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773" w:type="dxa"/>
        <w:tblLook w:val="04A0" w:firstRow="1" w:lastRow="0" w:firstColumn="1" w:lastColumn="0" w:noHBand="0" w:noVBand="1"/>
      </w:tblPr>
      <w:tblGrid>
        <w:gridCol w:w="1287"/>
        <w:gridCol w:w="2429"/>
        <w:gridCol w:w="2410"/>
        <w:gridCol w:w="2412"/>
        <w:gridCol w:w="2410"/>
        <w:gridCol w:w="2413"/>
        <w:gridCol w:w="2412"/>
      </w:tblGrid>
      <w:tr w:rsidR="003B15B4" w14:paraId="1BBDAE3E" w14:textId="77777777" w:rsidTr="009B0488">
        <w:trPr>
          <w:trHeight w:val="1249"/>
        </w:trPr>
        <w:tc>
          <w:tcPr>
            <w:tcW w:w="1287" w:type="dxa"/>
            <w:shd w:val="clear" w:color="auto" w:fill="8EAADB" w:themeFill="accent1" w:themeFillTint="99"/>
          </w:tcPr>
          <w:p w14:paraId="55DD384B" w14:textId="3F98C1B1" w:rsidR="003B15B4" w:rsidRDefault="004A33BC" w:rsidP="00146997">
            <w:pPr>
              <w:spacing w:after="0"/>
            </w:pPr>
            <w:bookmarkStart w:id="0" w:name="_Hlk112261973"/>
            <w:r>
              <w:t>1208</w:t>
            </w:r>
          </w:p>
        </w:tc>
        <w:tc>
          <w:tcPr>
            <w:tcW w:w="2429" w:type="dxa"/>
            <w:shd w:val="clear" w:color="auto" w:fill="8EAADB" w:themeFill="accent1" w:themeFillTint="99"/>
          </w:tcPr>
          <w:p w14:paraId="22C565CC" w14:textId="77777777" w:rsidR="003B15B4" w:rsidRPr="00B97080" w:rsidRDefault="003B15B4" w:rsidP="00146997">
            <w:pPr>
              <w:spacing w:after="0"/>
              <w:jc w:val="center"/>
              <w:rPr>
                <w:b/>
                <w:bCs/>
                <w:sz w:val="34"/>
                <w:szCs w:val="34"/>
              </w:rPr>
            </w:pPr>
            <w:r w:rsidRPr="00B97080">
              <w:rPr>
                <w:b/>
                <w:bCs/>
                <w:sz w:val="34"/>
                <w:szCs w:val="34"/>
              </w:rPr>
              <w:t>Autumn 1</w:t>
            </w:r>
          </w:p>
        </w:tc>
        <w:tc>
          <w:tcPr>
            <w:tcW w:w="2410" w:type="dxa"/>
            <w:shd w:val="clear" w:color="auto" w:fill="8EAADB" w:themeFill="accent1" w:themeFillTint="99"/>
          </w:tcPr>
          <w:p w14:paraId="09DF00B4" w14:textId="77777777" w:rsidR="003B15B4" w:rsidRPr="00B97080" w:rsidRDefault="003B15B4" w:rsidP="00146997">
            <w:pPr>
              <w:spacing w:after="0"/>
              <w:jc w:val="center"/>
              <w:rPr>
                <w:b/>
                <w:bCs/>
                <w:sz w:val="34"/>
                <w:szCs w:val="34"/>
              </w:rPr>
            </w:pPr>
            <w:r w:rsidRPr="00B97080">
              <w:rPr>
                <w:b/>
                <w:bCs/>
                <w:sz w:val="34"/>
                <w:szCs w:val="34"/>
              </w:rPr>
              <w:t>Autumn 2</w:t>
            </w:r>
          </w:p>
        </w:tc>
        <w:tc>
          <w:tcPr>
            <w:tcW w:w="2412" w:type="dxa"/>
            <w:shd w:val="clear" w:color="auto" w:fill="8EAADB" w:themeFill="accent1" w:themeFillTint="99"/>
          </w:tcPr>
          <w:p w14:paraId="4B2AB8B4" w14:textId="77777777" w:rsidR="003B15B4" w:rsidRPr="00B97080" w:rsidRDefault="003B15B4" w:rsidP="00146997">
            <w:pPr>
              <w:spacing w:after="0"/>
              <w:jc w:val="center"/>
              <w:rPr>
                <w:b/>
                <w:bCs/>
                <w:sz w:val="34"/>
                <w:szCs w:val="34"/>
              </w:rPr>
            </w:pPr>
            <w:r w:rsidRPr="00B97080">
              <w:rPr>
                <w:b/>
                <w:bCs/>
                <w:sz w:val="34"/>
                <w:szCs w:val="34"/>
              </w:rPr>
              <w:t>Spring 1</w:t>
            </w:r>
          </w:p>
        </w:tc>
        <w:tc>
          <w:tcPr>
            <w:tcW w:w="2410" w:type="dxa"/>
            <w:shd w:val="clear" w:color="auto" w:fill="8EAADB" w:themeFill="accent1" w:themeFillTint="99"/>
          </w:tcPr>
          <w:p w14:paraId="40FCBDE3" w14:textId="77777777" w:rsidR="003B15B4" w:rsidRPr="00B97080" w:rsidRDefault="003B15B4" w:rsidP="00146997">
            <w:pPr>
              <w:spacing w:after="0"/>
              <w:jc w:val="center"/>
              <w:rPr>
                <w:b/>
                <w:bCs/>
                <w:sz w:val="34"/>
                <w:szCs w:val="34"/>
              </w:rPr>
            </w:pPr>
            <w:r w:rsidRPr="00B97080">
              <w:rPr>
                <w:b/>
                <w:bCs/>
                <w:sz w:val="34"/>
                <w:szCs w:val="34"/>
              </w:rPr>
              <w:t>Spring 2</w:t>
            </w:r>
          </w:p>
        </w:tc>
        <w:tc>
          <w:tcPr>
            <w:tcW w:w="2413" w:type="dxa"/>
            <w:shd w:val="clear" w:color="auto" w:fill="8EAADB" w:themeFill="accent1" w:themeFillTint="99"/>
          </w:tcPr>
          <w:p w14:paraId="3B0D87E7" w14:textId="77777777" w:rsidR="003B15B4" w:rsidRPr="00B97080" w:rsidRDefault="003B15B4" w:rsidP="00146997">
            <w:pPr>
              <w:spacing w:after="0"/>
              <w:jc w:val="center"/>
              <w:rPr>
                <w:b/>
                <w:bCs/>
                <w:sz w:val="34"/>
                <w:szCs w:val="34"/>
              </w:rPr>
            </w:pPr>
            <w:r w:rsidRPr="00B97080">
              <w:rPr>
                <w:b/>
                <w:bCs/>
                <w:sz w:val="34"/>
                <w:szCs w:val="34"/>
              </w:rPr>
              <w:t>Summer 1</w:t>
            </w:r>
          </w:p>
        </w:tc>
        <w:tc>
          <w:tcPr>
            <w:tcW w:w="2412" w:type="dxa"/>
            <w:shd w:val="clear" w:color="auto" w:fill="8EAADB" w:themeFill="accent1" w:themeFillTint="99"/>
          </w:tcPr>
          <w:p w14:paraId="11238BFA" w14:textId="77777777" w:rsidR="003B15B4" w:rsidRPr="00B97080" w:rsidRDefault="003B15B4" w:rsidP="00146997">
            <w:pPr>
              <w:spacing w:after="0"/>
              <w:jc w:val="center"/>
              <w:rPr>
                <w:b/>
                <w:bCs/>
                <w:sz w:val="34"/>
                <w:szCs w:val="34"/>
              </w:rPr>
            </w:pPr>
            <w:r w:rsidRPr="00B97080">
              <w:rPr>
                <w:b/>
                <w:bCs/>
                <w:sz w:val="34"/>
                <w:szCs w:val="34"/>
              </w:rPr>
              <w:t>Summer 2</w:t>
            </w:r>
          </w:p>
        </w:tc>
      </w:tr>
      <w:tr w:rsidR="003B15B4" w14:paraId="269EE527" w14:textId="77777777" w:rsidTr="009B0488">
        <w:trPr>
          <w:cantSplit/>
          <w:trHeight w:val="770"/>
        </w:trPr>
        <w:tc>
          <w:tcPr>
            <w:tcW w:w="1287" w:type="dxa"/>
            <w:shd w:val="clear" w:color="auto" w:fill="D9E2F3" w:themeFill="accent1" w:themeFillTint="33"/>
            <w:textDirection w:val="btLr"/>
          </w:tcPr>
          <w:p w14:paraId="56D251BF" w14:textId="706784ED" w:rsidR="003B15B4" w:rsidRPr="00B97080" w:rsidRDefault="003B15B4" w:rsidP="00146997">
            <w:pPr>
              <w:spacing w:after="0"/>
              <w:ind w:left="113" w:right="113"/>
              <w:jc w:val="center"/>
              <w:rPr>
                <w:b/>
                <w:bCs/>
                <w:sz w:val="32"/>
                <w:szCs w:val="32"/>
              </w:rPr>
            </w:pPr>
            <w:r w:rsidRPr="009B0488">
              <w:rPr>
                <w:b/>
                <w:bCs/>
                <w:sz w:val="18"/>
                <w:szCs w:val="18"/>
              </w:rPr>
              <w:t>EYFS Theme</w:t>
            </w:r>
          </w:p>
        </w:tc>
        <w:tc>
          <w:tcPr>
            <w:tcW w:w="2429" w:type="dxa"/>
            <w:shd w:val="clear" w:color="auto" w:fill="D9E2F3" w:themeFill="accent1" w:themeFillTint="33"/>
            <w:vAlign w:val="center"/>
          </w:tcPr>
          <w:p w14:paraId="5D96E254" w14:textId="068D5155" w:rsidR="003B15B4" w:rsidRPr="00370564" w:rsidRDefault="003B15B4" w:rsidP="00146997">
            <w:pPr>
              <w:spacing w:after="0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370564">
              <w:rPr>
                <w:rFonts w:cstheme="minorHAnsi"/>
                <w:bCs/>
                <w:sz w:val="28"/>
                <w:szCs w:val="28"/>
              </w:rPr>
              <w:t>Ourselves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</w:tcPr>
          <w:p w14:paraId="00759779" w14:textId="090A69BA" w:rsidR="003B15B4" w:rsidRPr="00370564" w:rsidRDefault="005F26C1" w:rsidP="00146997">
            <w:pPr>
              <w:spacing w:after="0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Let’s Celebrate!</w:t>
            </w:r>
          </w:p>
        </w:tc>
        <w:tc>
          <w:tcPr>
            <w:tcW w:w="2412" w:type="dxa"/>
            <w:shd w:val="clear" w:color="auto" w:fill="D9E2F3" w:themeFill="accent1" w:themeFillTint="33"/>
            <w:vAlign w:val="center"/>
          </w:tcPr>
          <w:p w14:paraId="3A40A019" w14:textId="7A980C96" w:rsidR="003B15B4" w:rsidRPr="00370564" w:rsidRDefault="003B15B4" w:rsidP="00146997">
            <w:pPr>
              <w:spacing w:after="0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370564">
              <w:rPr>
                <w:rFonts w:cstheme="minorHAnsi"/>
                <w:bCs/>
                <w:sz w:val="28"/>
                <w:szCs w:val="28"/>
              </w:rPr>
              <w:t>Winter Wo</w:t>
            </w:r>
            <w:r w:rsidR="005F26C1">
              <w:rPr>
                <w:rFonts w:cstheme="minorHAnsi"/>
                <w:bCs/>
                <w:sz w:val="28"/>
                <w:szCs w:val="28"/>
              </w:rPr>
              <w:t>nde</w:t>
            </w:r>
            <w:r w:rsidRPr="00370564">
              <w:rPr>
                <w:rFonts w:cstheme="minorHAnsi"/>
                <w:bCs/>
                <w:sz w:val="28"/>
                <w:szCs w:val="28"/>
              </w:rPr>
              <w:t>rl</w:t>
            </w:r>
            <w:r w:rsidR="005F26C1">
              <w:rPr>
                <w:rFonts w:cstheme="minorHAnsi"/>
                <w:bCs/>
                <w:sz w:val="28"/>
                <w:szCs w:val="28"/>
              </w:rPr>
              <w:t>an</w:t>
            </w:r>
            <w:r w:rsidRPr="00370564">
              <w:rPr>
                <w:rFonts w:cstheme="minorHAnsi"/>
                <w:bCs/>
                <w:sz w:val="28"/>
                <w:szCs w:val="28"/>
              </w:rPr>
              <w:t>d</w:t>
            </w:r>
          </w:p>
        </w:tc>
        <w:tc>
          <w:tcPr>
            <w:tcW w:w="2410" w:type="dxa"/>
            <w:shd w:val="clear" w:color="auto" w:fill="D9E2F3" w:themeFill="accent1" w:themeFillTint="33"/>
            <w:vAlign w:val="center"/>
          </w:tcPr>
          <w:p w14:paraId="5C4AC030" w14:textId="090DC5BC" w:rsidR="003B15B4" w:rsidRPr="00370564" w:rsidRDefault="005F26C1" w:rsidP="00146997">
            <w:pPr>
              <w:spacing w:after="0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How does your garden grow?</w:t>
            </w:r>
          </w:p>
        </w:tc>
        <w:tc>
          <w:tcPr>
            <w:tcW w:w="2413" w:type="dxa"/>
            <w:shd w:val="clear" w:color="auto" w:fill="D9E2F3" w:themeFill="accent1" w:themeFillTint="33"/>
            <w:vAlign w:val="center"/>
          </w:tcPr>
          <w:p w14:paraId="3ABBE654" w14:textId="444779AC" w:rsidR="003B15B4" w:rsidRPr="00370564" w:rsidRDefault="005F26C1" w:rsidP="00146997">
            <w:pPr>
              <w:spacing w:after="0"/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Magnificent </w:t>
            </w:r>
            <w:proofErr w:type="spellStart"/>
            <w:r w:rsidR="003B15B4" w:rsidRPr="00370564">
              <w:rPr>
                <w:rFonts w:cstheme="minorHAnsi"/>
                <w:bCs/>
                <w:sz w:val="28"/>
                <w:szCs w:val="28"/>
              </w:rPr>
              <w:t>Minibeasts</w:t>
            </w:r>
            <w:proofErr w:type="spellEnd"/>
          </w:p>
        </w:tc>
        <w:tc>
          <w:tcPr>
            <w:tcW w:w="2412" w:type="dxa"/>
            <w:shd w:val="clear" w:color="auto" w:fill="D9E2F3" w:themeFill="accent1" w:themeFillTint="33"/>
            <w:vAlign w:val="center"/>
          </w:tcPr>
          <w:p w14:paraId="557FE5C7" w14:textId="77777777" w:rsidR="003B15B4" w:rsidRPr="00370564" w:rsidRDefault="003B15B4" w:rsidP="00146997">
            <w:pPr>
              <w:spacing w:after="0"/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370564">
              <w:rPr>
                <w:rFonts w:cstheme="minorHAnsi"/>
                <w:bCs/>
                <w:sz w:val="28"/>
                <w:szCs w:val="28"/>
              </w:rPr>
              <w:t>Once upon a Time</w:t>
            </w:r>
          </w:p>
        </w:tc>
      </w:tr>
      <w:tr w:rsidR="003B15B4" w14:paraId="58037FA3" w14:textId="77777777" w:rsidTr="009B0488">
        <w:trPr>
          <w:cantSplit/>
          <w:trHeight w:val="2504"/>
        </w:trPr>
        <w:tc>
          <w:tcPr>
            <w:tcW w:w="1287" w:type="dxa"/>
            <w:shd w:val="clear" w:color="auto" w:fill="D9E2F3" w:themeFill="accent1" w:themeFillTint="33"/>
            <w:textDirection w:val="btLr"/>
          </w:tcPr>
          <w:p w14:paraId="38C9C530" w14:textId="780D6367" w:rsidR="003B15B4" w:rsidRPr="00370564" w:rsidRDefault="009B0488" w:rsidP="00146997">
            <w:pPr>
              <w:spacing w:after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Key Text in Literacy</w:t>
            </w:r>
          </w:p>
        </w:tc>
        <w:tc>
          <w:tcPr>
            <w:tcW w:w="2429" w:type="dxa"/>
          </w:tcPr>
          <w:p w14:paraId="2FA2578A" w14:textId="65E206B6" w:rsidR="00692664" w:rsidRDefault="00DE1B42" w:rsidP="00DE1B42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336F7B" wp14:editId="4A4895FA">
                  <wp:extent cx="714375" cy="691816"/>
                  <wp:effectExtent l="0" t="0" r="0" b="0"/>
                  <wp:docPr id="7" name="Picture 7" descr="Diagra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Diagram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409" cy="70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2664">
              <w:rPr>
                <w:noProof/>
                <w:lang w:eastAsia="en-GB"/>
              </w:rPr>
              <w:drawing>
                <wp:inline distT="0" distB="0" distL="0" distR="0" wp14:anchorId="6625518B" wp14:editId="36FEBE94">
                  <wp:extent cx="665018" cy="665018"/>
                  <wp:effectExtent l="0" t="0" r="1905" b="1905"/>
                  <wp:docPr id="1" name="Picture 1" descr="https://pictures.abebooks.com/isbn/9780763645106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ctures.abebooks.com/isbn/9780763645106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12" cy="68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CFD6F" w14:textId="60B659E1" w:rsidR="00692664" w:rsidRDefault="00692664" w:rsidP="00692664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73AC2A" wp14:editId="791E6EBB">
                  <wp:extent cx="721813" cy="803563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0141" t="25391" r="44887" b="44965"/>
                          <a:stretch/>
                        </pic:blipFill>
                        <pic:spPr bwMode="auto">
                          <a:xfrm>
                            <a:off x="0" y="0"/>
                            <a:ext cx="728107" cy="810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C5553">
              <w:rPr>
                <w:noProof/>
                <w:lang w:eastAsia="en-GB"/>
              </w:rPr>
              <w:drawing>
                <wp:inline distT="0" distB="0" distL="0" distR="0" wp14:anchorId="4EA2F4D0" wp14:editId="5C96B4DD">
                  <wp:extent cx="630766" cy="623455"/>
                  <wp:effectExtent l="0" t="0" r="0" b="5715"/>
                  <wp:docPr id="4" name="Picture 4" descr="https://m.media-amazon.com/images/I/614VgwK3MtL._SY49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.media-amazon.com/images/I/614VgwK3MtL._SY49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15" cy="637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850E1" w14:textId="32012FB4" w:rsidR="00031222" w:rsidRPr="00692664" w:rsidRDefault="00EC5553" w:rsidP="00EC5553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8FC914" wp14:editId="19CFEFD1">
                  <wp:extent cx="1111348" cy="1111348"/>
                  <wp:effectExtent l="0" t="0" r="0" b="0"/>
                  <wp:docPr id="5" name="Picture 5" descr="the-rainbow-fish: Amazon.co.uk: 978076078722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-rainbow-fish: Amazon.co.uk: 978076078722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740" cy="11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071313D" w14:textId="6675F198" w:rsidR="003B15B4" w:rsidRDefault="00134A43" w:rsidP="00134A43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7194E6" wp14:editId="3F69FCF8">
                  <wp:extent cx="666750" cy="751233"/>
                  <wp:effectExtent l="0" t="0" r="0" b="0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502" cy="76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28AA">
              <w:rPr>
                <w:noProof/>
                <w:lang w:eastAsia="en-GB"/>
              </w:rPr>
              <w:drawing>
                <wp:inline distT="0" distB="0" distL="0" distR="0" wp14:anchorId="55C25279" wp14:editId="172F5546">
                  <wp:extent cx="704850" cy="704850"/>
                  <wp:effectExtent l="0" t="0" r="0" b="0"/>
                  <wp:docPr id="3" name="Picture 3" descr="Leaf Man Big Book : Ehlert, Lois, Ehlert, Lois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af Man Big Book : Ehlert, Lois, Ehlert, Lois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B12CF" w14:textId="01F34F24" w:rsidR="005243EC" w:rsidRDefault="002628AA" w:rsidP="00134A43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FCABC5" wp14:editId="6D569C99">
                  <wp:extent cx="663858" cy="666750"/>
                  <wp:effectExtent l="0" t="0" r="3175" b="0"/>
                  <wp:docPr id="9" name="Picture 9" descr="Tap The Magic Tree | The Wiggly To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p The Magic Tree | The Wiggly To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236" cy="67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742A0B0" wp14:editId="7089941B">
                  <wp:extent cx="626822" cy="685800"/>
                  <wp:effectExtent l="0" t="0" r="1905" b="0"/>
                  <wp:docPr id="17" name="Picture 17" descr="https://pictures.abebooks.com/isbn/9780340932063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ctures.abebooks.com/isbn/9780340932063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10" cy="69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33936" w14:textId="109E14AC" w:rsidR="008E7BC9" w:rsidRDefault="00E45C0F" w:rsidP="00134A43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8BC2D5" wp14:editId="5BBE2FA2">
                  <wp:extent cx="904875" cy="735211"/>
                  <wp:effectExtent l="0" t="0" r="0" b="8255"/>
                  <wp:docPr id="20" name="Picture 20" descr="Cake : Sue Hendra, : 9781509827428 : Blackwell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ke : Sue Hendra, : 9781509827428 : Blackwell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96" cy="7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BCEF4" w14:textId="77777777" w:rsidR="00D13E66" w:rsidRDefault="00D13E66" w:rsidP="00134A43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  <w:p w14:paraId="06E458E5" w14:textId="175E387B" w:rsidR="00134A43" w:rsidRPr="00134A43" w:rsidRDefault="00134A43" w:rsidP="00134A43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412" w:type="dxa"/>
          </w:tcPr>
          <w:p w14:paraId="7BC3F2C1" w14:textId="382C99AD" w:rsidR="003B15B4" w:rsidRDefault="00134A43" w:rsidP="0014699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806B75" wp14:editId="68339F14">
                  <wp:extent cx="666750" cy="819102"/>
                  <wp:effectExtent l="0" t="0" r="0" b="635"/>
                  <wp:docPr id="16" name="Picture 16" descr="The Snowman by Raymond Bri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Snowman by Raymond Brig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15" cy="82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5C0F">
              <w:rPr>
                <w:noProof/>
                <w:lang w:eastAsia="en-GB"/>
              </w:rPr>
              <w:t xml:space="preserve"> </w:t>
            </w:r>
            <w:r w:rsidR="00E45C0F">
              <w:rPr>
                <w:noProof/>
                <w:lang w:eastAsia="en-GB"/>
              </w:rPr>
              <w:drawing>
                <wp:inline distT="0" distB="0" distL="0" distR="0" wp14:anchorId="7ECBEE08" wp14:editId="08EC6616">
                  <wp:extent cx="674795" cy="676148"/>
                  <wp:effectExtent l="0" t="0" r="0" b="0"/>
                  <wp:docPr id="21" name="Picture 21" descr="Lily And The Polar Bears NEW English Sheibani Jion Faber And Faber Paperback  So - Picture 1 of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ly And The Polar Bears NEW English Sheibani Jion Faber And Faber Paperback  So - Picture 1 of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139" cy="68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BAE66" w14:textId="77777777" w:rsidR="00D2200F" w:rsidRDefault="00D2200F" w:rsidP="0014699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406EC7" wp14:editId="1DE68FA1">
                  <wp:extent cx="518474" cy="653342"/>
                  <wp:effectExtent l="0" t="0" r="0" b="0"/>
                  <wp:docPr id="18" name="Picture 18" descr="Image result for penguins in the fri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penguins in the fri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48" cy="66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DB9177E" wp14:editId="10C70010">
                  <wp:extent cx="627961" cy="772509"/>
                  <wp:effectExtent l="0" t="0" r="1270" b="8890"/>
                  <wp:docPr id="41" name="Picture 4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554" cy="78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4E0E6" w14:textId="77777777" w:rsidR="00D13E66" w:rsidRDefault="00E45C0F" w:rsidP="00E45C0F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D97CC6" wp14:editId="32946EA1">
                  <wp:extent cx="855648" cy="847725"/>
                  <wp:effectExtent l="0" t="0" r="1905" b="0"/>
                  <wp:docPr id="22" name="Picture 22" descr="Hugs and Kisses for the Grouchy Ladybug | Grouchy ladybug, Ladybug, H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ugs and Kisses for the Grouchy Ladybug | Grouchy ladybug, Ladybug, Hu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2" t="10303" r="16363" b="24848"/>
                          <a:stretch/>
                        </pic:blipFill>
                        <pic:spPr bwMode="auto">
                          <a:xfrm>
                            <a:off x="0" y="0"/>
                            <a:ext cx="860905" cy="85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F780D3" w14:textId="6FDB6705" w:rsidR="00E45C0F" w:rsidRPr="00370564" w:rsidRDefault="00E45C0F" w:rsidP="00E45C0F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 w:rsidRPr="00E45C0F">
              <w:rPr>
                <w:rFonts w:cstheme="minorHAnsi"/>
                <w:bCs/>
                <w:szCs w:val="28"/>
              </w:rPr>
              <w:t>Valentine’s Day</w:t>
            </w:r>
          </w:p>
        </w:tc>
        <w:tc>
          <w:tcPr>
            <w:tcW w:w="2410" w:type="dxa"/>
          </w:tcPr>
          <w:p w14:paraId="2B205495" w14:textId="65E548CA" w:rsidR="00ED44D1" w:rsidRDefault="00E45C0F" w:rsidP="00146997">
            <w:pPr>
              <w:spacing w:after="0"/>
              <w:rPr>
                <w:rFonts w:cstheme="minorHAnsi"/>
                <w:b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103E9F" wp14:editId="5B275EFF">
                  <wp:extent cx="590550" cy="667173"/>
                  <wp:effectExtent l="0" t="0" r="0" b="0"/>
                  <wp:docPr id="23" name="Picture 23" descr="Oliver's Fruit Salad by Vivian French is a wonderful book to use wi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liver's Fruit Salad by Vivian French is a wonderful book to use w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993" cy="6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283CF0A" wp14:editId="26D2B303">
                  <wp:extent cx="655582" cy="657225"/>
                  <wp:effectExtent l="0" t="0" r="0" b="0"/>
                  <wp:docPr id="24" name="Picture 24" descr="Oliver's Vegetables by Vivian French (9780340634790/Paperback) |  LoveReading4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liver's Vegetables by Vivian French (9780340634790/Paperback) |  LoveReading4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31" cy="66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8B991F" w14:textId="72D45B0F" w:rsidR="00471960" w:rsidRPr="004D38DD" w:rsidRDefault="00E45C0F" w:rsidP="0014699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3BF9DA" wp14:editId="564D6571">
                  <wp:extent cx="609600" cy="609600"/>
                  <wp:effectExtent l="0" t="0" r="0" b="0"/>
                  <wp:docPr id="25" name="Picture 25" descr="https://pictures.abebooks.com/isbn/9781409580478-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ictures.abebooks.com/isbn/9781409580478-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23197F8" wp14:editId="6C4CF9A3">
                  <wp:extent cx="701300" cy="866775"/>
                  <wp:effectExtent l="0" t="0" r="3810" b="0"/>
                  <wp:docPr id="26" name="Picture 26" descr="Titch – Pat Hutch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itch – Pat Hutchi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6" t="12231" r="10326" b="8572"/>
                          <a:stretch/>
                        </pic:blipFill>
                        <pic:spPr bwMode="auto">
                          <a:xfrm>
                            <a:off x="0" y="0"/>
                            <a:ext cx="713221" cy="88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2C190D92" w14:textId="77777777" w:rsidR="003B15B4" w:rsidRDefault="00134A43" w:rsidP="0014699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A29D4E" wp14:editId="3E797188">
                  <wp:extent cx="638175" cy="455657"/>
                  <wp:effectExtent l="0" t="0" r="0" b="1905"/>
                  <wp:docPr id="36" name="Picture 36" descr="The Very Hungry Caterpillar by Eric Carle - a classic picture book for 4 year o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he Very Hungry Caterpillar by Eric Carle - a classic picture book for 4 year o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87" cy="47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161A9" w14:textId="7A0D7D0C" w:rsidR="00BD52B0" w:rsidRDefault="0092718F" w:rsidP="00146997">
            <w:pPr>
              <w:spacing w:after="0"/>
            </w:pPr>
            <w:r>
              <w:rPr>
                <w:noProof/>
                <w:lang w:eastAsia="en-GB"/>
              </w:rPr>
              <w:drawing>
                <wp:inline distT="0" distB="0" distL="0" distR="0" wp14:anchorId="6AD84805" wp14:editId="7AD626A1">
                  <wp:extent cx="509059" cy="742950"/>
                  <wp:effectExtent l="0" t="0" r="5715" b="0"/>
                  <wp:docPr id="35" name="Picture 35" descr="Image result for mad about minibea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mad about minibea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33" cy="76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0E0B">
              <w:rPr>
                <w:noProof/>
                <w:lang w:eastAsia="en-GB"/>
              </w:rPr>
              <w:drawing>
                <wp:inline distT="0" distB="0" distL="0" distR="0" wp14:anchorId="54556905" wp14:editId="2A130CEF">
                  <wp:extent cx="685800" cy="685800"/>
                  <wp:effectExtent l="0" t="0" r="0" b="0"/>
                  <wp:docPr id="27" name="Picture 27" descr="The Bad-Tempered Ladybird™ book | Insect L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Bad-Tempered Ladybird™ book | Insect L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52B0">
              <w:t xml:space="preserve"> </w:t>
            </w:r>
          </w:p>
          <w:p w14:paraId="1A60AD72" w14:textId="77777777" w:rsidR="00BD52B0" w:rsidRDefault="00530E0B" w:rsidP="0014699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8BBAE6" wp14:editId="1B7609BF">
                  <wp:extent cx="734770" cy="752475"/>
                  <wp:effectExtent l="0" t="0" r="8255" b="0"/>
                  <wp:docPr id="28" name="Picture 28" descr="Buy The Very Busy Spider by Eric Carle With Free Delivery | worder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uy The Very Busy Spider by Eric Carle With Free Delivery | wordery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6123" r="8163" b="7143"/>
                          <a:stretch/>
                        </pic:blipFill>
                        <pic:spPr bwMode="auto">
                          <a:xfrm>
                            <a:off x="0" y="0"/>
                            <a:ext cx="736599" cy="75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DD74C0" w14:textId="0DB61551" w:rsidR="00ED1148" w:rsidRPr="00370564" w:rsidRDefault="00ED1148" w:rsidP="0014699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5C7F66" wp14:editId="0E4DA60F">
                  <wp:extent cx="1054341" cy="838200"/>
                  <wp:effectExtent l="0" t="0" r="0" b="0"/>
                  <wp:docPr id="30" name="Picture 30" descr="Bugs in a Blanket : Beatrice Alemagna : 9780714849706 : Blackwell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gs in a Blanket : Beatrice Alemagna : 9780714849706 : Blackwell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08" cy="85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14:paraId="4AFE8FA8" w14:textId="2D2CC646" w:rsidR="00ED1148" w:rsidRDefault="00ED1148" w:rsidP="00146997">
            <w:pPr>
              <w:spacing w:after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2E27DB" wp14:editId="26AC5DF4">
                  <wp:extent cx="599728" cy="685800"/>
                  <wp:effectExtent l="0" t="0" r="0" b="0"/>
                  <wp:docPr id="31" name="Picture 31" descr="My First Fairy Tales: The Elves and the Shoemaker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y First Fairy Tales: The Elves and the Shoemaker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78" cy="70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A98161D" wp14:editId="7BAF0B42">
                  <wp:extent cx="667512" cy="762000"/>
                  <wp:effectExtent l="0" t="0" r="0" b="0"/>
                  <wp:docPr id="32" name="Picture 32" descr="https://m.media-amazon.com/images/I/61spMsbbVZL._SX43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.media-amazon.com/images/I/61spMsbbVZL._SX43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74" cy="78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24BFDD" w14:textId="29BF304A" w:rsidR="00ED1148" w:rsidRDefault="007761EA" w:rsidP="00146997">
            <w:pPr>
              <w:spacing w:after="0"/>
              <w:rPr>
                <w:rFonts w:cstheme="minorHAnsi"/>
                <w:bCs/>
              </w:rPr>
            </w:pPr>
            <w:bookmarkStart w:id="1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C0CED3A" wp14:editId="4AF354EC">
                  <wp:simplePos x="0" y="0"/>
                  <wp:positionH relativeFrom="column">
                    <wp:posOffset>759460</wp:posOffset>
                  </wp:positionH>
                  <wp:positionV relativeFrom="paragraph">
                    <wp:posOffset>36998</wp:posOffset>
                  </wp:positionV>
                  <wp:extent cx="602761" cy="689610"/>
                  <wp:effectExtent l="0" t="0" r="6985" b="0"/>
                  <wp:wrapNone/>
                  <wp:docPr id="29" name="Picture 29" descr="517SVOChd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17SVOChd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61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"/>
            <w:r w:rsidR="00ED1148">
              <w:rPr>
                <w:noProof/>
                <w:lang w:eastAsia="en-GB"/>
              </w:rPr>
              <w:drawing>
                <wp:inline distT="0" distB="0" distL="0" distR="0" wp14:anchorId="6EFD9E41" wp14:editId="07A25D7A">
                  <wp:extent cx="733425" cy="733425"/>
                  <wp:effectExtent l="0" t="0" r="9525" b="9525"/>
                  <wp:docPr id="33" name="Picture 33" descr="https://www.theworks.co.uk/dw/image/v2/BDXF_PRD/on/demandware.static/-/Sites-master-catalog-tws-uk/default/dwe2f8ed34/9781848956841_Z.jpg?sw=400&amp;sh=400&amp;sm=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theworks.co.uk/dw/image/v2/BDXF_PRD/on/demandware.static/-/Sites-master-catalog-tws-uk/default/dwe2f8ed34/9781848956841_Z.jpg?sw=400&amp;sh=400&amp;sm=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398C">
              <w:rPr>
                <w:noProof/>
                <w:lang w:eastAsia="en-GB"/>
              </w:rPr>
              <w:t xml:space="preserve"> </w:t>
            </w:r>
            <w:r w:rsidR="00B6398C">
              <w:rPr>
                <w:noProof/>
                <w:lang w:eastAsia="en-GB"/>
              </w:rPr>
              <w:drawing>
                <wp:inline distT="0" distB="0" distL="0" distR="0" wp14:anchorId="046F1D4C" wp14:editId="5B894E1F">
                  <wp:extent cx="657225" cy="662612"/>
                  <wp:effectExtent l="0" t="0" r="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831" t="49359" r="78894" b="14286"/>
                          <a:stretch/>
                        </pic:blipFill>
                        <pic:spPr bwMode="auto">
                          <a:xfrm>
                            <a:off x="0" y="0"/>
                            <a:ext cx="667887" cy="673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6398C">
              <w:rPr>
                <w:noProof/>
                <w:lang w:eastAsia="en-GB"/>
              </w:rPr>
              <w:t xml:space="preserve"> </w:t>
            </w:r>
          </w:p>
          <w:p w14:paraId="4F7BB60A" w14:textId="5A897989" w:rsidR="008E7BC9" w:rsidRPr="00094BD9" w:rsidRDefault="008E7BC9" w:rsidP="00ED1148">
            <w:pPr>
              <w:spacing w:after="0"/>
              <w:rPr>
                <w:rFonts w:cstheme="minorHAnsi"/>
                <w:bCs/>
              </w:rPr>
            </w:pPr>
          </w:p>
        </w:tc>
      </w:tr>
      <w:tr w:rsidR="009B0488" w14:paraId="543AD114" w14:textId="77777777" w:rsidTr="009B0488">
        <w:trPr>
          <w:cantSplit/>
          <w:trHeight w:val="2504"/>
        </w:trPr>
        <w:tc>
          <w:tcPr>
            <w:tcW w:w="1287" w:type="dxa"/>
            <w:shd w:val="clear" w:color="auto" w:fill="D9E2F3" w:themeFill="accent1" w:themeFillTint="33"/>
            <w:textDirection w:val="btLr"/>
          </w:tcPr>
          <w:p w14:paraId="4BCF6F6B" w14:textId="46F44557" w:rsidR="009B0488" w:rsidRDefault="009B0488" w:rsidP="00146997">
            <w:pPr>
              <w:spacing w:after="0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Class readers </w:t>
            </w:r>
          </w:p>
        </w:tc>
        <w:tc>
          <w:tcPr>
            <w:tcW w:w="2429" w:type="dxa"/>
          </w:tcPr>
          <w:p w14:paraId="33A462D4" w14:textId="1D064827" w:rsidR="009B0488" w:rsidRPr="00EC5553" w:rsidRDefault="00EC5553" w:rsidP="00692664">
            <w:pPr>
              <w:spacing w:after="0"/>
              <w:rPr>
                <w:rFonts w:cstheme="minorHAnsi"/>
                <w:bCs/>
              </w:rPr>
            </w:pPr>
            <w:r w:rsidRPr="00EC5553">
              <w:rPr>
                <w:noProof/>
                <w:lang w:eastAsia="en-GB"/>
              </w:rPr>
              <w:t>Starting School/Nursery themed books</w:t>
            </w:r>
          </w:p>
          <w:p w14:paraId="11295B35" w14:textId="0B57B35F" w:rsidR="00692664" w:rsidRPr="00EC5553" w:rsidRDefault="009942C3" w:rsidP="00692664">
            <w:pPr>
              <w:spacing w:after="0"/>
              <w:rPr>
                <w:rFonts w:cstheme="minorHAnsi"/>
                <w:bCs/>
              </w:rPr>
            </w:pPr>
            <w:r w:rsidRPr="00EC5553">
              <w:rPr>
                <w:rFonts w:cstheme="minorHAnsi"/>
                <w:bCs/>
              </w:rPr>
              <w:t xml:space="preserve">The </w:t>
            </w:r>
            <w:proofErr w:type="spellStart"/>
            <w:r w:rsidRPr="00EC5553">
              <w:rPr>
                <w:rFonts w:cstheme="minorHAnsi"/>
                <w:bCs/>
              </w:rPr>
              <w:t>Gruffalo</w:t>
            </w:r>
            <w:proofErr w:type="spellEnd"/>
            <w:r w:rsidR="00EC5553">
              <w:rPr>
                <w:rFonts w:cstheme="minorHAnsi"/>
                <w:bCs/>
              </w:rPr>
              <w:t xml:space="preserve"> – Julia Donaldson</w:t>
            </w:r>
          </w:p>
          <w:p w14:paraId="6FF248E4" w14:textId="2980622D" w:rsidR="009942C3" w:rsidRPr="00692664" w:rsidRDefault="009942C3" w:rsidP="00692664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 w:rsidRPr="00EC5553">
              <w:rPr>
                <w:rFonts w:cstheme="minorHAnsi"/>
                <w:bCs/>
              </w:rPr>
              <w:t>Owl Babies</w:t>
            </w:r>
            <w:r w:rsidR="00EC5553">
              <w:rPr>
                <w:rFonts w:cstheme="minorHAnsi"/>
                <w:bCs/>
              </w:rPr>
              <w:t>- Martin Waddell</w:t>
            </w:r>
          </w:p>
        </w:tc>
        <w:tc>
          <w:tcPr>
            <w:tcW w:w="2410" w:type="dxa"/>
          </w:tcPr>
          <w:p w14:paraId="3200DAF8" w14:textId="16945A59" w:rsidR="00410E09" w:rsidRDefault="00DB65FF" w:rsidP="003354A3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Stories linked to seasonal events e.g. </w:t>
            </w:r>
            <w:r w:rsidR="003354A3">
              <w:rPr>
                <w:rFonts w:cstheme="minorHAnsi"/>
                <w:bCs/>
                <w:sz w:val="20"/>
                <w:szCs w:val="20"/>
              </w:rPr>
              <w:t>Room on the Broom</w:t>
            </w:r>
            <w:r>
              <w:rPr>
                <w:rFonts w:cstheme="minorHAnsi"/>
                <w:bCs/>
                <w:sz w:val="20"/>
                <w:szCs w:val="20"/>
              </w:rPr>
              <w:t xml:space="preserve">- Julia Donaldson, </w:t>
            </w:r>
            <w:r w:rsidR="00410E09">
              <w:rPr>
                <w:rFonts w:cstheme="minorHAnsi"/>
                <w:bCs/>
                <w:sz w:val="20"/>
                <w:szCs w:val="20"/>
              </w:rPr>
              <w:t xml:space="preserve">Meg and </w:t>
            </w:r>
            <w:proofErr w:type="spellStart"/>
            <w:r w:rsidR="00410E09">
              <w:rPr>
                <w:rFonts w:cstheme="minorHAnsi"/>
                <w:bCs/>
                <w:sz w:val="20"/>
                <w:szCs w:val="20"/>
              </w:rPr>
              <w:t>Mog</w:t>
            </w:r>
            <w:proofErr w:type="spellEnd"/>
            <w:r w:rsidR="00410E09">
              <w:rPr>
                <w:rFonts w:cstheme="minorHAnsi"/>
                <w:bCs/>
                <w:sz w:val="20"/>
                <w:szCs w:val="20"/>
              </w:rPr>
              <w:t xml:space="preserve"> stories</w:t>
            </w:r>
            <w:r>
              <w:rPr>
                <w:rFonts w:cstheme="minorHAnsi"/>
                <w:bCs/>
                <w:sz w:val="20"/>
                <w:szCs w:val="20"/>
              </w:rPr>
              <w:t>,</w:t>
            </w:r>
          </w:p>
          <w:p w14:paraId="65DD39E7" w14:textId="5E3A44BB" w:rsidR="00410E09" w:rsidRDefault="00410E09" w:rsidP="003354A3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Winnie the Witch stories</w:t>
            </w:r>
          </w:p>
          <w:p w14:paraId="48D0E68C" w14:textId="77777777" w:rsidR="009942C3" w:rsidRDefault="009942C3" w:rsidP="003354A3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  <w:p w14:paraId="3CE337AF" w14:textId="1CCCC08F" w:rsidR="003354A3" w:rsidRPr="003354A3" w:rsidRDefault="003354A3" w:rsidP="003354A3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412" w:type="dxa"/>
          </w:tcPr>
          <w:p w14:paraId="453E799D" w14:textId="759095A6" w:rsidR="00376BAA" w:rsidRDefault="00E45C0F" w:rsidP="00146997">
            <w:pPr>
              <w:spacing w:after="0"/>
              <w:rPr>
                <w:noProof/>
                <w:lang w:eastAsia="en-GB"/>
              </w:rPr>
            </w:pPr>
            <w:r w:rsidRPr="002628AA">
              <w:rPr>
                <w:rFonts w:cstheme="minorHAnsi"/>
                <w:bCs/>
                <w:szCs w:val="28"/>
              </w:rPr>
              <w:t>Winter themed books</w:t>
            </w:r>
            <w:r>
              <w:rPr>
                <w:rFonts w:cstheme="minorHAnsi"/>
                <w:bCs/>
                <w:szCs w:val="28"/>
              </w:rPr>
              <w:t xml:space="preserve"> e.g. </w:t>
            </w:r>
            <w:r>
              <w:rPr>
                <w:noProof/>
                <w:lang w:eastAsia="en-GB"/>
              </w:rPr>
              <w:t xml:space="preserve"> </w:t>
            </w:r>
            <w:r w:rsidR="00376BAA">
              <w:rPr>
                <w:noProof/>
                <w:lang w:eastAsia="en-GB"/>
              </w:rPr>
              <w:t>Hiku by Coralie Saudo</w:t>
            </w:r>
            <w:r>
              <w:rPr>
                <w:noProof/>
                <w:lang w:eastAsia="en-GB"/>
              </w:rPr>
              <w:t xml:space="preserve">, </w:t>
            </w:r>
            <w:r w:rsidR="00376BAA">
              <w:rPr>
                <w:noProof/>
                <w:lang w:eastAsia="en-GB"/>
              </w:rPr>
              <w:t>Snow Lambs by Debi Gilori</w:t>
            </w:r>
          </w:p>
          <w:p w14:paraId="73DBFAEE" w14:textId="10B38DF3" w:rsidR="009942C3" w:rsidRPr="00370564" w:rsidRDefault="009942C3" w:rsidP="0014699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5F1D0C89" w14:textId="42D9272F" w:rsidR="00094BD9" w:rsidRPr="002628AA" w:rsidRDefault="00E45C0F" w:rsidP="00146997">
            <w:pPr>
              <w:spacing w:after="0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 xml:space="preserve">Books based on planting/growing/ changing e.g. </w:t>
            </w:r>
            <w:r w:rsidR="00376BAA" w:rsidRPr="002628AA">
              <w:rPr>
                <w:rFonts w:cstheme="minorHAnsi"/>
                <w:bCs/>
                <w:szCs w:val="28"/>
              </w:rPr>
              <w:t>Jasper’s Beanstalk</w:t>
            </w:r>
            <w:r>
              <w:rPr>
                <w:rFonts w:cstheme="minorHAnsi"/>
                <w:bCs/>
                <w:szCs w:val="28"/>
              </w:rPr>
              <w:t xml:space="preserve"> by Mick </w:t>
            </w:r>
            <w:proofErr w:type="spellStart"/>
            <w:r>
              <w:rPr>
                <w:rFonts w:cstheme="minorHAnsi"/>
                <w:bCs/>
                <w:szCs w:val="28"/>
              </w:rPr>
              <w:t>Inkpen</w:t>
            </w:r>
            <w:proofErr w:type="spellEnd"/>
            <w:r>
              <w:rPr>
                <w:rFonts w:cstheme="minorHAnsi"/>
                <w:bCs/>
                <w:szCs w:val="28"/>
              </w:rPr>
              <w:t xml:space="preserve">, </w:t>
            </w:r>
            <w:proofErr w:type="spellStart"/>
            <w:r w:rsidR="00094BD9" w:rsidRPr="002628AA">
              <w:rPr>
                <w:rFonts w:cstheme="minorHAnsi"/>
                <w:bCs/>
                <w:szCs w:val="28"/>
              </w:rPr>
              <w:t>Handa’s</w:t>
            </w:r>
            <w:proofErr w:type="spellEnd"/>
            <w:r w:rsidR="00094BD9" w:rsidRPr="002628AA">
              <w:rPr>
                <w:rFonts w:cstheme="minorHAnsi"/>
                <w:bCs/>
                <w:szCs w:val="28"/>
              </w:rPr>
              <w:t xml:space="preserve"> Surprise</w:t>
            </w:r>
            <w:r>
              <w:rPr>
                <w:rFonts w:cstheme="minorHAnsi"/>
                <w:bCs/>
                <w:szCs w:val="28"/>
              </w:rPr>
              <w:t xml:space="preserve">,  </w:t>
            </w:r>
            <w:proofErr w:type="spellStart"/>
            <w:r w:rsidR="00094BD9" w:rsidRPr="002628AA">
              <w:rPr>
                <w:rFonts w:cstheme="minorHAnsi"/>
                <w:bCs/>
                <w:szCs w:val="28"/>
              </w:rPr>
              <w:t>Handa’s</w:t>
            </w:r>
            <w:proofErr w:type="spellEnd"/>
            <w:r w:rsidR="00094BD9" w:rsidRPr="002628AA">
              <w:rPr>
                <w:rFonts w:cstheme="minorHAnsi"/>
                <w:bCs/>
                <w:szCs w:val="28"/>
              </w:rPr>
              <w:t xml:space="preserve"> Hen</w:t>
            </w:r>
            <w:r>
              <w:rPr>
                <w:rFonts w:cstheme="minorHAnsi"/>
                <w:bCs/>
                <w:szCs w:val="28"/>
              </w:rPr>
              <w:t xml:space="preserve"> by Eileen Browne</w:t>
            </w:r>
          </w:p>
          <w:p w14:paraId="59366BCE" w14:textId="3D4A1BE6" w:rsidR="00094BD9" w:rsidRPr="004D38DD" w:rsidRDefault="00094BD9" w:rsidP="0014699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</w:p>
        </w:tc>
        <w:tc>
          <w:tcPr>
            <w:tcW w:w="2413" w:type="dxa"/>
          </w:tcPr>
          <w:p w14:paraId="17D294AE" w14:textId="1FFA7FC4" w:rsidR="009B0488" w:rsidRPr="00370564" w:rsidRDefault="00ED1148" w:rsidP="0014699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t xml:space="preserve">Minibeast themed books e.g. Spinderella, What the Ladybird Heard – Julia Donaldson, </w:t>
            </w:r>
          </w:p>
        </w:tc>
        <w:tc>
          <w:tcPr>
            <w:tcW w:w="2412" w:type="dxa"/>
          </w:tcPr>
          <w:p w14:paraId="2F59739A" w14:textId="39E432AD" w:rsidR="008E7BC9" w:rsidRPr="00094BD9" w:rsidRDefault="00ED1148" w:rsidP="008E7BC9">
            <w:pPr>
              <w:spacing w:after="0"/>
              <w:rPr>
                <w:rFonts w:cstheme="minorHAnsi"/>
                <w:bCs/>
              </w:rPr>
            </w:pPr>
            <w:proofErr w:type="spellStart"/>
            <w:r>
              <w:rPr>
                <w:rFonts w:cstheme="minorHAnsi"/>
                <w:bCs/>
              </w:rPr>
              <w:t>Fairytale</w:t>
            </w:r>
            <w:proofErr w:type="spellEnd"/>
            <w:r>
              <w:rPr>
                <w:rFonts w:cstheme="minorHAnsi"/>
                <w:bCs/>
              </w:rPr>
              <w:t xml:space="preserve"> stories e.g. </w:t>
            </w:r>
            <w:r w:rsidR="00094BD9" w:rsidRPr="00094BD9">
              <w:rPr>
                <w:rFonts w:cstheme="minorHAnsi"/>
                <w:bCs/>
              </w:rPr>
              <w:t>Cinderella</w:t>
            </w:r>
            <w:r>
              <w:rPr>
                <w:rFonts w:cstheme="minorHAnsi"/>
                <w:bCs/>
              </w:rPr>
              <w:t xml:space="preserve">, </w:t>
            </w:r>
            <w:r w:rsidR="00094BD9" w:rsidRPr="00094BD9">
              <w:rPr>
                <w:rFonts w:cstheme="minorHAnsi"/>
                <w:bCs/>
              </w:rPr>
              <w:t>Beauty and the Beast</w:t>
            </w:r>
            <w:r>
              <w:rPr>
                <w:rFonts w:cstheme="minorHAnsi"/>
                <w:bCs/>
              </w:rPr>
              <w:t xml:space="preserve">, </w:t>
            </w:r>
            <w:r w:rsidR="00094BD9">
              <w:rPr>
                <w:rFonts w:cstheme="minorHAnsi"/>
                <w:bCs/>
              </w:rPr>
              <w:t>Sleeping Beauty</w:t>
            </w:r>
            <w:r>
              <w:rPr>
                <w:rFonts w:cstheme="minorHAnsi"/>
                <w:bCs/>
              </w:rPr>
              <w:t xml:space="preserve">, </w:t>
            </w:r>
            <w:r w:rsidR="008E7BC9" w:rsidRPr="00094BD9">
              <w:rPr>
                <w:rFonts w:cstheme="minorHAnsi"/>
                <w:bCs/>
              </w:rPr>
              <w:t>Rapunzel</w:t>
            </w:r>
          </w:p>
          <w:p w14:paraId="250441B5" w14:textId="77777777" w:rsidR="008E7BC9" w:rsidRPr="00094BD9" w:rsidRDefault="008E7BC9" w:rsidP="00146997">
            <w:pPr>
              <w:spacing w:after="0"/>
              <w:rPr>
                <w:rFonts w:cstheme="minorHAnsi"/>
                <w:bCs/>
              </w:rPr>
            </w:pPr>
          </w:p>
          <w:p w14:paraId="049E9EB2" w14:textId="3A193D93" w:rsidR="00094BD9" w:rsidRPr="00094BD9" w:rsidRDefault="00094BD9" w:rsidP="00146997">
            <w:pPr>
              <w:spacing w:after="0"/>
              <w:rPr>
                <w:rFonts w:cstheme="minorHAnsi"/>
                <w:bCs/>
              </w:rPr>
            </w:pPr>
          </w:p>
        </w:tc>
      </w:tr>
      <w:tr w:rsidR="009B0488" w14:paraId="3DEEEF23" w14:textId="77777777" w:rsidTr="009B0488">
        <w:trPr>
          <w:cantSplit/>
          <w:trHeight w:val="2504"/>
        </w:trPr>
        <w:tc>
          <w:tcPr>
            <w:tcW w:w="1287" w:type="dxa"/>
            <w:shd w:val="clear" w:color="auto" w:fill="D9E2F3" w:themeFill="accent1" w:themeFillTint="33"/>
            <w:textDirection w:val="btLr"/>
          </w:tcPr>
          <w:p w14:paraId="5935A83B" w14:textId="73033CA4" w:rsidR="009B0488" w:rsidRPr="009B0488" w:rsidRDefault="009B0488" w:rsidP="00146997">
            <w:pPr>
              <w:spacing w:after="0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B0488">
              <w:rPr>
                <w:b/>
                <w:bCs/>
                <w:sz w:val="20"/>
                <w:szCs w:val="20"/>
              </w:rPr>
              <w:lastRenderedPageBreak/>
              <w:t>Non fiction</w:t>
            </w:r>
            <w:proofErr w:type="spellEnd"/>
            <w:r w:rsidRPr="009B0488">
              <w:rPr>
                <w:b/>
                <w:bCs/>
                <w:sz w:val="20"/>
                <w:szCs w:val="20"/>
              </w:rPr>
              <w:t xml:space="preserve"> texts to support learning</w:t>
            </w:r>
          </w:p>
        </w:tc>
        <w:tc>
          <w:tcPr>
            <w:tcW w:w="2429" w:type="dxa"/>
          </w:tcPr>
          <w:p w14:paraId="7A83B54C" w14:textId="29E0D6ED" w:rsidR="009B0488" w:rsidRPr="00471960" w:rsidRDefault="00471960" w:rsidP="0047196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A20B27" wp14:editId="3092B4D4">
                  <wp:extent cx="632810" cy="647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72790" t="17142" r="13084" b="57143"/>
                          <a:stretch/>
                        </pic:blipFill>
                        <pic:spPr bwMode="auto">
                          <a:xfrm>
                            <a:off x="0" y="0"/>
                            <a:ext cx="633887" cy="648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9CF2AF5" w14:textId="14A98853" w:rsidR="009B0488" w:rsidRPr="00471960" w:rsidRDefault="00471960" w:rsidP="00471960">
            <w:pPr>
              <w:spacing w:after="0"/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D3F40B" wp14:editId="214617B3">
                  <wp:extent cx="679450" cy="678091"/>
                  <wp:effectExtent l="0" t="0" r="6350" b="8255"/>
                  <wp:docPr id="14" name="Picture 1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111" cy="69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6DF9020" wp14:editId="09A8E967">
                  <wp:extent cx="700628" cy="685800"/>
                  <wp:effectExtent l="0" t="0" r="4445" b="0"/>
                  <wp:docPr id="19" name="Picture 19" descr="A picture containing text,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, box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3" t="6727" r="7623" b="10314"/>
                          <a:stretch/>
                        </pic:blipFill>
                        <pic:spPr bwMode="auto">
                          <a:xfrm>
                            <a:off x="0" y="0"/>
                            <a:ext cx="711346" cy="69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14:paraId="0BAFC6B5" w14:textId="67DDE406" w:rsidR="00BD52B0" w:rsidRPr="00370564" w:rsidRDefault="00B6398C" w:rsidP="00B6398C">
            <w:pPr>
              <w:pStyle w:val="NoSpacing"/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81AF11" wp14:editId="782606CC">
                  <wp:extent cx="924991" cy="1162050"/>
                  <wp:effectExtent l="0" t="0" r="8890" b="0"/>
                  <wp:docPr id="38" name="Picture 38" descr="Winter Wonderland (National Geographic Kids... by National Geographic  Paperback - Picture 1 of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Winter Wonderland (National Geographic Kids... by National Geographic  Paperback - Picture 1 of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975" cy="117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6A8FE13" w14:textId="26A19DBB" w:rsidR="009B0488" w:rsidRDefault="009942C3" w:rsidP="00146997">
            <w:pPr>
              <w:spacing w:after="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662406" wp14:editId="0180FAFC">
                  <wp:extent cx="690118" cy="6985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95" cy="70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6CF17" w14:textId="71A6F794" w:rsidR="009942C3" w:rsidRPr="004D38DD" w:rsidRDefault="00DB65FF" w:rsidP="0014699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74CBBF" wp14:editId="74B93646">
                  <wp:extent cx="1219200" cy="981456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7644" t="37536" r="59118" b="14878"/>
                          <a:stretch/>
                        </pic:blipFill>
                        <pic:spPr bwMode="auto">
                          <a:xfrm>
                            <a:off x="0" y="0"/>
                            <a:ext cx="1225602" cy="986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</w:tcPr>
          <w:p w14:paraId="593AAB68" w14:textId="77777777" w:rsidR="009B0488" w:rsidRDefault="00D2200F" w:rsidP="0014699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5B6B34" wp14:editId="0372EA8D">
                  <wp:extent cx="726808" cy="8001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1330" t="21871" r="78894" b="39410"/>
                          <a:stretch/>
                        </pic:blipFill>
                        <pic:spPr bwMode="auto">
                          <a:xfrm>
                            <a:off x="0" y="0"/>
                            <a:ext cx="736669" cy="810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238E2F" w14:textId="3ACE92BE" w:rsidR="008E7BC9" w:rsidRPr="00370564" w:rsidRDefault="008E7BC9" w:rsidP="0014699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E05453" wp14:editId="360FAAB3">
                  <wp:extent cx="996950" cy="996950"/>
                  <wp:effectExtent l="0" t="0" r="0" b="0"/>
                  <wp:docPr id="15" name="Picture 15" descr="Busy Royal Family: (Campbell London 2nd editio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sy Royal Family: (Campbell London 2nd editio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14:paraId="3F12590C" w14:textId="66296D99" w:rsidR="009B0488" w:rsidRPr="00370564" w:rsidRDefault="00DB65FF" w:rsidP="00146997">
            <w:pPr>
              <w:spacing w:after="0"/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5E6E0E" wp14:editId="67B1095E">
                  <wp:extent cx="1143000" cy="914400"/>
                  <wp:effectExtent l="0" t="0" r="0" b="0"/>
                  <wp:docPr id="40" name="Picture 40" descr="And Everyone Shouted, &quot;pull!&quot; by Claire Llewellyn, Simone Abel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nd Everyone Shouted, &quot;pull!&quot; by Claire Llewellyn, Simone Abel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15" cy="92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75D9F7C8" w14:textId="77777777" w:rsidR="00FA4C9D" w:rsidRDefault="007761EA"/>
    <w:sectPr w:rsidR="00FA4C9D" w:rsidSect="00A950CA">
      <w:headerReference w:type="default" r:id="rId4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BE7E37" w14:textId="77777777" w:rsidR="00785769" w:rsidRDefault="00785769" w:rsidP="00A950CA">
      <w:pPr>
        <w:spacing w:after="0" w:line="240" w:lineRule="auto"/>
      </w:pPr>
      <w:r>
        <w:separator/>
      </w:r>
    </w:p>
  </w:endnote>
  <w:endnote w:type="continuationSeparator" w:id="0">
    <w:p w14:paraId="477222FF" w14:textId="77777777" w:rsidR="00785769" w:rsidRDefault="00785769" w:rsidP="00A95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86C170" w14:textId="77777777" w:rsidR="00785769" w:rsidRDefault="00785769" w:rsidP="00A950CA">
      <w:pPr>
        <w:spacing w:after="0" w:line="240" w:lineRule="auto"/>
      </w:pPr>
      <w:r>
        <w:separator/>
      </w:r>
    </w:p>
  </w:footnote>
  <w:footnote w:type="continuationSeparator" w:id="0">
    <w:p w14:paraId="15F36771" w14:textId="77777777" w:rsidR="00785769" w:rsidRDefault="00785769" w:rsidP="00A95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95E4E" w14:textId="29F45627" w:rsidR="00A950CA" w:rsidRDefault="00A950CA" w:rsidP="00A950CA">
    <w:pPr>
      <w:pStyle w:val="Header"/>
      <w:jc w:val="center"/>
      <w:rPr>
        <w:b/>
        <w:bCs/>
        <w:sz w:val="34"/>
        <w:szCs w:val="34"/>
        <w:u w:val="single"/>
      </w:rPr>
    </w:pPr>
    <w:bookmarkStart w:id="2" w:name="_Hlk111903768"/>
    <w:r w:rsidRPr="00BC22CC">
      <w:rPr>
        <w:rFonts w:cstheme="minorHAnsi"/>
        <w:bCs/>
        <w:noProof/>
        <w:sz w:val="30"/>
        <w:szCs w:val="18"/>
        <w:lang w:eastAsia="en-GB"/>
      </w:rPr>
      <w:drawing>
        <wp:anchor distT="0" distB="0" distL="114300" distR="114300" simplePos="0" relativeHeight="251659264" behindDoc="0" locked="0" layoutInCell="1" allowOverlap="1" wp14:anchorId="0CADFD61" wp14:editId="09DE3407">
          <wp:simplePos x="0" y="0"/>
          <wp:positionH relativeFrom="margin">
            <wp:posOffset>9648825</wp:posOffset>
          </wp:positionH>
          <wp:positionV relativeFrom="paragraph">
            <wp:posOffset>-133985</wp:posOffset>
          </wp:positionV>
          <wp:extent cx="457200" cy="396240"/>
          <wp:effectExtent l="0" t="0" r="0" b="3810"/>
          <wp:wrapThrough wrapText="bothSides">
            <wp:wrapPolygon edited="0">
              <wp:start x="0" y="0"/>
              <wp:lineTo x="0" y="20769"/>
              <wp:lineTo x="20700" y="20769"/>
              <wp:lineTo x="20700" y="0"/>
              <wp:lineTo x="0" y="0"/>
            </wp:wrapPolygon>
          </wp:wrapThrough>
          <wp:docPr id="13" name="Picture 2" descr="St Andrews Logo bw 2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 Andrews Logo bw 2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22CC">
      <w:rPr>
        <w:rFonts w:cstheme="minorHAnsi"/>
        <w:bCs/>
        <w:noProof/>
        <w:sz w:val="30"/>
        <w:szCs w:val="18"/>
        <w:lang w:eastAsia="en-GB"/>
      </w:rPr>
      <w:drawing>
        <wp:anchor distT="0" distB="0" distL="114300" distR="114300" simplePos="0" relativeHeight="251660288" behindDoc="0" locked="0" layoutInCell="1" allowOverlap="1" wp14:anchorId="2C7EB674" wp14:editId="142A45AD">
          <wp:simplePos x="0" y="0"/>
          <wp:positionH relativeFrom="margin">
            <wp:posOffset>-361950</wp:posOffset>
          </wp:positionH>
          <wp:positionV relativeFrom="paragraph">
            <wp:posOffset>-162560</wp:posOffset>
          </wp:positionV>
          <wp:extent cx="457200" cy="396240"/>
          <wp:effectExtent l="0" t="0" r="0" b="3810"/>
          <wp:wrapThrough wrapText="bothSides">
            <wp:wrapPolygon edited="0">
              <wp:start x="0" y="0"/>
              <wp:lineTo x="0" y="20769"/>
              <wp:lineTo x="20700" y="20769"/>
              <wp:lineTo x="20700" y="0"/>
              <wp:lineTo x="0" y="0"/>
            </wp:wrapPolygon>
          </wp:wrapThrough>
          <wp:docPr id="12" name="Picture 2" descr="St Andrews Logo bw 2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 Andrews Logo bw 200dp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96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34"/>
        <w:szCs w:val="34"/>
        <w:u w:val="single"/>
      </w:rPr>
      <w:t xml:space="preserve">Nursery </w:t>
    </w:r>
    <w:r w:rsidR="005F26C1">
      <w:rPr>
        <w:b/>
        <w:bCs/>
        <w:sz w:val="34"/>
        <w:szCs w:val="34"/>
        <w:u w:val="single"/>
      </w:rPr>
      <w:t>Reading Spine</w:t>
    </w:r>
  </w:p>
  <w:bookmarkEnd w:id="2"/>
  <w:p w14:paraId="20F9B737" w14:textId="77777777" w:rsidR="00A950CA" w:rsidRDefault="00A950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E45453"/>
    <w:multiLevelType w:val="hybridMultilevel"/>
    <w:tmpl w:val="69C2CE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0CA"/>
    <w:rsid w:val="00031222"/>
    <w:rsid w:val="00094BD9"/>
    <w:rsid w:val="00134A43"/>
    <w:rsid w:val="002628AA"/>
    <w:rsid w:val="003354A3"/>
    <w:rsid w:val="00364C93"/>
    <w:rsid w:val="00376BAA"/>
    <w:rsid w:val="003B15B4"/>
    <w:rsid w:val="00410E09"/>
    <w:rsid w:val="00471960"/>
    <w:rsid w:val="004A33BC"/>
    <w:rsid w:val="004F305E"/>
    <w:rsid w:val="005243EC"/>
    <w:rsid w:val="00530E0B"/>
    <w:rsid w:val="005F26C1"/>
    <w:rsid w:val="006339E6"/>
    <w:rsid w:val="00692664"/>
    <w:rsid w:val="00720A1F"/>
    <w:rsid w:val="007247F2"/>
    <w:rsid w:val="00734987"/>
    <w:rsid w:val="007761EA"/>
    <w:rsid w:val="00785769"/>
    <w:rsid w:val="008E7BC9"/>
    <w:rsid w:val="0092718F"/>
    <w:rsid w:val="00967F0D"/>
    <w:rsid w:val="009942C3"/>
    <w:rsid w:val="009B0488"/>
    <w:rsid w:val="00A950CA"/>
    <w:rsid w:val="00B537FC"/>
    <w:rsid w:val="00B6398C"/>
    <w:rsid w:val="00BD52B0"/>
    <w:rsid w:val="00C07E61"/>
    <w:rsid w:val="00C71C82"/>
    <w:rsid w:val="00D13E66"/>
    <w:rsid w:val="00D2200F"/>
    <w:rsid w:val="00DB65FF"/>
    <w:rsid w:val="00DE1B42"/>
    <w:rsid w:val="00E45C0F"/>
    <w:rsid w:val="00EC5553"/>
    <w:rsid w:val="00ED1148"/>
    <w:rsid w:val="00ED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62FF3"/>
  <w15:chartTrackingRefBased/>
  <w15:docId w15:val="{2C1EEF76-94E9-4534-8246-FCF0BC89D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0CA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"/>
    <w:qFormat/>
    <w:rsid w:val="009942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A950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50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50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0CA"/>
  </w:style>
  <w:style w:type="paragraph" w:styleId="Footer">
    <w:name w:val="footer"/>
    <w:basedOn w:val="Normal"/>
    <w:link w:val="FooterChar"/>
    <w:uiPriority w:val="99"/>
    <w:unhideWhenUsed/>
    <w:rsid w:val="00A950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0CA"/>
  </w:style>
  <w:style w:type="paragraph" w:styleId="BalloonText">
    <w:name w:val="Balloon Text"/>
    <w:basedOn w:val="Normal"/>
    <w:link w:val="BalloonTextChar"/>
    <w:uiPriority w:val="99"/>
    <w:semiHidden/>
    <w:unhideWhenUsed/>
    <w:rsid w:val="004A3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B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942C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-size-extra-large">
    <w:name w:val="a-size-extra-large"/>
    <w:basedOn w:val="DefaultParagraphFont"/>
    <w:rsid w:val="009942C3"/>
  </w:style>
  <w:style w:type="paragraph" w:styleId="NoSpacing">
    <w:name w:val="No Spacing"/>
    <w:uiPriority w:val="1"/>
    <w:qFormat/>
    <w:rsid w:val="009942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9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245C00DA</Template>
  <TotalTime>463</TotalTime>
  <Pages>2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Louise Storey</dc:creator>
  <cp:keywords/>
  <dc:description/>
  <cp:lastModifiedBy>Miss D. Smith</cp:lastModifiedBy>
  <cp:revision>23</cp:revision>
  <cp:lastPrinted>2023-02-07T13:59:00Z</cp:lastPrinted>
  <dcterms:created xsi:type="dcterms:W3CDTF">2022-08-20T19:16:00Z</dcterms:created>
  <dcterms:modified xsi:type="dcterms:W3CDTF">2023-07-10T15:01:00Z</dcterms:modified>
</cp:coreProperties>
</file>