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B68343" w14:textId="77777777" w:rsidR="00C4676C" w:rsidRPr="00F06953" w:rsidRDefault="00C4676C" w:rsidP="00C4676C">
      <w:pPr>
        <w:jc w:val="center"/>
        <w:rPr>
          <w:rFonts w:ascii="Arial" w:hAnsi="Arial" w:cs="Arial"/>
          <w:b/>
          <w:sz w:val="36"/>
          <w:szCs w:val="36"/>
          <w:u w:val="single"/>
        </w:rPr>
      </w:pPr>
      <w:r w:rsidRPr="00F06953">
        <w:rPr>
          <w:rFonts w:ascii="Arial" w:hAnsi="Arial" w:cs="Arial"/>
          <w:b/>
          <w:sz w:val="36"/>
          <w:szCs w:val="36"/>
          <w:u w:val="single"/>
        </w:rPr>
        <w:t>ST ANDREW’S METHODIST PRIMARY SCHOOL</w:t>
      </w:r>
    </w:p>
    <w:p w14:paraId="40D66BE5" w14:textId="77777777" w:rsidR="00C4676C" w:rsidRDefault="00C4676C" w:rsidP="00C4676C">
      <w:pPr>
        <w:jc w:val="center"/>
        <w:rPr>
          <w:rFonts w:ascii="Arial" w:hAnsi="Arial" w:cs="Arial"/>
          <w:b/>
        </w:rPr>
      </w:pPr>
    </w:p>
    <w:p w14:paraId="7CF5FFC3" w14:textId="77777777" w:rsidR="00C4676C" w:rsidRDefault="00C4676C" w:rsidP="00C4676C">
      <w:pPr>
        <w:jc w:val="both"/>
        <w:rPr>
          <w:rFonts w:ascii="Arial" w:hAnsi="Arial" w:cs="Arial"/>
          <w:b/>
        </w:rPr>
      </w:pPr>
    </w:p>
    <w:p w14:paraId="0461D84D" w14:textId="77777777" w:rsidR="00C4676C" w:rsidRDefault="00C4676C" w:rsidP="00C4676C">
      <w:pPr>
        <w:jc w:val="both"/>
        <w:rPr>
          <w:rFonts w:ascii="Arial" w:hAnsi="Arial" w:cs="Arial"/>
          <w:b/>
        </w:rPr>
      </w:pPr>
    </w:p>
    <w:p w14:paraId="38B3AA36" w14:textId="77777777" w:rsidR="00C4676C" w:rsidRDefault="00C4676C" w:rsidP="00C4676C">
      <w:pPr>
        <w:jc w:val="both"/>
        <w:rPr>
          <w:rFonts w:ascii="Arial" w:hAnsi="Arial" w:cs="Arial"/>
          <w:b/>
        </w:rPr>
      </w:pPr>
    </w:p>
    <w:p w14:paraId="5F95A1D9" w14:textId="08593095" w:rsidR="00C4676C" w:rsidRDefault="00C4676C" w:rsidP="00C4676C">
      <w:pPr>
        <w:jc w:val="both"/>
        <w:rPr>
          <w:rFonts w:ascii="Arial" w:hAnsi="Arial" w:cs="Arial"/>
          <w:b/>
        </w:rPr>
      </w:pPr>
      <w:r>
        <w:rPr>
          <w:rFonts w:ascii="Times New Roman" w:hAnsi="Times New Roman" w:cs="Times New Roman"/>
          <w:noProof/>
          <w:lang w:val="en-GB" w:eastAsia="en-GB"/>
        </w:rPr>
        <mc:AlternateContent>
          <mc:Choice Requires="wps">
            <w:drawing>
              <wp:anchor distT="0" distB="0" distL="114300" distR="114300" simplePos="0" relativeHeight="251658240" behindDoc="0" locked="0" layoutInCell="1" allowOverlap="1" wp14:anchorId="49AD57B1" wp14:editId="0E26B51C">
                <wp:simplePos x="0" y="0"/>
                <wp:positionH relativeFrom="column">
                  <wp:posOffset>1885951</wp:posOffset>
                </wp:positionH>
                <wp:positionV relativeFrom="paragraph">
                  <wp:posOffset>7620</wp:posOffset>
                </wp:positionV>
                <wp:extent cx="1981200" cy="212407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124075"/>
                        </a:xfrm>
                        <a:prstGeom prst="rect">
                          <a:avLst/>
                        </a:prstGeom>
                        <a:solidFill>
                          <a:srgbClr val="FFFFFF"/>
                        </a:solidFill>
                        <a:ln w="9525">
                          <a:solidFill>
                            <a:srgbClr val="000000"/>
                          </a:solidFill>
                          <a:miter lim="800000"/>
                          <a:headEnd/>
                          <a:tailEnd/>
                        </a:ln>
                      </wps:spPr>
                      <wps:txbx>
                        <w:txbxContent>
                          <w:p w14:paraId="09339DFA" w14:textId="77777777" w:rsidR="008203DC" w:rsidRDefault="008203DC" w:rsidP="008203DC">
                            <w:pPr>
                              <w:jc w:val="center"/>
                              <w:rPr>
                                <w:rFonts w:ascii="Arial" w:hAnsi="Arial" w:cs="Arial"/>
                                <w:b/>
                                <w:bCs/>
                              </w:rPr>
                            </w:pPr>
                          </w:p>
                          <w:p w14:paraId="5C935D6A" w14:textId="77777777" w:rsidR="008203DC" w:rsidRPr="00126B5B" w:rsidRDefault="008203DC" w:rsidP="008203DC">
                            <w:pPr>
                              <w:jc w:val="center"/>
                              <w:rPr>
                                <w:rFonts w:ascii="Arial" w:hAnsi="Arial" w:cs="Arial"/>
                                <w:b/>
                                <w:bCs/>
                              </w:rPr>
                            </w:pPr>
                            <w:r w:rsidRPr="00126B5B">
                              <w:rPr>
                                <w:rFonts w:ascii="Arial" w:hAnsi="Arial" w:cs="Arial"/>
                                <w:b/>
                                <w:bCs/>
                              </w:rPr>
                              <w:t>STRIVING FOR EXCELLENCE-</w:t>
                            </w:r>
                          </w:p>
                          <w:p w14:paraId="1C739682" w14:textId="77777777" w:rsidR="008203DC" w:rsidRPr="00126B5B" w:rsidRDefault="008203DC" w:rsidP="008203DC">
                            <w:pPr>
                              <w:jc w:val="center"/>
                              <w:rPr>
                                <w:noProof/>
                              </w:rPr>
                            </w:pPr>
                            <w:r w:rsidRPr="00126B5B">
                              <w:rPr>
                                <w:noProof/>
                                <w:lang w:val="en-GB" w:eastAsia="en-GB"/>
                              </w:rPr>
                              <w:drawing>
                                <wp:inline distT="0" distB="0" distL="0" distR="0" wp14:anchorId="555EADB7" wp14:editId="2C3B1CC6">
                                  <wp:extent cx="1085850" cy="1085850"/>
                                  <wp:effectExtent l="0" t="0" r="0" b="0"/>
                                  <wp:docPr id="1"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1961BB64" w14:textId="77777777" w:rsidR="008203DC" w:rsidRPr="00126B5B" w:rsidRDefault="008203DC" w:rsidP="008203DC">
                            <w:pPr>
                              <w:jc w:val="center"/>
                              <w:rPr>
                                <w:rFonts w:ascii="Arial" w:hAnsi="Arial" w:cs="Arial"/>
                                <w:b/>
                                <w:bCs/>
                              </w:rPr>
                            </w:pPr>
                            <w:r w:rsidRPr="00126B5B">
                              <w:rPr>
                                <w:rFonts w:ascii="Arial" w:hAnsi="Arial" w:cs="Arial"/>
                                <w:b/>
                                <w:bCs/>
                              </w:rPr>
                              <w:t>WITH GOD</w:t>
                            </w:r>
                          </w:p>
                          <w:p w14:paraId="1A09F047" w14:textId="72CBA2DB" w:rsidR="00C4676C" w:rsidRDefault="00C4676C" w:rsidP="00C4676C">
                            <w:pPr>
                              <w:jc w:val="center"/>
                            </w:pPr>
                          </w:p>
                          <w:p w14:paraId="0A539881" w14:textId="77777777" w:rsidR="00C4676C" w:rsidRDefault="00C4676C" w:rsidP="00C4676C">
                            <w:pPr>
                              <w:jc w:val="center"/>
                            </w:pPr>
                          </w:p>
                          <w:p w14:paraId="440E55FE" w14:textId="77777777" w:rsidR="00C4676C" w:rsidRDefault="00C4676C" w:rsidP="00C4676C">
                            <w:pPr>
                              <w:jc w:val="center"/>
                            </w:pPr>
                          </w:p>
                          <w:p w14:paraId="7505D5E6" w14:textId="77777777" w:rsidR="00C4676C" w:rsidRDefault="00C4676C" w:rsidP="00C4676C">
                            <w:pPr>
                              <w:jc w:val="center"/>
                            </w:pPr>
                          </w:p>
                          <w:p w14:paraId="7BEBD695" w14:textId="77777777" w:rsidR="00C4676C" w:rsidRDefault="00C4676C" w:rsidP="00C4676C">
                            <w:pPr>
                              <w:jc w:val="center"/>
                            </w:pPr>
                          </w:p>
                          <w:p w14:paraId="2194000D" w14:textId="77777777" w:rsidR="00C4676C" w:rsidRDefault="00C4676C" w:rsidP="00C4676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D57B1" id="_x0000_t202" coordsize="21600,21600" o:spt="202" path="m,l,21600r21600,l21600,xe">
                <v:stroke joinstyle="miter"/>
                <v:path gradientshapeok="t" o:connecttype="rect"/>
              </v:shapetype>
              <v:shape id="Text Box 4" o:spid="_x0000_s1026" type="#_x0000_t202" style="position:absolute;left:0;text-align:left;margin-left:148.5pt;margin-top:.6pt;width:156pt;height:16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">
                <v:textbox>
                  <w:txbxContent>
                    <w:p w14:paraId="09339DFA" w14:textId="77777777" w:rsidR="008203DC" w:rsidRDefault="008203DC" w:rsidP="008203DC">
                      <w:pPr>
                        <w:jc w:val="center"/>
                        <w:rPr>
                          <w:rFonts w:ascii="Arial" w:hAnsi="Arial" w:cs="Arial"/>
                          <w:b/>
                          <w:bCs/>
                        </w:rPr>
                      </w:pPr>
                    </w:p>
                    <w:p w14:paraId="5C935D6A" w14:textId="77777777" w:rsidR="008203DC" w:rsidRPr="00126B5B" w:rsidRDefault="008203DC" w:rsidP="008203DC">
                      <w:pPr>
                        <w:jc w:val="center"/>
                        <w:rPr>
                          <w:rFonts w:ascii="Arial" w:hAnsi="Arial" w:cs="Arial"/>
                          <w:b/>
                          <w:bCs/>
                        </w:rPr>
                      </w:pPr>
                      <w:r w:rsidRPr="00126B5B">
                        <w:rPr>
                          <w:rFonts w:ascii="Arial" w:hAnsi="Arial" w:cs="Arial"/>
                          <w:b/>
                          <w:bCs/>
                        </w:rPr>
                        <w:t>STRIVING FOR EXCELLENCE-</w:t>
                      </w:r>
                    </w:p>
                    <w:p w14:paraId="1C739682" w14:textId="77777777" w:rsidR="008203DC" w:rsidRPr="00126B5B" w:rsidRDefault="008203DC" w:rsidP="008203DC">
                      <w:pPr>
                        <w:jc w:val="center"/>
                        <w:rPr>
                          <w:noProof/>
                        </w:rPr>
                      </w:pPr>
                      <w:r w:rsidRPr="00126B5B">
                        <w:rPr>
                          <w:noProof/>
                          <w:lang w:val="en-GB" w:eastAsia="en-GB"/>
                        </w:rPr>
                        <w:drawing>
                          <wp:inline distT="0" distB="0" distL="0" distR="0" wp14:anchorId="555EADB7" wp14:editId="2C3B1CC6">
                            <wp:extent cx="1085850" cy="1085850"/>
                            <wp:effectExtent l="0" t="0" r="0" b="0"/>
                            <wp:docPr id="1"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1961BB64" w14:textId="77777777" w:rsidR="008203DC" w:rsidRPr="00126B5B" w:rsidRDefault="008203DC" w:rsidP="008203DC">
                      <w:pPr>
                        <w:jc w:val="center"/>
                        <w:rPr>
                          <w:rFonts w:ascii="Arial" w:hAnsi="Arial" w:cs="Arial"/>
                          <w:b/>
                          <w:bCs/>
                        </w:rPr>
                      </w:pPr>
                      <w:r w:rsidRPr="00126B5B">
                        <w:rPr>
                          <w:rFonts w:ascii="Arial" w:hAnsi="Arial" w:cs="Arial"/>
                          <w:b/>
                          <w:bCs/>
                        </w:rPr>
                        <w:t>WITH GOD</w:t>
                      </w:r>
                    </w:p>
                    <w:p w14:paraId="1A09F047" w14:textId="72CBA2DB" w:rsidR="00C4676C" w:rsidRDefault="00C4676C" w:rsidP="00C4676C">
                      <w:pPr>
                        <w:jc w:val="center"/>
                      </w:pPr>
                    </w:p>
                    <w:p w14:paraId="0A539881" w14:textId="77777777" w:rsidR="00C4676C" w:rsidRDefault="00C4676C" w:rsidP="00C4676C">
                      <w:pPr>
                        <w:jc w:val="center"/>
                      </w:pPr>
                    </w:p>
                    <w:p w14:paraId="440E55FE" w14:textId="77777777" w:rsidR="00C4676C" w:rsidRDefault="00C4676C" w:rsidP="00C4676C">
                      <w:pPr>
                        <w:jc w:val="center"/>
                      </w:pPr>
                    </w:p>
                    <w:p w14:paraId="7505D5E6" w14:textId="77777777" w:rsidR="00C4676C" w:rsidRDefault="00C4676C" w:rsidP="00C4676C">
                      <w:pPr>
                        <w:jc w:val="center"/>
                      </w:pPr>
                    </w:p>
                    <w:p w14:paraId="7BEBD695" w14:textId="77777777" w:rsidR="00C4676C" w:rsidRDefault="00C4676C" w:rsidP="00C4676C">
                      <w:pPr>
                        <w:jc w:val="center"/>
                      </w:pPr>
                    </w:p>
                    <w:p w14:paraId="2194000D" w14:textId="77777777" w:rsidR="00C4676C" w:rsidRDefault="00C4676C" w:rsidP="00C4676C">
                      <w:pPr>
                        <w:jc w:val="center"/>
                      </w:pPr>
                    </w:p>
                  </w:txbxContent>
                </v:textbox>
              </v:shape>
            </w:pict>
          </mc:Fallback>
        </mc:AlternateContent>
      </w:r>
    </w:p>
    <w:p w14:paraId="0A6EDF92" w14:textId="77777777" w:rsidR="00C4676C" w:rsidRDefault="00C4676C" w:rsidP="00C4676C">
      <w:pPr>
        <w:jc w:val="both"/>
        <w:rPr>
          <w:rFonts w:ascii="Arial" w:hAnsi="Arial" w:cs="Arial"/>
          <w:b/>
        </w:rPr>
      </w:pPr>
    </w:p>
    <w:p w14:paraId="5A83A06E" w14:textId="77777777" w:rsidR="00C4676C" w:rsidRDefault="00C4676C" w:rsidP="00C4676C">
      <w:pPr>
        <w:jc w:val="both"/>
        <w:rPr>
          <w:rFonts w:ascii="Arial" w:hAnsi="Arial" w:cs="Arial"/>
          <w:b/>
        </w:rPr>
      </w:pPr>
    </w:p>
    <w:p w14:paraId="06AE853D" w14:textId="77777777" w:rsidR="00C4676C" w:rsidRDefault="00C4676C" w:rsidP="00C4676C">
      <w:pPr>
        <w:jc w:val="both"/>
        <w:rPr>
          <w:rFonts w:ascii="Arial" w:hAnsi="Arial" w:cs="Arial"/>
          <w:b/>
        </w:rPr>
      </w:pPr>
    </w:p>
    <w:p w14:paraId="703A3080" w14:textId="77777777" w:rsidR="00C4676C" w:rsidRDefault="00C4676C" w:rsidP="00C4676C">
      <w:pPr>
        <w:jc w:val="both"/>
        <w:rPr>
          <w:rFonts w:ascii="Arial" w:hAnsi="Arial" w:cs="Arial"/>
          <w:b/>
        </w:rPr>
      </w:pPr>
    </w:p>
    <w:p w14:paraId="03639950" w14:textId="77777777" w:rsidR="00C4676C" w:rsidRDefault="00C4676C" w:rsidP="00C4676C">
      <w:pPr>
        <w:jc w:val="both"/>
        <w:rPr>
          <w:rFonts w:ascii="Arial" w:hAnsi="Arial" w:cs="Arial"/>
          <w:b/>
        </w:rPr>
      </w:pPr>
    </w:p>
    <w:p w14:paraId="1EFD3A74" w14:textId="77777777" w:rsidR="00C4676C" w:rsidRDefault="00C4676C" w:rsidP="00C4676C">
      <w:pPr>
        <w:jc w:val="both"/>
        <w:rPr>
          <w:rFonts w:ascii="Arial" w:hAnsi="Arial" w:cs="Arial"/>
          <w:b/>
        </w:rPr>
      </w:pPr>
    </w:p>
    <w:p w14:paraId="73B823F1" w14:textId="77777777" w:rsidR="00C4676C" w:rsidRDefault="00C4676C" w:rsidP="00C4676C">
      <w:pPr>
        <w:jc w:val="both"/>
        <w:rPr>
          <w:rFonts w:ascii="Arial" w:hAnsi="Arial" w:cs="Arial"/>
          <w:b/>
        </w:rPr>
      </w:pPr>
    </w:p>
    <w:p w14:paraId="7A47D067" w14:textId="77777777" w:rsidR="00C4676C" w:rsidRDefault="00C4676C" w:rsidP="00C4676C">
      <w:pPr>
        <w:jc w:val="both"/>
        <w:rPr>
          <w:rFonts w:ascii="Arial" w:hAnsi="Arial" w:cs="Arial"/>
          <w:b/>
        </w:rPr>
      </w:pPr>
    </w:p>
    <w:p w14:paraId="3013095D" w14:textId="77777777" w:rsidR="00C4676C" w:rsidRDefault="00C4676C" w:rsidP="00C4676C">
      <w:pPr>
        <w:jc w:val="both"/>
        <w:rPr>
          <w:rFonts w:ascii="Arial" w:hAnsi="Arial" w:cs="Arial"/>
          <w:b/>
        </w:rPr>
      </w:pPr>
    </w:p>
    <w:p w14:paraId="655AF7B2" w14:textId="77777777" w:rsidR="00C4676C" w:rsidRDefault="00C4676C" w:rsidP="00C4676C">
      <w:pPr>
        <w:jc w:val="both"/>
        <w:rPr>
          <w:rFonts w:ascii="Arial" w:hAnsi="Arial" w:cs="Arial"/>
          <w:b/>
        </w:rPr>
      </w:pPr>
    </w:p>
    <w:p w14:paraId="6DDD495E" w14:textId="77777777" w:rsidR="00C4676C" w:rsidRDefault="00C4676C" w:rsidP="00C4676C">
      <w:pPr>
        <w:jc w:val="both"/>
        <w:rPr>
          <w:rFonts w:ascii="Arial" w:hAnsi="Arial" w:cs="Arial"/>
          <w:b/>
        </w:rPr>
      </w:pPr>
    </w:p>
    <w:p w14:paraId="5D5495F4" w14:textId="77777777" w:rsidR="00C4676C" w:rsidRDefault="00C4676C" w:rsidP="00C4676C">
      <w:pPr>
        <w:jc w:val="both"/>
        <w:rPr>
          <w:rFonts w:ascii="Arial" w:hAnsi="Arial" w:cs="Arial"/>
          <w:b/>
        </w:rPr>
      </w:pPr>
    </w:p>
    <w:p w14:paraId="1109A6C2" w14:textId="77777777" w:rsidR="00C4676C" w:rsidRDefault="00C4676C" w:rsidP="00C4676C">
      <w:pPr>
        <w:jc w:val="both"/>
        <w:rPr>
          <w:rFonts w:ascii="Arial" w:hAnsi="Arial" w:cs="Arial"/>
          <w:b/>
        </w:rPr>
      </w:pPr>
    </w:p>
    <w:p w14:paraId="3A4F1048" w14:textId="77777777" w:rsidR="00C4676C" w:rsidRDefault="00C4676C" w:rsidP="00C4676C">
      <w:pPr>
        <w:jc w:val="both"/>
        <w:rPr>
          <w:rFonts w:ascii="Arial" w:hAnsi="Arial" w:cs="Arial"/>
          <w:b/>
        </w:rPr>
      </w:pPr>
    </w:p>
    <w:p w14:paraId="06306FA7" w14:textId="77777777" w:rsidR="00C4676C" w:rsidRPr="007A1367" w:rsidRDefault="00C4676C" w:rsidP="00C4676C">
      <w:pPr>
        <w:ind w:left="-284" w:right="-472"/>
        <w:jc w:val="center"/>
        <w:rPr>
          <w:rFonts w:ascii="Arial" w:hAnsi="Arial" w:cs="Arial"/>
          <w:sz w:val="36"/>
          <w:szCs w:val="36"/>
          <w:u w:val="single"/>
        </w:rPr>
      </w:pPr>
      <w:r w:rsidRPr="007A1367">
        <w:rPr>
          <w:rFonts w:ascii="Arial" w:hAnsi="Arial" w:cs="Arial"/>
          <w:b/>
          <w:sz w:val="36"/>
          <w:szCs w:val="36"/>
        </w:rPr>
        <w:t>Educational Visits Policy</w:t>
      </w:r>
    </w:p>
    <w:p w14:paraId="0B3816D0" w14:textId="77777777" w:rsidR="00C4676C" w:rsidRDefault="00C4676C" w:rsidP="00C4676C">
      <w:pPr>
        <w:jc w:val="center"/>
        <w:rPr>
          <w:rFonts w:ascii="Arial" w:hAnsi="Arial" w:cs="Arial"/>
          <w:b/>
        </w:rPr>
      </w:pPr>
    </w:p>
    <w:p w14:paraId="01CFE56F" w14:textId="77777777" w:rsidR="00C4676C" w:rsidRDefault="00C4676C" w:rsidP="00C4676C">
      <w:pPr>
        <w:jc w:val="center"/>
        <w:rPr>
          <w:rFonts w:ascii="Arial" w:hAnsi="Arial" w:cs="Arial"/>
          <w:b/>
          <w:sz w:val="36"/>
          <w:szCs w:val="36"/>
          <w:u w:val="single"/>
        </w:rPr>
      </w:pPr>
    </w:p>
    <w:p w14:paraId="1FA18BD3" w14:textId="77777777" w:rsidR="00C4676C" w:rsidRDefault="00C4676C" w:rsidP="00C4676C">
      <w:pPr>
        <w:jc w:val="center"/>
        <w:rPr>
          <w:rFonts w:ascii="Arial" w:hAnsi="Arial" w:cs="Arial"/>
          <w:b/>
          <w:sz w:val="36"/>
          <w:szCs w:val="36"/>
          <w:u w:val="single"/>
        </w:rPr>
      </w:pPr>
    </w:p>
    <w:p w14:paraId="137DCF7C" w14:textId="2E55E94A" w:rsidR="00C4676C" w:rsidRDefault="00C4676C" w:rsidP="00C4676C">
      <w:pPr>
        <w:rPr>
          <w:rFonts w:ascii="Arial" w:hAnsi="Arial" w:cs="Arial"/>
          <w:sz w:val="28"/>
          <w:szCs w:val="28"/>
        </w:rPr>
      </w:pPr>
      <w:r w:rsidRPr="00F06953">
        <w:rPr>
          <w:rFonts w:ascii="Arial" w:hAnsi="Arial" w:cs="Arial"/>
          <w:sz w:val="28"/>
          <w:szCs w:val="28"/>
        </w:rPr>
        <w:t>Reviewed</w:t>
      </w:r>
      <w:r w:rsidR="008203DC">
        <w:rPr>
          <w:rFonts w:ascii="Arial" w:hAnsi="Arial" w:cs="Arial"/>
          <w:sz w:val="28"/>
          <w:szCs w:val="28"/>
        </w:rPr>
        <w:t xml:space="preserve"> </w:t>
      </w:r>
      <w:r w:rsidR="00C37E1F">
        <w:rPr>
          <w:rFonts w:ascii="Arial" w:hAnsi="Arial" w:cs="Arial"/>
          <w:sz w:val="28"/>
          <w:szCs w:val="28"/>
        </w:rPr>
        <w:t>August 2020</w:t>
      </w:r>
    </w:p>
    <w:p w14:paraId="5C8D8A82" w14:textId="77777777" w:rsidR="00C4676C" w:rsidRDefault="00C4676C" w:rsidP="00C4676C">
      <w:pPr>
        <w:rPr>
          <w:rFonts w:ascii="Arial" w:hAnsi="Arial" w:cs="Arial"/>
          <w:sz w:val="28"/>
          <w:szCs w:val="28"/>
        </w:rPr>
      </w:pPr>
    </w:p>
    <w:p w14:paraId="3D077B7D" w14:textId="77777777" w:rsidR="00C4676C" w:rsidRDefault="00C4676C" w:rsidP="00C4676C">
      <w:pPr>
        <w:rPr>
          <w:rFonts w:ascii="Arial" w:hAnsi="Arial" w:cs="Arial"/>
          <w:sz w:val="28"/>
          <w:szCs w:val="28"/>
        </w:rPr>
      </w:pPr>
      <w:r>
        <w:rPr>
          <w:rFonts w:ascii="Arial" w:hAnsi="Arial" w:cs="Arial"/>
          <w:sz w:val="28"/>
          <w:szCs w:val="28"/>
        </w:rPr>
        <w:t>Headteacher                                                     Date:</w:t>
      </w:r>
    </w:p>
    <w:p w14:paraId="63193137" w14:textId="77777777" w:rsidR="00C4676C" w:rsidRDefault="00C4676C" w:rsidP="00C4676C">
      <w:pPr>
        <w:rPr>
          <w:rFonts w:ascii="Arial" w:hAnsi="Arial" w:cs="Arial"/>
          <w:sz w:val="28"/>
          <w:szCs w:val="28"/>
        </w:rPr>
      </w:pPr>
    </w:p>
    <w:p w14:paraId="5881FDC5" w14:textId="77777777" w:rsidR="00C4676C" w:rsidRDefault="00C4676C" w:rsidP="00C4676C">
      <w:pPr>
        <w:rPr>
          <w:rFonts w:ascii="Arial" w:hAnsi="Arial" w:cs="Arial"/>
          <w:sz w:val="28"/>
          <w:szCs w:val="28"/>
        </w:rPr>
      </w:pPr>
      <w:r>
        <w:rPr>
          <w:rFonts w:ascii="Arial" w:hAnsi="Arial" w:cs="Arial"/>
          <w:sz w:val="28"/>
          <w:szCs w:val="28"/>
        </w:rPr>
        <w:t>Chair/Vice Chair of Governing Board                 Date:</w:t>
      </w:r>
    </w:p>
    <w:p w14:paraId="0077F5D2" w14:textId="77777777" w:rsidR="00845D18" w:rsidRDefault="00845D18" w:rsidP="00845D18">
      <w:pPr>
        <w:pStyle w:val="Style"/>
        <w:spacing w:before="254" w:line="249" w:lineRule="exact"/>
        <w:ind w:left="331"/>
        <w:rPr>
          <w:i/>
        </w:rPr>
      </w:pPr>
      <w:r>
        <w:rPr>
          <w:i/>
        </w:rPr>
        <w:t>Reviewed the Finance Committee of St Andrew’s Methodist Primary School virtual meeting on 19</w:t>
      </w:r>
      <w:r>
        <w:rPr>
          <w:i/>
          <w:vertAlign w:val="superscript"/>
        </w:rPr>
        <w:t>th</w:t>
      </w:r>
      <w:r>
        <w:rPr>
          <w:i/>
        </w:rPr>
        <w:t xml:space="preserve"> October 2020</w:t>
      </w:r>
    </w:p>
    <w:p w14:paraId="151E34A3" w14:textId="77777777" w:rsidR="00845D18" w:rsidRDefault="00845D18" w:rsidP="00845D18">
      <w:pPr>
        <w:rPr>
          <w:rFonts w:ascii="Arial" w:hAnsi="Arial" w:cs="Arial"/>
          <w:sz w:val="28"/>
          <w:szCs w:val="28"/>
        </w:rPr>
      </w:pPr>
    </w:p>
    <w:p w14:paraId="5B94557C" w14:textId="77777777" w:rsidR="00845D18" w:rsidRDefault="00845D18" w:rsidP="00C4676C">
      <w:pPr>
        <w:rPr>
          <w:rFonts w:ascii="Arial" w:hAnsi="Arial" w:cs="Arial"/>
          <w:sz w:val="28"/>
          <w:szCs w:val="28"/>
        </w:rPr>
      </w:pPr>
      <w:bookmarkStart w:id="0" w:name="_GoBack"/>
      <w:bookmarkEnd w:id="0"/>
    </w:p>
    <w:p w14:paraId="0DF152E6" w14:textId="77777777" w:rsidR="00C4676C" w:rsidRDefault="00C4676C" w:rsidP="00C4676C">
      <w:pPr>
        <w:rPr>
          <w:rFonts w:ascii="Arial" w:hAnsi="Arial" w:cs="Arial"/>
          <w:sz w:val="28"/>
          <w:szCs w:val="28"/>
        </w:rPr>
      </w:pPr>
    </w:p>
    <w:p w14:paraId="7E05FD58" w14:textId="2680858B" w:rsidR="00C4676C" w:rsidRDefault="00C4676C" w:rsidP="00C4676C">
      <w:pPr>
        <w:rPr>
          <w:rFonts w:ascii="Arial" w:hAnsi="Arial" w:cs="Arial"/>
          <w:sz w:val="28"/>
          <w:szCs w:val="28"/>
        </w:rPr>
      </w:pPr>
      <w:r>
        <w:rPr>
          <w:rFonts w:ascii="Arial" w:hAnsi="Arial" w:cs="Arial"/>
          <w:sz w:val="28"/>
          <w:szCs w:val="28"/>
        </w:rPr>
        <w:t xml:space="preserve">Date of </w:t>
      </w:r>
      <w:r w:rsidR="008203DC">
        <w:rPr>
          <w:rFonts w:ascii="Arial" w:hAnsi="Arial" w:cs="Arial"/>
          <w:sz w:val="28"/>
          <w:szCs w:val="28"/>
        </w:rPr>
        <w:t xml:space="preserve">Next Review </w:t>
      </w:r>
      <w:r w:rsidR="00C37E1F">
        <w:rPr>
          <w:rFonts w:ascii="Arial" w:hAnsi="Arial" w:cs="Arial"/>
          <w:sz w:val="28"/>
          <w:szCs w:val="28"/>
        </w:rPr>
        <w:t>September 2021</w:t>
      </w:r>
    </w:p>
    <w:p w14:paraId="46D51739" w14:textId="77777777" w:rsidR="00C4676C" w:rsidRDefault="00C4676C" w:rsidP="00C4676C">
      <w:pPr>
        <w:rPr>
          <w:rFonts w:ascii="Arial" w:hAnsi="Arial" w:cs="Arial"/>
          <w:sz w:val="28"/>
          <w:szCs w:val="28"/>
        </w:rPr>
      </w:pPr>
    </w:p>
    <w:p w14:paraId="77E8C217" w14:textId="77777777" w:rsidR="00C4676C" w:rsidRDefault="00C4676C" w:rsidP="00C4676C">
      <w:pPr>
        <w:rPr>
          <w:rFonts w:ascii="Arial" w:hAnsi="Arial" w:cs="Arial"/>
          <w:sz w:val="28"/>
          <w:szCs w:val="28"/>
        </w:rPr>
      </w:pPr>
    </w:p>
    <w:p w14:paraId="376AEB23" w14:textId="77777777" w:rsidR="00C4676C" w:rsidRPr="006423CE" w:rsidRDefault="00C4676C" w:rsidP="00C4676C">
      <w:pPr>
        <w:rPr>
          <w:rFonts w:ascii="Arial" w:hAnsi="Arial" w:cs="Arial"/>
          <w:b/>
        </w:rPr>
      </w:pPr>
      <w:r w:rsidRPr="006423CE">
        <w:rPr>
          <w:rFonts w:ascii="Arial" w:hAnsi="Arial" w:cs="Arial"/>
        </w:rPr>
        <w:t>This policy has been scrutinized to ensure it meets the requirements of the single equality duties. The school will make every reasonable adjustment to comply with the duties and actively avoid discrimination.</w:t>
      </w:r>
    </w:p>
    <w:p w14:paraId="1BCB5E15" w14:textId="77777777" w:rsidR="00C4676C" w:rsidRDefault="00C4676C" w:rsidP="00C4676C">
      <w:pPr>
        <w:jc w:val="both"/>
        <w:rPr>
          <w:rFonts w:ascii="Arial" w:hAnsi="Arial" w:cs="Arial"/>
          <w:b/>
        </w:rPr>
      </w:pPr>
    </w:p>
    <w:p w14:paraId="63E5003A" w14:textId="77777777" w:rsidR="00C4676C" w:rsidRDefault="00C4676C" w:rsidP="00C4676C">
      <w:pPr>
        <w:jc w:val="both"/>
        <w:rPr>
          <w:rFonts w:ascii="Arial" w:hAnsi="Arial" w:cs="Arial"/>
          <w:b/>
        </w:rPr>
      </w:pPr>
    </w:p>
    <w:p w14:paraId="63469E8A" w14:textId="77777777" w:rsidR="00C4676C" w:rsidRDefault="00C4676C" w:rsidP="00C4676C">
      <w:pPr>
        <w:jc w:val="both"/>
        <w:rPr>
          <w:rFonts w:ascii="Arial" w:hAnsi="Arial" w:cs="Arial"/>
          <w:b/>
        </w:rPr>
      </w:pPr>
    </w:p>
    <w:p w14:paraId="273CFC6F" w14:textId="77777777" w:rsidR="00C4676C" w:rsidRDefault="00C4676C" w:rsidP="00C4676C">
      <w:pPr>
        <w:jc w:val="both"/>
        <w:rPr>
          <w:rFonts w:ascii="Arial" w:hAnsi="Arial" w:cs="Arial"/>
          <w:b/>
        </w:rPr>
      </w:pPr>
    </w:p>
    <w:p w14:paraId="69AD022B" w14:textId="77777777" w:rsidR="00C4676C" w:rsidRDefault="00C4676C" w:rsidP="00C4676C">
      <w:pPr>
        <w:jc w:val="both"/>
        <w:rPr>
          <w:rFonts w:ascii="Arial" w:hAnsi="Arial" w:cs="Arial"/>
          <w:b/>
        </w:rPr>
      </w:pPr>
    </w:p>
    <w:p w14:paraId="2D390F47" w14:textId="77777777" w:rsidR="00C4676C" w:rsidRDefault="00C4676C" w:rsidP="00C4676C">
      <w:pPr>
        <w:jc w:val="both"/>
        <w:rPr>
          <w:rFonts w:ascii="Arial" w:hAnsi="Arial" w:cs="Arial"/>
          <w:b/>
        </w:rPr>
      </w:pPr>
    </w:p>
    <w:p w14:paraId="010BE09A" w14:textId="77777777" w:rsidR="00C4676C" w:rsidRDefault="00C4676C" w:rsidP="00C4676C">
      <w:pPr>
        <w:jc w:val="both"/>
        <w:rPr>
          <w:rFonts w:ascii="Arial" w:hAnsi="Arial" w:cs="Arial"/>
          <w:b/>
        </w:rPr>
      </w:pPr>
    </w:p>
    <w:p w14:paraId="3FB42433" w14:textId="77777777" w:rsidR="00C4676C" w:rsidRDefault="00C4676C" w:rsidP="00C4676C">
      <w:pPr>
        <w:jc w:val="both"/>
        <w:rPr>
          <w:rFonts w:ascii="Arial" w:hAnsi="Arial" w:cs="Arial"/>
          <w:b/>
        </w:rPr>
      </w:pPr>
    </w:p>
    <w:p w14:paraId="7CDD9177" w14:textId="77777777" w:rsidR="00C4676C" w:rsidRDefault="00C4676C" w:rsidP="00C4676C">
      <w:pPr>
        <w:jc w:val="both"/>
        <w:rPr>
          <w:rFonts w:ascii="Arial" w:hAnsi="Arial" w:cs="Arial"/>
          <w:b/>
        </w:rPr>
      </w:pPr>
    </w:p>
    <w:p w14:paraId="60A9755B" w14:textId="77777777" w:rsidR="00C4676C" w:rsidRDefault="00C4676C" w:rsidP="00C4676C">
      <w:pPr>
        <w:jc w:val="both"/>
        <w:rPr>
          <w:rFonts w:ascii="Arial" w:hAnsi="Arial" w:cs="Arial"/>
          <w:b/>
        </w:rPr>
      </w:pPr>
    </w:p>
    <w:p w14:paraId="60080ADC" w14:textId="77777777" w:rsidR="00C4676C" w:rsidRDefault="00C4676C" w:rsidP="00C4676C">
      <w:pPr>
        <w:jc w:val="both"/>
        <w:rPr>
          <w:rFonts w:ascii="Arial" w:hAnsi="Arial" w:cs="Arial"/>
          <w:b/>
        </w:rPr>
      </w:pPr>
    </w:p>
    <w:p w14:paraId="6CBE0683" w14:textId="77777777" w:rsidR="002A5D97" w:rsidRDefault="002A5D97" w:rsidP="002A5D97">
      <w:pPr>
        <w:pStyle w:val="Heading2"/>
        <w:jc w:val="both"/>
        <w:rPr>
          <w:rFonts w:ascii="Arial" w:hAnsi="Arial" w:cs="Arial"/>
          <w:sz w:val="24"/>
          <w:u w:val="single"/>
        </w:rPr>
      </w:pPr>
      <w:r>
        <w:rPr>
          <w:rFonts w:ascii="Arial" w:hAnsi="Arial" w:cs="Arial"/>
          <w:sz w:val="24"/>
          <w:u w:val="single"/>
        </w:rPr>
        <w:lastRenderedPageBreak/>
        <w:t>Introduction</w:t>
      </w:r>
    </w:p>
    <w:p w14:paraId="510CBAF6" w14:textId="3869321F" w:rsidR="002A5D97" w:rsidRDefault="002A5D97" w:rsidP="002A5D97">
      <w:pPr>
        <w:pStyle w:val="Heading2"/>
        <w:jc w:val="both"/>
        <w:rPr>
          <w:rFonts w:ascii="Arial" w:hAnsi="Arial" w:cs="Arial"/>
          <w:b w:val="0"/>
          <w:sz w:val="24"/>
        </w:rPr>
      </w:pPr>
      <w:r>
        <w:rPr>
          <w:rFonts w:ascii="Arial" w:hAnsi="Arial" w:cs="Arial"/>
          <w:b w:val="0"/>
          <w:sz w:val="24"/>
        </w:rPr>
        <w:t xml:space="preserve">Our school vision statement, </w:t>
      </w:r>
      <w:r>
        <w:rPr>
          <w:rFonts w:ascii="Arial" w:hAnsi="Arial" w:cs="Arial"/>
          <w:sz w:val="24"/>
        </w:rPr>
        <w:t>‘Striving for excellence- together as one with God,</w:t>
      </w:r>
      <w:r>
        <w:rPr>
          <w:rFonts w:ascii="Arial" w:hAnsi="Arial" w:cs="Arial"/>
          <w:b w:val="0"/>
          <w:sz w:val="24"/>
        </w:rPr>
        <w:t xml:space="preserve">’ reflects our mission to ensure our pupils have a wide range of </w:t>
      </w:r>
      <w:proofErr w:type="spellStart"/>
      <w:r>
        <w:rPr>
          <w:rFonts w:ascii="Arial" w:hAnsi="Arial" w:cs="Arial"/>
          <w:b w:val="0"/>
          <w:sz w:val="24"/>
        </w:rPr>
        <w:t xml:space="preserve">extra </w:t>
      </w:r>
      <w:proofErr w:type="gramStart"/>
      <w:r>
        <w:rPr>
          <w:rFonts w:ascii="Arial" w:hAnsi="Arial" w:cs="Arial"/>
          <w:b w:val="0"/>
          <w:sz w:val="24"/>
        </w:rPr>
        <w:t>curricular</w:t>
      </w:r>
      <w:proofErr w:type="spellEnd"/>
      <w:r>
        <w:rPr>
          <w:rFonts w:ascii="Arial" w:hAnsi="Arial" w:cs="Arial"/>
          <w:b w:val="0"/>
          <w:sz w:val="24"/>
        </w:rPr>
        <w:t xml:space="preserve">  opportunities</w:t>
      </w:r>
      <w:proofErr w:type="gramEnd"/>
      <w:r>
        <w:rPr>
          <w:rFonts w:ascii="Arial" w:hAnsi="Arial" w:cs="Arial"/>
          <w:b w:val="0"/>
          <w:sz w:val="24"/>
        </w:rPr>
        <w:t xml:space="preserve"> to support spiritual development and enable all to flourish. The importance of educational visits outside school is evident to all, as it the impact on pupils.</w:t>
      </w:r>
    </w:p>
    <w:p w14:paraId="1724376C" w14:textId="77777777" w:rsidR="00D7370D" w:rsidRDefault="00D7370D" w:rsidP="00C4676C">
      <w:pPr>
        <w:pStyle w:val="Normal2"/>
        <w:spacing w:line="276" w:lineRule="auto"/>
        <w:rPr>
          <w:rFonts w:cs="Arial"/>
          <w:b/>
          <w:sz w:val="24"/>
          <w:szCs w:val="24"/>
        </w:rPr>
      </w:pPr>
      <w:r w:rsidRPr="00C4676C">
        <w:rPr>
          <w:rFonts w:cs="Arial"/>
          <w:b/>
          <w:sz w:val="24"/>
          <w:szCs w:val="24"/>
        </w:rPr>
        <w:t>Policy for Educational Visits, Outdoor Learning and Adventurous Activities</w:t>
      </w:r>
    </w:p>
    <w:p w14:paraId="2B8FF4C6" w14:textId="40004A64" w:rsidR="00C37E1F" w:rsidRDefault="00C37E1F" w:rsidP="00C4676C">
      <w:pPr>
        <w:pStyle w:val="Normal2"/>
        <w:spacing w:line="276" w:lineRule="auto"/>
        <w:rPr>
          <w:rFonts w:ascii="Times New Roman" w:hAnsi="Times New Roman"/>
          <w:color w:val="0B0C0C"/>
          <w:sz w:val="24"/>
          <w:szCs w:val="24"/>
          <w:shd w:val="clear" w:color="auto" w:fill="FFFFFF"/>
        </w:rPr>
      </w:pPr>
      <w:r w:rsidRPr="00C37E1F">
        <w:rPr>
          <w:rFonts w:ascii="Times New Roman" w:hAnsi="Times New Roman"/>
          <w:i/>
          <w:color w:val="0B0C0C"/>
          <w:sz w:val="24"/>
          <w:szCs w:val="24"/>
          <w:shd w:val="clear" w:color="auto" w:fill="FFFFFF"/>
        </w:rPr>
        <w:t>The Department for Education is currently advising against domestic trips (residential and non-residential) for children under 18 organised</w:t>
      </w:r>
      <w:r>
        <w:rPr>
          <w:rFonts w:cs="Arial"/>
          <w:color w:val="0B0C0C"/>
          <w:sz w:val="29"/>
          <w:szCs w:val="29"/>
          <w:shd w:val="clear" w:color="auto" w:fill="FFFFFF"/>
        </w:rPr>
        <w:t xml:space="preserve"> </w:t>
      </w:r>
      <w:r w:rsidRPr="00C37E1F">
        <w:rPr>
          <w:rFonts w:ascii="Times New Roman" w:hAnsi="Times New Roman"/>
          <w:i/>
          <w:color w:val="0B0C0C"/>
          <w:szCs w:val="22"/>
          <w:shd w:val="clear" w:color="auto" w:fill="FFFFFF"/>
        </w:rPr>
        <w:t>by educational settings</w:t>
      </w:r>
      <w:r>
        <w:rPr>
          <w:rFonts w:cs="Arial"/>
          <w:color w:val="0B0C0C"/>
          <w:sz w:val="29"/>
          <w:szCs w:val="29"/>
          <w:shd w:val="clear" w:color="auto" w:fill="FFFFFF"/>
        </w:rPr>
        <w:t xml:space="preserve">. </w:t>
      </w:r>
      <w:r w:rsidRPr="00C37E1F">
        <w:rPr>
          <w:rFonts w:ascii="Times New Roman" w:hAnsi="Times New Roman"/>
          <w:color w:val="0B0C0C"/>
          <w:sz w:val="24"/>
          <w:szCs w:val="24"/>
          <w:shd w:val="clear" w:color="auto" w:fill="FFFFFF"/>
        </w:rPr>
        <w:t>(Aug 20)</w:t>
      </w:r>
    </w:p>
    <w:p w14:paraId="3A03ACDA" w14:textId="402C58BA" w:rsidR="00C37E1F" w:rsidRPr="00C37E1F" w:rsidRDefault="00C37E1F" w:rsidP="00C4676C">
      <w:pPr>
        <w:pStyle w:val="Normal2"/>
        <w:spacing w:line="276" w:lineRule="auto"/>
        <w:rPr>
          <w:rFonts w:ascii="Times New Roman" w:hAnsi="Times New Roman"/>
          <w:b/>
          <w:sz w:val="24"/>
          <w:szCs w:val="24"/>
        </w:rPr>
      </w:pPr>
      <w:r>
        <w:rPr>
          <w:rFonts w:ascii="Times New Roman" w:hAnsi="Times New Roman"/>
          <w:color w:val="0B0C0C"/>
          <w:sz w:val="24"/>
          <w:szCs w:val="24"/>
          <w:shd w:val="clear" w:color="auto" w:fill="FFFFFF"/>
        </w:rPr>
        <w:t>See guidance on page 9 for further details.</w:t>
      </w:r>
    </w:p>
    <w:p w14:paraId="636EF204" w14:textId="77777777" w:rsidR="00D7370D" w:rsidRPr="00C4676C" w:rsidRDefault="00D7370D" w:rsidP="00C4676C">
      <w:pPr>
        <w:jc w:val="both"/>
        <w:rPr>
          <w:rFonts w:ascii="Arial" w:hAnsi="Arial" w:cs="Arial"/>
          <w:b/>
        </w:rPr>
      </w:pPr>
      <w:r w:rsidRPr="00C4676C">
        <w:rPr>
          <w:rFonts w:ascii="Arial" w:hAnsi="Arial" w:cs="Arial"/>
          <w:b/>
        </w:rPr>
        <w:t>Introduction</w:t>
      </w:r>
    </w:p>
    <w:p w14:paraId="32475DBE" w14:textId="77777777" w:rsidR="00D7370D" w:rsidRPr="00C4676C" w:rsidRDefault="00D7370D" w:rsidP="00C4676C">
      <w:pPr>
        <w:spacing w:line="276" w:lineRule="auto"/>
        <w:jc w:val="both"/>
        <w:rPr>
          <w:rFonts w:ascii="Arial" w:hAnsi="Arial" w:cs="Arial"/>
        </w:rPr>
      </w:pPr>
    </w:p>
    <w:p w14:paraId="76E41724" w14:textId="22768446" w:rsidR="00F313B2" w:rsidRPr="00C4676C" w:rsidRDefault="00F313B2" w:rsidP="00C4676C">
      <w:pPr>
        <w:spacing w:line="276" w:lineRule="auto"/>
        <w:jc w:val="both"/>
        <w:rPr>
          <w:rFonts w:ascii="Arial" w:hAnsi="Arial" w:cs="Arial"/>
        </w:rPr>
      </w:pPr>
      <w:r w:rsidRPr="00C4676C">
        <w:rPr>
          <w:rFonts w:ascii="Arial" w:hAnsi="Arial" w:cs="Arial"/>
        </w:rPr>
        <w:t xml:space="preserve">This policy </w:t>
      </w:r>
      <w:r w:rsidR="000632DC" w:rsidRPr="00C4676C">
        <w:rPr>
          <w:rFonts w:ascii="Arial" w:hAnsi="Arial" w:cs="Arial"/>
        </w:rPr>
        <w:t>sets out the establishment</w:t>
      </w:r>
      <w:r w:rsidRPr="00C4676C">
        <w:rPr>
          <w:rFonts w:ascii="Arial" w:hAnsi="Arial" w:cs="Arial"/>
        </w:rPr>
        <w:t xml:space="preserve"> procedures within which all employees must operate.  Further details can be gained by referring to the Employer </w:t>
      </w:r>
      <w:r w:rsidR="005E71CD" w:rsidRPr="00C4676C">
        <w:rPr>
          <w:rFonts w:ascii="Arial" w:hAnsi="Arial" w:cs="Arial"/>
        </w:rPr>
        <w:t xml:space="preserve">Policy </w:t>
      </w:r>
      <w:r w:rsidRPr="00C4676C">
        <w:rPr>
          <w:rFonts w:ascii="Arial" w:hAnsi="Arial" w:cs="Arial"/>
        </w:rPr>
        <w:t>as detailed in Section 2.</w:t>
      </w:r>
    </w:p>
    <w:p w14:paraId="2758A71B" w14:textId="77777777" w:rsidR="00F313B2" w:rsidRPr="00C4676C" w:rsidRDefault="00F313B2" w:rsidP="00C4676C">
      <w:pPr>
        <w:spacing w:line="276" w:lineRule="auto"/>
        <w:jc w:val="both"/>
        <w:rPr>
          <w:rFonts w:ascii="Arial" w:hAnsi="Arial" w:cs="Arial"/>
        </w:rPr>
      </w:pPr>
    </w:p>
    <w:p w14:paraId="0F0F875C" w14:textId="77777777" w:rsidR="00D7370D" w:rsidRPr="00C4676C" w:rsidRDefault="00D7370D" w:rsidP="00C4676C">
      <w:pPr>
        <w:autoSpaceDE w:val="0"/>
        <w:autoSpaceDN w:val="0"/>
        <w:adjustRightInd w:val="0"/>
        <w:spacing w:line="276" w:lineRule="auto"/>
        <w:jc w:val="both"/>
        <w:rPr>
          <w:rFonts w:ascii="Arial" w:hAnsi="Arial" w:cs="Arial"/>
        </w:rPr>
      </w:pPr>
      <w:r w:rsidRPr="00C4676C">
        <w:rPr>
          <w:rFonts w:ascii="Arial" w:hAnsi="Arial" w:cs="Arial"/>
        </w:rPr>
        <w:t xml:space="preserve">Every young person should experience the world beyond the classroom as an essential part of learning and personal development, whatever their age, ability or circumstances. </w:t>
      </w:r>
    </w:p>
    <w:p w14:paraId="61C89203" w14:textId="77777777" w:rsidR="00D7370D" w:rsidRPr="00C4676C" w:rsidRDefault="00D7370D" w:rsidP="00C4676C">
      <w:pPr>
        <w:autoSpaceDE w:val="0"/>
        <w:autoSpaceDN w:val="0"/>
        <w:adjustRightInd w:val="0"/>
        <w:spacing w:line="276" w:lineRule="auto"/>
        <w:ind w:left="360"/>
        <w:jc w:val="both"/>
        <w:rPr>
          <w:rFonts w:ascii="Arial" w:hAnsi="Arial" w:cs="Arial"/>
        </w:rPr>
      </w:pPr>
    </w:p>
    <w:p w14:paraId="669662C4" w14:textId="77777777" w:rsidR="00D7370D" w:rsidRPr="00C4676C" w:rsidRDefault="00D7370D" w:rsidP="00C4676C">
      <w:pPr>
        <w:autoSpaceDE w:val="0"/>
        <w:autoSpaceDN w:val="0"/>
        <w:adjustRightInd w:val="0"/>
        <w:spacing w:line="276" w:lineRule="auto"/>
        <w:jc w:val="both"/>
        <w:rPr>
          <w:rFonts w:ascii="Arial" w:hAnsi="Arial" w:cs="Arial"/>
        </w:rPr>
      </w:pPr>
      <w:r w:rsidRPr="00C4676C">
        <w:rPr>
          <w:rFonts w:ascii="Arial" w:hAnsi="Arial" w:cs="Arial"/>
        </w:rPr>
        <w:t>Learning beyond the classroom is the use of places other than the classroom for teaching and learning. It is about getting children and young people out and about, providing them with challenging, exciting and different experiences to help them learn.</w:t>
      </w:r>
    </w:p>
    <w:p w14:paraId="3257E5B3" w14:textId="77777777" w:rsidR="00D7370D" w:rsidRPr="00C4676C" w:rsidRDefault="00D7370D" w:rsidP="00C4676C">
      <w:pPr>
        <w:autoSpaceDE w:val="0"/>
        <w:autoSpaceDN w:val="0"/>
        <w:adjustRightInd w:val="0"/>
        <w:spacing w:line="276" w:lineRule="auto"/>
        <w:ind w:left="360"/>
        <w:jc w:val="both"/>
        <w:rPr>
          <w:rFonts w:ascii="Arial" w:hAnsi="Arial" w:cs="Arial"/>
          <w:highlight w:val="yellow"/>
        </w:rPr>
      </w:pPr>
    </w:p>
    <w:p w14:paraId="7113DE77" w14:textId="77777777" w:rsidR="00D7370D" w:rsidRPr="00C4676C" w:rsidRDefault="00D7370D" w:rsidP="00C4676C">
      <w:pPr>
        <w:autoSpaceDE w:val="0"/>
        <w:autoSpaceDN w:val="0"/>
        <w:adjustRightInd w:val="0"/>
        <w:spacing w:line="276" w:lineRule="auto"/>
        <w:jc w:val="both"/>
        <w:rPr>
          <w:rFonts w:ascii="Arial" w:hAnsi="Arial" w:cs="Arial"/>
        </w:rPr>
      </w:pPr>
      <w:r w:rsidRPr="00C4676C">
        <w:rPr>
          <w:rFonts w:ascii="Arial" w:hAnsi="Arial" w:cs="Arial"/>
        </w:rPr>
        <w:t xml:space="preserve">It is about raising achievement through an </w:t>
      </w:r>
      <w:proofErr w:type="spellStart"/>
      <w:r w:rsidRPr="00C4676C">
        <w:rPr>
          <w:rFonts w:ascii="Arial" w:hAnsi="Arial" w:cs="Arial"/>
        </w:rPr>
        <w:t>organised</w:t>
      </w:r>
      <w:proofErr w:type="spellEnd"/>
      <w:r w:rsidRPr="00C4676C">
        <w:rPr>
          <w:rFonts w:ascii="Arial" w:hAnsi="Arial" w:cs="Arial"/>
        </w:rPr>
        <w:t xml:space="preserve">, powerful approach to learning in which direct experience is of prime importance. This is not only about what we learn but importantly how and where we learn. It is not an end in itself but rather a vehicle to develop the capacity to learn. Good quality learning beyond the classroom adds much value to classroom learning. </w:t>
      </w:r>
    </w:p>
    <w:p w14:paraId="224A5E4A" w14:textId="77777777" w:rsidR="00D7370D" w:rsidRPr="00C4676C" w:rsidRDefault="00D7370D" w:rsidP="00C4676C">
      <w:pPr>
        <w:jc w:val="both"/>
        <w:rPr>
          <w:rFonts w:ascii="Arial" w:hAnsi="Arial" w:cs="Arial"/>
        </w:rPr>
      </w:pPr>
    </w:p>
    <w:p w14:paraId="1A0FF575" w14:textId="77777777" w:rsidR="00431E9F" w:rsidRPr="00C4676C" w:rsidRDefault="00D7370D" w:rsidP="00C4676C">
      <w:pPr>
        <w:pStyle w:val="ListParagraph"/>
        <w:numPr>
          <w:ilvl w:val="0"/>
          <w:numId w:val="4"/>
        </w:numPr>
        <w:jc w:val="both"/>
        <w:rPr>
          <w:rFonts w:cs="Arial"/>
          <w:b/>
          <w:sz w:val="24"/>
          <w:szCs w:val="24"/>
        </w:rPr>
      </w:pPr>
      <w:r w:rsidRPr="00C4676C">
        <w:rPr>
          <w:rFonts w:cs="Arial"/>
          <w:b/>
          <w:sz w:val="24"/>
          <w:szCs w:val="24"/>
        </w:rPr>
        <w:t>Scope and responsibilities</w:t>
      </w:r>
    </w:p>
    <w:p w14:paraId="7148424C" w14:textId="77777777" w:rsidR="00D7370D" w:rsidRPr="00C4676C" w:rsidRDefault="00D7370D" w:rsidP="00C4676C">
      <w:pPr>
        <w:jc w:val="both"/>
        <w:rPr>
          <w:rFonts w:ascii="Arial" w:hAnsi="Arial" w:cs="Arial"/>
        </w:rPr>
      </w:pPr>
    </w:p>
    <w:p w14:paraId="7C2451AC" w14:textId="7B241E1C" w:rsidR="00D7370D" w:rsidRPr="00C4676C" w:rsidRDefault="00D7370D" w:rsidP="00C4676C">
      <w:pPr>
        <w:spacing w:line="276" w:lineRule="auto"/>
        <w:jc w:val="both"/>
        <w:rPr>
          <w:rFonts w:ascii="Arial" w:hAnsi="Arial" w:cs="Arial"/>
        </w:rPr>
      </w:pPr>
      <w:r w:rsidRPr="00C4676C">
        <w:rPr>
          <w:rFonts w:ascii="Arial" w:hAnsi="Arial" w:cs="Arial"/>
        </w:rPr>
        <w:t>This policy applies to all educational visits, outdoor learning and adventurous activities carried out with young people</w:t>
      </w:r>
      <w:r w:rsidR="00456A54" w:rsidRPr="00C4676C">
        <w:rPr>
          <w:rFonts w:ascii="Arial" w:hAnsi="Arial" w:cs="Arial"/>
        </w:rPr>
        <w:t xml:space="preserve">. </w:t>
      </w:r>
      <w:r w:rsidR="00535FE6" w:rsidRPr="00C4676C">
        <w:rPr>
          <w:rFonts w:ascii="Arial" w:hAnsi="Arial" w:cs="Arial"/>
        </w:rPr>
        <w:t>It does not apply to work-experience placements, work related learning or alternative provision.</w:t>
      </w:r>
    </w:p>
    <w:p w14:paraId="185E1B43" w14:textId="77777777" w:rsidR="00D7370D" w:rsidRPr="00C4676C" w:rsidRDefault="00D7370D" w:rsidP="00C4676C">
      <w:pPr>
        <w:jc w:val="both"/>
        <w:rPr>
          <w:rFonts w:ascii="Arial" w:hAnsi="Arial" w:cs="Arial"/>
        </w:rPr>
      </w:pPr>
    </w:p>
    <w:p w14:paraId="6D48A2D8" w14:textId="3A83D5FF" w:rsidR="00D7370D" w:rsidRPr="00C4676C" w:rsidRDefault="00D7370D" w:rsidP="00C4676C">
      <w:pPr>
        <w:spacing w:line="276" w:lineRule="auto"/>
        <w:jc w:val="both"/>
        <w:rPr>
          <w:rFonts w:ascii="Arial" w:hAnsi="Arial" w:cs="Arial"/>
        </w:rPr>
      </w:pPr>
      <w:r w:rsidRPr="00C4676C">
        <w:rPr>
          <w:rFonts w:ascii="Arial" w:hAnsi="Arial" w:cs="Arial"/>
        </w:rPr>
        <w:t xml:space="preserve">The Headteacher </w:t>
      </w:r>
      <w:r w:rsidR="00DE55CC" w:rsidRPr="00C4676C">
        <w:rPr>
          <w:rFonts w:ascii="Arial" w:hAnsi="Arial" w:cs="Arial"/>
        </w:rPr>
        <w:t>has appointed an</w:t>
      </w:r>
      <w:r w:rsidRPr="00C4676C">
        <w:rPr>
          <w:rFonts w:ascii="Arial" w:hAnsi="Arial" w:cs="Arial"/>
        </w:rPr>
        <w:t xml:space="preserve"> Educational Visits Co-</w:t>
      </w:r>
      <w:proofErr w:type="spellStart"/>
      <w:r w:rsidRPr="00C4676C">
        <w:rPr>
          <w:rFonts w:ascii="Arial" w:hAnsi="Arial" w:cs="Arial"/>
        </w:rPr>
        <w:t>ordinator</w:t>
      </w:r>
      <w:proofErr w:type="spellEnd"/>
      <w:r w:rsidRPr="00C4676C">
        <w:rPr>
          <w:rFonts w:ascii="Arial" w:hAnsi="Arial" w:cs="Arial"/>
        </w:rPr>
        <w:t xml:space="preserve">. They will have the training and experience to enable them to competently discharge their responsibilities as listed in The </w:t>
      </w:r>
      <w:r w:rsidR="00535FE6" w:rsidRPr="00C4676C">
        <w:rPr>
          <w:rFonts w:ascii="Arial" w:hAnsi="Arial" w:cs="Arial"/>
        </w:rPr>
        <w:t>Employer Policy</w:t>
      </w:r>
      <w:r w:rsidRPr="00C4676C">
        <w:rPr>
          <w:rFonts w:ascii="Arial" w:hAnsi="Arial" w:cs="Arial"/>
        </w:rPr>
        <w:t>.</w:t>
      </w:r>
    </w:p>
    <w:p w14:paraId="169C1994" w14:textId="77777777" w:rsidR="00D7370D" w:rsidRPr="00C4676C" w:rsidRDefault="00D7370D" w:rsidP="00C4676C">
      <w:pPr>
        <w:spacing w:line="276" w:lineRule="auto"/>
        <w:ind w:left="360"/>
        <w:jc w:val="both"/>
        <w:rPr>
          <w:rFonts w:ascii="Arial" w:hAnsi="Arial" w:cs="Arial"/>
        </w:rPr>
      </w:pPr>
    </w:p>
    <w:p w14:paraId="7D8E05D3" w14:textId="420004CB" w:rsidR="00D7370D" w:rsidRPr="00C4676C" w:rsidRDefault="00D7370D" w:rsidP="00C4676C">
      <w:pPr>
        <w:spacing w:line="276" w:lineRule="auto"/>
        <w:jc w:val="both"/>
        <w:rPr>
          <w:rFonts w:ascii="Arial" w:hAnsi="Arial" w:cs="Arial"/>
        </w:rPr>
      </w:pPr>
      <w:r w:rsidRPr="00C4676C">
        <w:rPr>
          <w:rFonts w:ascii="Arial" w:hAnsi="Arial" w:cs="Arial"/>
        </w:rPr>
        <w:t>The Educational Visits Co-</w:t>
      </w:r>
      <w:proofErr w:type="spellStart"/>
      <w:r w:rsidRPr="00C4676C">
        <w:rPr>
          <w:rFonts w:ascii="Arial" w:hAnsi="Arial" w:cs="Arial"/>
        </w:rPr>
        <w:t>ordinator</w:t>
      </w:r>
      <w:proofErr w:type="spellEnd"/>
      <w:r w:rsidRPr="00C4676C">
        <w:rPr>
          <w:rFonts w:ascii="Arial" w:hAnsi="Arial" w:cs="Arial"/>
        </w:rPr>
        <w:t xml:space="preserve"> is: </w:t>
      </w:r>
      <w:r w:rsidR="00DE55CC" w:rsidRPr="00C4676C">
        <w:rPr>
          <w:rFonts w:ascii="Arial" w:hAnsi="Arial" w:cs="Arial"/>
        </w:rPr>
        <w:t>Jan Shepley</w:t>
      </w:r>
    </w:p>
    <w:p w14:paraId="4C825F4C" w14:textId="77777777" w:rsidR="00D7370D" w:rsidRPr="00C4676C" w:rsidRDefault="00D7370D" w:rsidP="00C4676C">
      <w:pPr>
        <w:spacing w:line="276" w:lineRule="auto"/>
        <w:ind w:left="360"/>
        <w:jc w:val="both"/>
        <w:rPr>
          <w:rFonts w:ascii="Arial" w:hAnsi="Arial" w:cs="Arial"/>
        </w:rPr>
      </w:pPr>
    </w:p>
    <w:p w14:paraId="408EB2F6" w14:textId="3801F64D" w:rsidR="00D7370D" w:rsidRDefault="00D7370D" w:rsidP="00C4676C">
      <w:pPr>
        <w:spacing w:line="276" w:lineRule="auto"/>
        <w:jc w:val="both"/>
        <w:rPr>
          <w:rFonts w:ascii="Arial" w:hAnsi="Arial" w:cs="Arial"/>
        </w:rPr>
      </w:pPr>
      <w:r w:rsidRPr="00C4676C">
        <w:rPr>
          <w:rFonts w:ascii="Arial" w:hAnsi="Arial" w:cs="Arial"/>
        </w:rPr>
        <w:t xml:space="preserve">Administrative tasks will be carried out by: </w:t>
      </w:r>
      <w:r w:rsidR="00DE55CC" w:rsidRPr="00C4676C">
        <w:rPr>
          <w:rFonts w:ascii="Arial" w:hAnsi="Arial" w:cs="Arial"/>
        </w:rPr>
        <w:t>Jan Shepley</w:t>
      </w:r>
    </w:p>
    <w:p w14:paraId="08806740" w14:textId="77777777" w:rsidR="002A5D97" w:rsidRDefault="002A5D97" w:rsidP="00C4676C">
      <w:pPr>
        <w:spacing w:line="276" w:lineRule="auto"/>
        <w:jc w:val="both"/>
        <w:rPr>
          <w:rFonts w:ascii="Arial" w:hAnsi="Arial" w:cs="Arial"/>
        </w:rPr>
      </w:pPr>
    </w:p>
    <w:p w14:paraId="4105B294" w14:textId="77777777" w:rsidR="002A5D97" w:rsidRPr="00C4676C" w:rsidRDefault="002A5D97" w:rsidP="00C4676C">
      <w:pPr>
        <w:spacing w:line="276" w:lineRule="auto"/>
        <w:jc w:val="both"/>
        <w:rPr>
          <w:rFonts w:ascii="Arial" w:hAnsi="Arial" w:cs="Arial"/>
        </w:rPr>
      </w:pPr>
    </w:p>
    <w:p w14:paraId="3D7464BA" w14:textId="77777777" w:rsidR="00D7370D" w:rsidRPr="00C4676C" w:rsidRDefault="00D7370D" w:rsidP="00C4676C">
      <w:pPr>
        <w:jc w:val="both"/>
        <w:rPr>
          <w:rFonts w:ascii="Arial" w:hAnsi="Arial" w:cs="Arial"/>
        </w:rPr>
      </w:pPr>
    </w:p>
    <w:p w14:paraId="354919D9" w14:textId="77777777" w:rsidR="00D7370D" w:rsidRPr="00C4676C" w:rsidRDefault="00D7370D" w:rsidP="00C4676C">
      <w:pPr>
        <w:pStyle w:val="ListParagraph"/>
        <w:numPr>
          <w:ilvl w:val="0"/>
          <w:numId w:val="4"/>
        </w:numPr>
        <w:jc w:val="both"/>
        <w:rPr>
          <w:rFonts w:cs="Arial"/>
          <w:b/>
          <w:sz w:val="24"/>
          <w:szCs w:val="24"/>
        </w:rPr>
      </w:pPr>
      <w:r w:rsidRPr="00C4676C">
        <w:rPr>
          <w:rFonts w:cs="Arial"/>
          <w:b/>
          <w:sz w:val="24"/>
          <w:szCs w:val="24"/>
        </w:rPr>
        <w:t>Establishment policy and procedures</w:t>
      </w:r>
    </w:p>
    <w:p w14:paraId="50717159" w14:textId="77777777" w:rsidR="00D7370D" w:rsidRPr="00C4676C" w:rsidRDefault="00D7370D" w:rsidP="00C4676C">
      <w:pPr>
        <w:jc w:val="both"/>
        <w:rPr>
          <w:rFonts w:ascii="Arial" w:hAnsi="Arial" w:cs="Arial"/>
        </w:rPr>
      </w:pPr>
    </w:p>
    <w:p w14:paraId="2B16432B" w14:textId="4A7D6E53" w:rsidR="00D7370D" w:rsidRPr="00C4676C" w:rsidRDefault="00D7370D" w:rsidP="00C4676C">
      <w:pPr>
        <w:spacing w:line="276" w:lineRule="auto"/>
        <w:jc w:val="both"/>
        <w:rPr>
          <w:rFonts w:ascii="Arial" w:hAnsi="Arial" w:cs="Arial"/>
        </w:rPr>
      </w:pPr>
      <w:r w:rsidRPr="00C4676C">
        <w:rPr>
          <w:rFonts w:ascii="Arial" w:hAnsi="Arial" w:cs="Arial"/>
        </w:rPr>
        <w:t>The</w:t>
      </w:r>
      <w:r w:rsidR="00DE55CC" w:rsidRPr="00C4676C">
        <w:rPr>
          <w:rFonts w:ascii="Arial" w:hAnsi="Arial" w:cs="Arial"/>
        </w:rPr>
        <w:t xml:space="preserve"> St Andrew’s Methodist Primary School</w:t>
      </w:r>
      <w:r w:rsidR="00456A54" w:rsidRPr="00C4676C">
        <w:rPr>
          <w:rFonts w:ascii="Arial" w:hAnsi="Arial" w:cs="Arial"/>
        </w:rPr>
        <w:t xml:space="preserve"> </w:t>
      </w:r>
      <w:r w:rsidRPr="00C4676C">
        <w:rPr>
          <w:rFonts w:ascii="Arial" w:hAnsi="Arial" w:cs="Arial"/>
        </w:rPr>
        <w:t>Policy for Educational Visits, Outdoor Learning and Adventurous Activities (</w:t>
      </w:r>
      <w:r w:rsidR="005E71CD" w:rsidRPr="00C4676C">
        <w:rPr>
          <w:rFonts w:ascii="Arial" w:hAnsi="Arial" w:cs="Arial"/>
        </w:rPr>
        <w:t xml:space="preserve">February </w:t>
      </w:r>
      <w:r w:rsidR="000632DC" w:rsidRPr="00C4676C">
        <w:rPr>
          <w:rFonts w:ascii="Arial" w:hAnsi="Arial" w:cs="Arial"/>
        </w:rPr>
        <w:t>2018</w:t>
      </w:r>
      <w:r w:rsidRPr="00C4676C">
        <w:rPr>
          <w:rFonts w:ascii="Arial" w:hAnsi="Arial" w:cs="Arial"/>
        </w:rPr>
        <w:t xml:space="preserve">) </w:t>
      </w:r>
    </w:p>
    <w:p w14:paraId="101B8850" w14:textId="77777777" w:rsidR="00D7370D" w:rsidRPr="00C4676C" w:rsidRDefault="00D7370D" w:rsidP="00C4676C">
      <w:pPr>
        <w:spacing w:line="276" w:lineRule="auto"/>
        <w:ind w:left="360"/>
        <w:jc w:val="both"/>
        <w:rPr>
          <w:rFonts w:ascii="Arial" w:hAnsi="Arial" w:cs="Arial"/>
        </w:rPr>
      </w:pPr>
    </w:p>
    <w:p w14:paraId="1083DDAF" w14:textId="5AA05EE1" w:rsidR="00D7370D" w:rsidRPr="00C4676C" w:rsidRDefault="00DE55CC" w:rsidP="00C4676C">
      <w:pPr>
        <w:spacing w:line="276" w:lineRule="auto"/>
        <w:jc w:val="both"/>
        <w:rPr>
          <w:rFonts w:ascii="Arial" w:hAnsi="Arial" w:cs="Arial"/>
        </w:rPr>
      </w:pPr>
      <w:r w:rsidRPr="00C4676C">
        <w:rPr>
          <w:rFonts w:ascii="Arial" w:hAnsi="Arial" w:cs="Arial"/>
        </w:rPr>
        <w:t>St Andrew’s Methodist Primary School</w:t>
      </w:r>
      <w:r w:rsidR="00D7370D" w:rsidRPr="00C4676C">
        <w:rPr>
          <w:rFonts w:ascii="Arial" w:hAnsi="Arial" w:cs="Arial"/>
        </w:rPr>
        <w:t xml:space="preserve"> is the employer’s policy. Specific local procedures will be in line with, but not duplicate this </w:t>
      </w:r>
      <w:r w:rsidR="00535FE6" w:rsidRPr="00C4676C">
        <w:rPr>
          <w:rFonts w:ascii="Arial" w:hAnsi="Arial" w:cs="Arial"/>
        </w:rPr>
        <w:t>policy</w:t>
      </w:r>
      <w:r w:rsidR="00D7370D" w:rsidRPr="00C4676C">
        <w:rPr>
          <w:rFonts w:ascii="Arial" w:hAnsi="Arial" w:cs="Arial"/>
        </w:rPr>
        <w:t>.</w:t>
      </w:r>
    </w:p>
    <w:p w14:paraId="5FA336A5" w14:textId="77777777" w:rsidR="005E71CD" w:rsidRPr="00C4676C" w:rsidRDefault="005E71CD" w:rsidP="00C4676C">
      <w:pPr>
        <w:spacing w:line="276" w:lineRule="auto"/>
        <w:jc w:val="both"/>
        <w:rPr>
          <w:rFonts w:ascii="Arial" w:hAnsi="Arial" w:cs="Arial"/>
        </w:rPr>
      </w:pPr>
    </w:p>
    <w:p w14:paraId="5689CFF0" w14:textId="0B24DEF0" w:rsidR="00D7370D" w:rsidRPr="00C4676C" w:rsidRDefault="00D7370D" w:rsidP="00C4676C">
      <w:pPr>
        <w:spacing w:line="276" w:lineRule="auto"/>
        <w:jc w:val="both"/>
        <w:rPr>
          <w:rFonts w:ascii="Arial" w:hAnsi="Arial" w:cs="Arial"/>
        </w:rPr>
      </w:pPr>
      <w:r w:rsidRPr="00C4676C">
        <w:rPr>
          <w:rFonts w:ascii="Arial" w:hAnsi="Arial" w:cs="Arial"/>
        </w:rPr>
        <w:t xml:space="preserve">Where there is conflict with non-statutory guidance or advice from other sources </w:t>
      </w:r>
      <w:r w:rsidR="00456A54" w:rsidRPr="00C4676C">
        <w:rPr>
          <w:rFonts w:ascii="Arial" w:hAnsi="Arial" w:cs="Arial"/>
        </w:rPr>
        <w:t>t</w:t>
      </w:r>
      <w:r w:rsidRPr="00C4676C">
        <w:rPr>
          <w:rFonts w:ascii="Arial" w:hAnsi="Arial" w:cs="Arial"/>
        </w:rPr>
        <w:t xml:space="preserve">he </w:t>
      </w:r>
      <w:r w:rsidR="00456A54" w:rsidRPr="00C4676C">
        <w:rPr>
          <w:rFonts w:ascii="Arial" w:hAnsi="Arial" w:cs="Arial"/>
        </w:rPr>
        <w:t>e</w:t>
      </w:r>
      <w:r w:rsidR="00B220B4" w:rsidRPr="00C4676C">
        <w:rPr>
          <w:rFonts w:ascii="Arial" w:hAnsi="Arial" w:cs="Arial"/>
        </w:rPr>
        <w:t xml:space="preserve">mployer </w:t>
      </w:r>
      <w:r w:rsidR="00456A54" w:rsidRPr="00C4676C">
        <w:rPr>
          <w:rFonts w:ascii="Arial" w:hAnsi="Arial" w:cs="Arial"/>
        </w:rPr>
        <w:t>p</w:t>
      </w:r>
      <w:r w:rsidR="00535FE6" w:rsidRPr="00C4676C">
        <w:rPr>
          <w:rFonts w:ascii="Arial" w:hAnsi="Arial" w:cs="Arial"/>
        </w:rPr>
        <w:t>olicy</w:t>
      </w:r>
      <w:r w:rsidRPr="00C4676C">
        <w:rPr>
          <w:rFonts w:ascii="Arial" w:hAnsi="Arial" w:cs="Arial"/>
        </w:rPr>
        <w:t xml:space="preserve"> will take precedence with clarification sought from the Headteacher, and if required from </w:t>
      </w:r>
      <w:r w:rsidR="00A6065F" w:rsidRPr="00C4676C">
        <w:rPr>
          <w:rFonts w:ascii="Arial" w:hAnsi="Arial" w:cs="Arial"/>
        </w:rPr>
        <w:t xml:space="preserve">North Yorkshire Educational Visits Advisory Service. </w:t>
      </w:r>
    </w:p>
    <w:p w14:paraId="7FFB0CCA" w14:textId="77777777" w:rsidR="00E954FA" w:rsidRPr="00C4676C" w:rsidRDefault="00E954FA" w:rsidP="00C4676C">
      <w:pPr>
        <w:spacing w:line="276" w:lineRule="auto"/>
        <w:jc w:val="both"/>
        <w:rPr>
          <w:rFonts w:ascii="Arial" w:hAnsi="Arial" w:cs="Arial"/>
        </w:rPr>
      </w:pPr>
    </w:p>
    <w:p w14:paraId="5D26A315" w14:textId="77777777" w:rsidR="00E954FA" w:rsidRPr="00C4676C" w:rsidRDefault="00E954FA" w:rsidP="00C4676C">
      <w:pPr>
        <w:spacing w:line="276" w:lineRule="auto"/>
        <w:jc w:val="both"/>
        <w:rPr>
          <w:rFonts w:ascii="Arial" w:hAnsi="Arial" w:cs="Arial"/>
        </w:rPr>
      </w:pPr>
      <w:r w:rsidRPr="00C4676C">
        <w:rPr>
          <w:rFonts w:ascii="Arial" w:hAnsi="Arial" w:cs="Arial"/>
        </w:rPr>
        <w:t>Consent</w:t>
      </w:r>
    </w:p>
    <w:p w14:paraId="2E4B46A7" w14:textId="6025AA19" w:rsidR="00E954FA" w:rsidRPr="00C4676C" w:rsidRDefault="00B220B4" w:rsidP="00C4676C">
      <w:pPr>
        <w:spacing w:line="276" w:lineRule="auto"/>
        <w:jc w:val="both"/>
        <w:rPr>
          <w:rFonts w:ascii="Arial" w:hAnsi="Arial" w:cs="Arial"/>
        </w:rPr>
      </w:pPr>
      <w:r w:rsidRPr="00C4676C">
        <w:rPr>
          <w:rFonts w:ascii="Arial" w:hAnsi="Arial" w:cs="Arial"/>
        </w:rPr>
        <w:t>Routine acknowledgement</w:t>
      </w:r>
      <w:r w:rsidR="00E954FA" w:rsidRPr="00C4676C">
        <w:rPr>
          <w:rFonts w:ascii="Arial" w:hAnsi="Arial" w:cs="Arial"/>
        </w:rPr>
        <w:t xml:space="preserve">: </w:t>
      </w:r>
      <w:r w:rsidR="00700B0C" w:rsidRPr="00C4676C">
        <w:rPr>
          <w:rFonts w:ascii="Arial" w:hAnsi="Arial" w:cs="Arial"/>
        </w:rPr>
        <w:t>Whilst it is not a legal requirement to gain parental consent for curriculum activities, w</w:t>
      </w:r>
      <w:r w:rsidR="00E954FA" w:rsidRPr="00C4676C">
        <w:rPr>
          <w:rFonts w:ascii="Arial" w:hAnsi="Arial" w:cs="Arial"/>
        </w:rPr>
        <w:t xml:space="preserve">ritten </w:t>
      </w:r>
      <w:r w:rsidRPr="00C4676C">
        <w:rPr>
          <w:rFonts w:ascii="Arial" w:hAnsi="Arial" w:cs="Arial"/>
        </w:rPr>
        <w:t xml:space="preserve">acknowledgement </w:t>
      </w:r>
      <w:r w:rsidR="00E954FA" w:rsidRPr="00C4676C">
        <w:rPr>
          <w:rFonts w:ascii="Arial" w:hAnsi="Arial" w:cs="Arial"/>
        </w:rPr>
        <w:t>will be gained on enrolment for routine local visits and</w:t>
      </w:r>
      <w:r w:rsidR="004C1B01" w:rsidRPr="00C4676C">
        <w:rPr>
          <w:rFonts w:ascii="Arial" w:hAnsi="Arial" w:cs="Arial"/>
        </w:rPr>
        <w:t xml:space="preserve"> activities which are a</w:t>
      </w:r>
      <w:r w:rsidR="00E954FA" w:rsidRPr="00C4676C">
        <w:rPr>
          <w:rFonts w:ascii="Arial" w:hAnsi="Arial" w:cs="Arial"/>
        </w:rPr>
        <w:t xml:space="preserve"> part of our </w:t>
      </w:r>
      <w:r w:rsidR="004C1B01" w:rsidRPr="00C4676C">
        <w:rPr>
          <w:rFonts w:ascii="Arial" w:hAnsi="Arial" w:cs="Arial"/>
        </w:rPr>
        <w:t xml:space="preserve">normal </w:t>
      </w:r>
      <w:r w:rsidR="00E954FA" w:rsidRPr="00C4676C">
        <w:rPr>
          <w:rFonts w:ascii="Arial" w:hAnsi="Arial" w:cs="Arial"/>
        </w:rPr>
        <w:t>educational provision</w:t>
      </w:r>
      <w:r w:rsidR="00700B0C" w:rsidRPr="00C4676C">
        <w:rPr>
          <w:rFonts w:ascii="Arial" w:hAnsi="Arial" w:cs="Arial"/>
        </w:rPr>
        <w:t xml:space="preserve"> </w:t>
      </w:r>
      <w:r w:rsidRPr="00C4676C">
        <w:rPr>
          <w:rFonts w:ascii="Arial" w:hAnsi="Arial" w:cs="Arial"/>
        </w:rPr>
        <w:t xml:space="preserve">during the school day </w:t>
      </w:r>
      <w:r w:rsidR="00E954FA" w:rsidRPr="00C4676C">
        <w:rPr>
          <w:rFonts w:ascii="Arial" w:hAnsi="Arial" w:cs="Arial"/>
        </w:rPr>
        <w:t xml:space="preserve">and information regarding the nature of the types of visit will be included </w:t>
      </w:r>
      <w:r w:rsidR="00A673DD" w:rsidRPr="00C4676C">
        <w:rPr>
          <w:rFonts w:ascii="Arial" w:hAnsi="Arial" w:cs="Arial"/>
        </w:rPr>
        <w:t>website</w:t>
      </w:r>
      <w:r w:rsidR="00E954FA" w:rsidRPr="00C4676C">
        <w:rPr>
          <w:rFonts w:ascii="Arial" w:hAnsi="Arial" w:cs="Arial"/>
        </w:rPr>
        <w:t xml:space="preserve">. We will </w:t>
      </w:r>
      <w:r w:rsidR="00700B0C" w:rsidRPr="00C4676C">
        <w:rPr>
          <w:rFonts w:ascii="Arial" w:hAnsi="Arial" w:cs="Arial"/>
        </w:rPr>
        <w:t xml:space="preserve">always aim to </w:t>
      </w:r>
      <w:r w:rsidR="00E954FA" w:rsidRPr="00C4676C">
        <w:rPr>
          <w:rFonts w:ascii="Arial" w:hAnsi="Arial" w:cs="Arial"/>
        </w:rPr>
        <w:t>fully inform parents by</w:t>
      </w:r>
      <w:r w:rsidR="00E954FA" w:rsidRPr="00C4676C">
        <w:rPr>
          <w:rFonts w:ascii="Arial" w:hAnsi="Arial" w:cs="Arial"/>
          <w:color w:val="0070C0"/>
        </w:rPr>
        <w:t xml:space="preserve"> </w:t>
      </w:r>
      <w:r w:rsidR="00A673DD" w:rsidRPr="00C4676C">
        <w:rPr>
          <w:rFonts w:ascii="Arial" w:hAnsi="Arial" w:cs="Arial"/>
        </w:rPr>
        <w:t>letter</w:t>
      </w:r>
      <w:r w:rsidR="00E954FA" w:rsidRPr="00C4676C">
        <w:rPr>
          <w:rFonts w:ascii="Arial" w:hAnsi="Arial" w:cs="Arial"/>
          <w:color w:val="0070C0"/>
        </w:rPr>
        <w:t xml:space="preserve"> </w:t>
      </w:r>
      <w:r w:rsidR="00E954FA" w:rsidRPr="00C4676C">
        <w:rPr>
          <w:rFonts w:ascii="Arial" w:hAnsi="Arial" w:cs="Arial"/>
          <w:color w:val="000000"/>
        </w:rPr>
        <w:t xml:space="preserve">of the nature of each visit, activity or series of a similar nature, </w:t>
      </w:r>
      <w:r w:rsidR="00E954FA" w:rsidRPr="00C4676C">
        <w:rPr>
          <w:rFonts w:ascii="Arial" w:hAnsi="Arial" w:cs="Arial"/>
        </w:rPr>
        <w:t xml:space="preserve">remind parents that they have </w:t>
      </w:r>
      <w:r w:rsidRPr="00C4676C">
        <w:rPr>
          <w:rFonts w:ascii="Arial" w:hAnsi="Arial" w:cs="Arial"/>
        </w:rPr>
        <w:t>acknowledged this</w:t>
      </w:r>
      <w:r w:rsidR="00E954FA" w:rsidRPr="00C4676C">
        <w:rPr>
          <w:rFonts w:ascii="Arial" w:hAnsi="Arial" w:cs="Arial"/>
        </w:rPr>
        <w:t>, and give opportunity to update information and emergency contact details.</w:t>
      </w:r>
      <w:r w:rsidR="00700B0C" w:rsidRPr="00C4676C">
        <w:rPr>
          <w:rFonts w:ascii="Arial" w:hAnsi="Arial" w:cs="Arial"/>
        </w:rPr>
        <w:t xml:space="preserve">  On occasions a curriculum opportunity may become available at short notice and we will always aim to notify parents that their child will be offsite but this may not be possible.</w:t>
      </w:r>
    </w:p>
    <w:p w14:paraId="18E24F55" w14:textId="77777777" w:rsidR="00E954FA" w:rsidRPr="00C4676C" w:rsidRDefault="00E954FA" w:rsidP="00C4676C">
      <w:pPr>
        <w:spacing w:line="276" w:lineRule="auto"/>
        <w:jc w:val="both"/>
        <w:rPr>
          <w:rFonts w:ascii="Arial" w:hAnsi="Arial" w:cs="Arial"/>
        </w:rPr>
      </w:pPr>
    </w:p>
    <w:p w14:paraId="7E48CCF6" w14:textId="68DF9999" w:rsidR="004C1B01" w:rsidRPr="00C4676C" w:rsidRDefault="00B220B4" w:rsidP="00C4676C">
      <w:pPr>
        <w:spacing w:line="276" w:lineRule="auto"/>
        <w:jc w:val="both"/>
        <w:rPr>
          <w:rFonts w:ascii="Arial" w:hAnsi="Arial" w:cs="Arial"/>
        </w:rPr>
      </w:pPr>
      <w:r w:rsidRPr="00C4676C">
        <w:rPr>
          <w:rFonts w:ascii="Arial" w:hAnsi="Arial" w:cs="Arial"/>
        </w:rPr>
        <w:t xml:space="preserve">Non-routine consent: </w:t>
      </w:r>
      <w:r w:rsidR="00456A54" w:rsidRPr="00C4676C">
        <w:rPr>
          <w:rFonts w:ascii="Arial" w:hAnsi="Arial" w:cs="Arial"/>
        </w:rPr>
        <w:t>Written consent</w:t>
      </w:r>
      <w:r w:rsidR="00456A54" w:rsidRPr="00C4676C">
        <w:rPr>
          <w:rFonts w:ascii="Arial" w:hAnsi="Arial" w:cs="Arial"/>
          <w:color w:val="0070C0"/>
        </w:rPr>
        <w:t xml:space="preserve"> </w:t>
      </w:r>
      <w:r w:rsidR="00456A54" w:rsidRPr="00C4676C">
        <w:rPr>
          <w:rFonts w:ascii="Arial" w:hAnsi="Arial" w:cs="Arial"/>
        </w:rPr>
        <w:t xml:space="preserve">will be gained on enrolment </w:t>
      </w:r>
      <w:r w:rsidR="004C1B01" w:rsidRPr="00C4676C">
        <w:rPr>
          <w:rFonts w:ascii="Arial" w:hAnsi="Arial" w:cs="Arial"/>
        </w:rPr>
        <w:t>for those visits which are non-routi</w:t>
      </w:r>
      <w:r w:rsidR="00F10B74" w:rsidRPr="00C4676C">
        <w:rPr>
          <w:rFonts w:ascii="Arial" w:hAnsi="Arial" w:cs="Arial"/>
        </w:rPr>
        <w:t xml:space="preserve">ne </w:t>
      </w:r>
      <w:r w:rsidR="004C1B01" w:rsidRPr="00C4676C">
        <w:rPr>
          <w:rFonts w:ascii="Arial" w:hAnsi="Arial" w:cs="Arial"/>
        </w:rPr>
        <w:t>visits and activities and those visits which fall outside of normal hours. We will fully inform parents by</w:t>
      </w:r>
      <w:r w:rsidR="004C1B01" w:rsidRPr="00C4676C">
        <w:rPr>
          <w:rFonts w:ascii="Arial" w:hAnsi="Arial" w:cs="Arial"/>
          <w:color w:val="0070C0"/>
        </w:rPr>
        <w:t xml:space="preserve"> </w:t>
      </w:r>
      <w:r w:rsidR="000F0DB3" w:rsidRPr="00C4676C">
        <w:rPr>
          <w:rFonts w:ascii="Arial" w:hAnsi="Arial" w:cs="Arial"/>
        </w:rPr>
        <w:t>letter</w:t>
      </w:r>
      <w:r w:rsidR="004C1B01" w:rsidRPr="00C4676C">
        <w:rPr>
          <w:rFonts w:ascii="Arial" w:hAnsi="Arial" w:cs="Arial"/>
        </w:rPr>
        <w:t xml:space="preserve"> o</w:t>
      </w:r>
      <w:r w:rsidR="004C1B01" w:rsidRPr="00C4676C">
        <w:rPr>
          <w:rFonts w:ascii="Arial" w:hAnsi="Arial" w:cs="Arial"/>
          <w:color w:val="000000"/>
        </w:rPr>
        <w:t>f the nature of each visit, activity or series of a similar nature</w:t>
      </w:r>
      <w:r w:rsidR="004C1B01" w:rsidRPr="00C4676C">
        <w:rPr>
          <w:rFonts w:ascii="Arial" w:hAnsi="Arial" w:cs="Arial"/>
        </w:rPr>
        <w:t xml:space="preserve">. </w:t>
      </w:r>
    </w:p>
    <w:p w14:paraId="1041B67A" w14:textId="77777777" w:rsidR="004C1B01" w:rsidRPr="00C4676C" w:rsidRDefault="004C1B01" w:rsidP="00C4676C">
      <w:pPr>
        <w:spacing w:line="276" w:lineRule="auto"/>
        <w:jc w:val="both"/>
        <w:rPr>
          <w:rFonts w:ascii="Arial" w:hAnsi="Arial" w:cs="Arial"/>
        </w:rPr>
      </w:pPr>
    </w:p>
    <w:p w14:paraId="4D7EB7BE" w14:textId="607C341D" w:rsidR="00E954FA" w:rsidRPr="00C4676C" w:rsidRDefault="00B220B4" w:rsidP="00C4676C">
      <w:pPr>
        <w:spacing w:line="276" w:lineRule="auto"/>
        <w:jc w:val="both"/>
        <w:rPr>
          <w:rFonts w:ascii="Arial" w:hAnsi="Arial" w:cs="Arial"/>
        </w:rPr>
      </w:pPr>
      <w:r w:rsidRPr="00C4676C">
        <w:rPr>
          <w:rFonts w:ascii="Arial" w:hAnsi="Arial" w:cs="Arial"/>
        </w:rPr>
        <w:t>Specific c</w:t>
      </w:r>
      <w:r w:rsidR="00E954FA" w:rsidRPr="00C4676C">
        <w:rPr>
          <w:rFonts w:ascii="Arial" w:hAnsi="Arial" w:cs="Arial"/>
        </w:rPr>
        <w:t>onsent: Written consent</w:t>
      </w:r>
      <w:r w:rsidR="00E954FA" w:rsidRPr="00C4676C">
        <w:rPr>
          <w:rFonts w:ascii="Arial" w:hAnsi="Arial" w:cs="Arial"/>
          <w:color w:val="0070C0"/>
        </w:rPr>
        <w:t xml:space="preserve"> </w:t>
      </w:r>
      <w:r w:rsidR="00E954FA" w:rsidRPr="00C4676C">
        <w:rPr>
          <w:rFonts w:ascii="Arial" w:hAnsi="Arial" w:cs="Arial"/>
        </w:rPr>
        <w:t>will be gained for every individual visit, activity or series of a similar nature which involve a higher level of risk including but not limited to longer journeys, residential visits and adventurous activities. We will fully inform parents by</w:t>
      </w:r>
      <w:r w:rsidR="000F0DB3" w:rsidRPr="00C4676C">
        <w:rPr>
          <w:rFonts w:ascii="Arial" w:hAnsi="Arial" w:cs="Arial"/>
        </w:rPr>
        <w:t xml:space="preserve"> letter</w:t>
      </w:r>
      <w:r w:rsidR="00E954FA" w:rsidRPr="00C4676C">
        <w:rPr>
          <w:rFonts w:ascii="Arial" w:hAnsi="Arial" w:cs="Arial"/>
          <w:color w:val="0070C0"/>
        </w:rPr>
        <w:t xml:space="preserve"> </w:t>
      </w:r>
      <w:r w:rsidR="00E954FA" w:rsidRPr="00C4676C">
        <w:rPr>
          <w:rFonts w:ascii="Arial" w:hAnsi="Arial" w:cs="Arial"/>
          <w:color w:val="000000"/>
        </w:rPr>
        <w:t>of the nature of each visit, activity or series of a similar nature</w:t>
      </w:r>
      <w:r w:rsidR="00E954FA" w:rsidRPr="00C4676C">
        <w:rPr>
          <w:rFonts w:ascii="Arial" w:hAnsi="Arial" w:cs="Arial"/>
        </w:rPr>
        <w:t xml:space="preserve">. </w:t>
      </w:r>
    </w:p>
    <w:p w14:paraId="115BC65F" w14:textId="77777777" w:rsidR="00E954FA" w:rsidRPr="00C4676C" w:rsidRDefault="00E954FA" w:rsidP="00C4676C">
      <w:pPr>
        <w:pStyle w:val="ListParagraph"/>
        <w:jc w:val="both"/>
        <w:rPr>
          <w:rFonts w:cs="Arial"/>
          <w:sz w:val="24"/>
          <w:szCs w:val="24"/>
        </w:rPr>
      </w:pPr>
    </w:p>
    <w:p w14:paraId="08D5F5E5" w14:textId="77777777" w:rsidR="00E954FA" w:rsidRPr="00C4676C" w:rsidRDefault="00E954FA" w:rsidP="00C4676C">
      <w:pPr>
        <w:spacing w:line="276" w:lineRule="auto"/>
        <w:jc w:val="both"/>
        <w:rPr>
          <w:rFonts w:ascii="Arial" w:hAnsi="Arial" w:cs="Arial"/>
        </w:rPr>
      </w:pPr>
      <w:r w:rsidRPr="00C4676C">
        <w:rPr>
          <w:rFonts w:ascii="Arial" w:hAnsi="Arial" w:cs="Arial"/>
        </w:rPr>
        <w:t>Medical information: We will use the medical information on record in our Student Information Management system alongside any updated information which parents will be given the opportunity to provide for most visits and activities. Where visits or activities involve a higher level of risk it may be appropriate for separate medical information and consent forms to be completed.</w:t>
      </w:r>
    </w:p>
    <w:p w14:paraId="1346FB55" w14:textId="77777777" w:rsidR="00E954FA" w:rsidRPr="00C4676C" w:rsidRDefault="00E954FA" w:rsidP="00C4676C">
      <w:pPr>
        <w:spacing w:line="276" w:lineRule="auto"/>
        <w:jc w:val="both"/>
        <w:rPr>
          <w:rFonts w:ascii="Arial" w:hAnsi="Arial" w:cs="Arial"/>
        </w:rPr>
      </w:pPr>
    </w:p>
    <w:p w14:paraId="252494A4" w14:textId="77777777" w:rsidR="00E954FA" w:rsidRPr="00C4676C" w:rsidRDefault="00E954FA" w:rsidP="00C4676C">
      <w:pPr>
        <w:spacing w:line="276" w:lineRule="auto"/>
        <w:jc w:val="both"/>
        <w:rPr>
          <w:rFonts w:ascii="Arial" w:hAnsi="Arial" w:cs="Arial"/>
        </w:rPr>
      </w:pPr>
      <w:r w:rsidRPr="00C4676C">
        <w:rPr>
          <w:rFonts w:ascii="Arial" w:hAnsi="Arial" w:cs="Arial"/>
        </w:rPr>
        <w:t>Staff competence</w:t>
      </w:r>
    </w:p>
    <w:p w14:paraId="07672A3A" w14:textId="77777777" w:rsidR="00E954FA" w:rsidRPr="00C4676C" w:rsidRDefault="00E954FA" w:rsidP="00C4676C">
      <w:pPr>
        <w:spacing w:line="276" w:lineRule="auto"/>
        <w:jc w:val="both"/>
        <w:rPr>
          <w:rFonts w:ascii="Arial" w:hAnsi="Arial" w:cs="Arial"/>
        </w:rPr>
      </w:pPr>
      <w:r w:rsidRPr="00C4676C">
        <w:rPr>
          <w:rFonts w:ascii="Arial" w:hAnsi="Arial" w:cs="Arial"/>
        </w:rPr>
        <w:t>Records will be kept of induction, training, relevant qualifications and competence using the ‘My Details’ section of Evolve.</w:t>
      </w:r>
    </w:p>
    <w:p w14:paraId="1BCBB3F6" w14:textId="77777777" w:rsidR="00E954FA" w:rsidRPr="00C4676C" w:rsidRDefault="00E954FA" w:rsidP="00C4676C">
      <w:pPr>
        <w:spacing w:line="276" w:lineRule="auto"/>
        <w:jc w:val="both"/>
        <w:rPr>
          <w:rFonts w:ascii="Arial" w:hAnsi="Arial" w:cs="Arial"/>
        </w:rPr>
      </w:pPr>
      <w:r w:rsidRPr="00C4676C">
        <w:rPr>
          <w:rFonts w:ascii="Arial" w:hAnsi="Arial" w:cs="Arial"/>
        </w:rPr>
        <w:t>To ensure sustainability of important visits deputy leaders will be appointed in order that contingency plans can be put in place should a visit leader be indisposed.</w:t>
      </w:r>
    </w:p>
    <w:p w14:paraId="70C3A361" w14:textId="77777777" w:rsidR="00E954FA" w:rsidRPr="00C4676C" w:rsidRDefault="00E954FA" w:rsidP="00C4676C">
      <w:pPr>
        <w:spacing w:line="276" w:lineRule="auto"/>
        <w:jc w:val="both"/>
        <w:rPr>
          <w:rFonts w:ascii="Arial" w:hAnsi="Arial" w:cs="Arial"/>
        </w:rPr>
      </w:pPr>
    </w:p>
    <w:p w14:paraId="1C5FB73A" w14:textId="77777777" w:rsidR="00E954FA" w:rsidRPr="00C4676C" w:rsidRDefault="00E954FA" w:rsidP="00C4676C">
      <w:pPr>
        <w:spacing w:line="276" w:lineRule="auto"/>
        <w:jc w:val="both"/>
        <w:rPr>
          <w:rFonts w:ascii="Arial" w:hAnsi="Arial" w:cs="Arial"/>
        </w:rPr>
      </w:pPr>
      <w:r w:rsidRPr="00C4676C">
        <w:rPr>
          <w:rFonts w:ascii="Arial" w:hAnsi="Arial" w:cs="Arial"/>
        </w:rPr>
        <w:t>EVC Training</w:t>
      </w:r>
    </w:p>
    <w:p w14:paraId="1F04F0A2" w14:textId="18A588DD" w:rsidR="00E954FA" w:rsidRPr="00C4676C" w:rsidRDefault="00E954FA" w:rsidP="00C4676C">
      <w:pPr>
        <w:spacing w:line="276" w:lineRule="auto"/>
        <w:jc w:val="both"/>
        <w:rPr>
          <w:rFonts w:ascii="Arial" w:hAnsi="Arial" w:cs="Arial"/>
        </w:rPr>
      </w:pPr>
      <w:r w:rsidRPr="00C4676C">
        <w:rPr>
          <w:rFonts w:ascii="Arial" w:hAnsi="Arial" w:cs="Arial"/>
        </w:rPr>
        <w:t>The Educational Visits Co-</w:t>
      </w:r>
      <w:proofErr w:type="spellStart"/>
      <w:r w:rsidRPr="00C4676C">
        <w:rPr>
          <w:rFonts w:ascii="Arial" w:hAnsi="Arial" w:cs="Arial"/>
        </w:rPr>
        <w:t>ordinator</w:t>
      </w:r>
      <w:proofErr w:type="spellEnd"/>
      <w:r w:rsidRPr="00C4676C">
        <w:rPr>
          <w:rFonts w:ascii="Arial" w:hAnsi="Arial" w:cs="Arial"/>
        </w:rPr>
        <w:t xml:space="preserve"> will attend appropriate training and revalidation as required </w:t>
      </w:r>
      <w:r w:rsidR="00456A54" w:rsidRPr="00C4676C">
        <w:rPr>
          <w:rFonts w:ascii="Arial" w:hAnsi="Arial" w:cs="Arial"/>
        </w:rPr>
        <w:t xml:space="preserve">by </w:t>
      </w:r>
      <w:r w:rsidR="00B220B4" w:rsidRPr="00C4676C">
        <w:rPr>
          <w:rFonts w:ascii="Arial" w:hAnsi="Arial" w:cs="Arial"/>
        </w:rPr>
        <w:t xml:space="preserve">the </w:t>
      </w:r>
      <w:r w:rsidR="00456A54" w:rsidRPr="00C4676C">
        <w:rPr>
          <w:rFonts w:ascii="Arial" w:hAnsi="Arial" w:cs="Arial"/>
        </w:rPr>
        <w:t>e</w:t>
      </w:r>
      <w:r w:rsidR="00B220B4" w:rsidRPr="00C4676C">
        <w:rPr>
          <w:rFonts w:ascii="Arial" w:hAnsi="Arial" w:cs="Arial"/>
        </w:rPr>
        <w:t>mployer</w:t>
      </w:r>
      <w:r w:rsidRPr="00C4676C">
        <w:rPr>
          <w:rFonts w:ascii="Arial" w:hAnsi="Arial" w:cs="Arial"/>
        </w:rPr>
        <w:t>.</w:t>
      </w:r>
    </w:p>
    <w:p w14:paraId="1B90320C" w14:textId="77777777" w:rsidR="00E954FA" w:rsidRPr="00C4676C" w:rsidRDefault="00E954FA" w:rsidP="00C4676C">
      <w:pPr>
        <w:spacing w:line="276" w:lineRule="auto"/>
        <w:jc w:val="both"/>
        <w:rPr>
          <w:rFonts w:ascii="Arial" w:hAnsi="Arial" w:cs="Arial"/>
        </w:rPr>
      </w:pPr>
    </w:p>
    <w:p w14:paraId="05DCBCDF" w14:textId="77777777" w:rsidR="00E954FA" w:rsidRPr="00C4676C" w:rsidRDefault="00E954FA" w:rsidP="00C4676C">
      <w:pPr>
        <w:spacing w:line="276" w:lineRule="auto"/>
        <w:jc w:val="both"/>
        <w:rPr>
          <w:rFonts w:ascii="Arial" w:hAnsi="Arial" w:cs="Arial"/>
        </w:rPr>
      </w:pPr>
      <w:r w:rsidRPr="00C4676C">
        <w:rPr>
          <w:rFonts w:ascii="Arial" w:hAnsi="Arial" w:cs="Arial"/>
        </w:rPr>
        <w:t>Visit Leader Training</w:t>
      </w:r>
    </w:p>
    <w:p w14:paraId="00466792" w14:textId="1B9408FA" w:rsidR="00E954FA" w:rsidRPr="00C4676C" w:rsidRDefault="00E954FA" w:rsidP="00C4676C">
      <w:pPr>
        <w:spacing w:line="276" w:lineRule="auto"/>
        <w:jc w:val="both"/>
        <w:rPr>
          <w:rFonts w:ascii="Arial" w:hAnsi="Arial" w:cs="Arial"/>
        </w:rPr>
      </w:pPr>
      <w:r w:rsidRPr="00C4676C">
        <w:rPr>
          <w:rFonts w:ascii="Arial" w:hAnsi="Arial" w:cs="Arial"/>
        </w:rPr>
        <w:t xml:space="preserve">Visit leaders will be approved by the Headteacher and will have attended appropriate training as required </w:t>
      </w:r>
      <w:r w:rsidR="00456A54" w:rsidRPr="00C4676C">
        <w:rPr>
          <w:rFonts w:ascii="Arial" w:hAnsi="Arial" w:cs="Arial"/>
        </w:rPr>
        <w:t xml:space="preserve">by </w:t>
      </w:r>
      <w:r w:rsidR="00B220B4" w:rsidRPr="00C4676C">
        <w:rPr>
          <w:rFonts w:ascii="Arial" w:hAnsi="Arial" w:cs="Arial"/>
        </w:rPr>
        <w:t>the employer.</w:t>
      </w:r>
    </w:p>
    <w:p w14:paraId="27FFF421" w14:textId="77777777" w:rsidR="00D7370D" w:rsidRPr="00C4676C" w:rsidRDefault="00D7370D" w:rsidP="00C4676C">
      <w:pPr>
        <w:jc w:val="both"/>
        <w:rPr>
          <w:rFonts w:ascii="Arial" w:hAnsi="Arial" w:cs="Arial"/>
        </w:rPr>
      </w:pPr>
    </w:p>
    <w:p w14:paraId="0ABAFB48" w14:textId="169E0B88" w:rsidR="00F10B74" w:rsidRPr="00C4676C" w:rsidRDefault="00F10B74" w:rsidP="00C4676C">
      <w:pPr>
        <w:jc w:val="both"/>
        <w:rPr>
          <w:rFonts w:ascii="Arial" w:eastAsia="Times New Roman" w:hAnsi="Arial" w:cs="Arial"/>
          <w:lang w:val="en-GB"/>
        </w:rPr>
      </w:pPr>
    </w:p>
    <w:p w14:paraId="21455049" w14:textId="6ED20948" w:rsidR="00D7370D" w:rsidRPr="00C4676C" w:rsidRDefault="00D7370D" w:rsidP="00C4676C">
      <w:pPr>
        <w:pStyle w:val="ListParagraph"/>
        <w:numPr>
          <w:ilvl w:val="0"/>
          <w:numId w:val="4"/>
        </w:numPr>
        <w:jc w:val="both"/>
        <w:rPr>
          <w:rFonts w:cs="Arial"/>
          <w:b/>
          <w:sz w:val="24"/>
          <w:szCs w:val="24"/>
        </w:rPr>
      </w:pPr>
      <w:r w:rsidRPr="00C4676C">
        <w:rPr>
          <w:rFonts w:cs="Arial"/>
          <w:b/>
          <w:sz w:val="24"/>
          <w:szCs w:val="24"/>
        </w:rPr>
        <w:t>Planning and approval procedures</w:t>
      </w:r>
    </w:p>
    <w:p w14:paraId="7B25CE84" w14:textId="77777777" w:rsidR="00D7370D" w:rsidRPr="00C4676C" w:rsidRDefault="00D7370D" w:rsidP="00C4676C">
      <w:pPr>
        <w:jc w:val="both"/>
        <w:rPr>
          <w:rFonts w:ascii="Arial" w:hAnsi="Arial" w:cs="Arial"/>
        </w:rPr>
      </w:pPr>
    </w:p>
    <w:p w14:paraId="43F418A8" w14:textId="068F0221" w:rsidR="00AD6D50" w:rsidRPr="00C4676C" w:rsidRDefault="00AD6D50" w:rsidP="00C4676C">
      <w:pPr>
        <w:spacing w:line="276" w:lineRule="auto"/>
        <w:jc w:val="both"/>
        <w:rPr>
          <w:rFonts w:ascii="Arial" w:hAnsi="Arial" w:cs="Arial"/>
        </w:rPr>
      </w:pPr>
      <w:r w:rsidRPr="00C4676C">
        <w:rPr>
          <w:rFonts w:ascii="Arial" w:hAnsi="Arial" w:cs="Arial"/>
        </w:rPr>
        <w:t>Visit leaders should follow the employer policy, establishment policy, guidance, local procedures and standard assessments of risk.</w:t>
      </w:r>
    </w:p>
    <w:p w14:paraId="2ABBED65" w14:textId="77777777" w:rsidR="00AD6D50" w:rsidRPr="00C4676C" w:rsidRDefault="00AD6D50" w:rsidP="00C4676C">
      <w:pPr>
        <w:spacing w:line="276" w:lineRule="auto"/>
        <w:jc w:val="both"/>
        <w:rPr>
          <w:rFonts w:ascii="Arial" w:hAnsi="Arial" w:cs="Arial"/>
        </w:rPr>
      </w:pPr>
    </w:p>
    <w:p w14:paraId="113CDF70" w14:textId="77777777" w:rsidR="00E954FA" w:rsidRPr="00C4676C" w:rsidRDefault="00E954FA" w:rsidP="00C4676C">
      <w:pPr>
        <w:spacing w:line="276" w:lineRule="auto"/>
        <w:jc w:val="both"/>
        <w:rPr>
          <w:rFonts w:ascii="Arial" w:hAnsi="Arial" w:cs="Arial"/>
        </w:rPr>
      </w:pPr>
      <w:r w:rsidRPr="00C4676C">
        <w:rPr>
          <w:rFonts w:ascii="Arial" w:hAnsi="Arial" w:cs="Arial"/>
        </w:rPr>
        <w:t>Risk management is a vital part of planning and assessing benefits and risk associated with visits and activities. Sensible risk management relates to identifying significant hazards and mitigating against risk through appropriate control measures. It is not a paperwork exercise but a dynamic process before and during a visit or activity in order that young people can be kept safe from harm. Generic or event specific risk assessments will be used to record significant findings.</w:t>
      </w:r>
    </w:p>
    <w:p w14:paraId="67548B60" w14:textId="77777777" w:rsidR="00E954FA" w:rsidRPr="00C4676C" w:rsidRDefault="00E954FA" w:rsidP="00C4676C">
      <w:pPr>
        <w:spacing w:line="276" w:lineRule="auto"/>
        <w:jc w:val="both"/>
        <w:rPr>
          <w:rFonts w:ascii="Arial" w:hAnsi="Arial" w:cs="Arial"/>
        </w:rPr>
      </w:pPr>
    </w:p>
    <w:p w14:paraId="3173CADA" w14:textId="6F35685A" w:rsidR="00D7370D" w:rsidRPr="00C4676C" w:rsidRDefault="00D7370D" w:rsidP="00C4676C">
      <w:pPr>
        <w:spacing w:line="276" w:lineRule="auto"/>
        <w:jc w:val="both"/>
        <w:rPr>
          <w:rFonts w:ascii="Arial" w:hAnsi="Arial" w:cs="Arial"/>
        </w:rPr>
      </w:pPr>
      <w:r w:rsidRPr="00C4676C">
        <w:rPr>
          <w:rFonts w:ascii="Arial" w:hAnsi="Arial" w:cs="Arial"/>
        </w:rPr>
        <w:t xml:space="preserve">External providers: Wherever possible visit leaders will gain credible assurances of health &amp; safety management systems and quality provision through a Learning </w:t>
      </w:r>
      <w:proofErr w:type="gramStart"/>
      <w:r w:rsidRPr="00C4676C">
        <w:rPr>
          <w:rFonts w:ascii="Arial" w:hAnsi="Arial" w:cs="Arial"/>
        </w:rPr>
        <w:t>Outside</w:t>
      </w:r>
      <w:proofErr w:type="gramEnd"/>
      <w:r w:rsidRPr="00C4676C">
        <w:rPr>
          <w:rFonts w:ascii="Arial" w:hAnsi="Arial" w:cs="Arial"/>
        </w:rPr>
        <w:t xml:space="preserve"> the Classroom Quality Badge. Alternatively assurances will be gained through a Provider Statement as detailed in </w:t>
      </w:r>
      <w:r w:rsidR="00F947E1" w:rsidRPr="00C4676C">
        <w:rPr>
          <w:rFonts w:ascii="Arial" w:hAnsi="Arial" w:cs="Arial"/>
        </w:rPr>
        <w:t>the employer policy</w:t>
      </w:r>
    </w:p>
    <w:p w14:paraId="4239D307" w14:textId="77777777" w:rsidR="00D7370D" w:rsidRPr="00C4676C" w:rsidRDefault="00D7370D" w:rsidP="00C4676C">
      <w:pPr>
        <w:jc w:val="both"/>
        <w:rPr>
          <w:rFonts w:ascii="Arial" w:hAnsi="Arial" w:cs="Arial"/>
        </w:rPr>
      </w:pPr>
    </w:p>
    <w:p w14:paraId="482D18FA" w14:textId="77777777" w:rsidR="00933E57" w:rsidRPr="00C4676C" w:rsidRDefault="00933E57" w:rsidP="00C4676C">
      <w:pPr>
        <w:jc w:val="both"/>
        <w:rPr>
          <w:rFonts w:ascii="Arial" w:hAnsi="Arial" w:cs="Arial"/>
        </w:rPr>
      </w:pPr>
    </w:p>
    <w:p w14:paraId="05240DFC" w14:textId="77777777" w:rsidR="00933E57" w:rsidRPr="00C4676C" w:rsidRDefault="00933E57" w:rsidP="00C4676C">
      <w:pPr>
        <w:jc w:val="both"/>
        <w:rPr>
          <w:rFonts w:ascii="Arial" w:hAnsi="Arial" w:cs="Arial"/>
        </w:rPr>
      </w:pPr>
    </w:p>
    <w:p w14:paraId="3F619879" w14:textId="77777777" w:rsidR="00D7370D" w:rsidRPr="00C4676C" w:rsidRDefault="00D7370D" w:rsidP="00C4676C">
      <w:pPr>
        <w:pStyle w:val="ListParagraph"/>
        <w:numPr>
          <w:ilvl w:val="0"/>
          <w:numId w:val="4"/>
        </w:numPr>
        <w:jc w:val="both"/>
        <w:rPr>
          <w:rFonts w:cs="Arial"/>
          <w:b/>
          <w:sz w:val="24"/>
          <w:szCs w:val="24"/>
        </w:rPr>
      </w:pPr>
      <w:r w:rsidRPr="00C4676C">
        <w:rPr>
          <w:rFonts w:cs="Arial"/>
          <w:b/>
          <w:sz w:val="24"/>
          <w:szCs w:val="24"/>
        </w:rPr>
        <w:t>Visit Planning and Management System</w:t>
      </w:r>
    </w:p>
    <w:p w14:paraId="1E232723" w14:textId="77777777" w:rsidR="00D7370D" w:rsidRPr="00C4676C" w:rsidRDefault="00D7370D" w:rsidP="00C4676C">
      <w:pPr>
        <w:jc w:val="both"/>
        <w:rPr>
          <w:rFonts w:ascii="Arial" w:hAnsi="Arial" w:cs="Arial"/>
        </w:rPr>
      </w:pPr>
    </w:p>
    <w:p w14:paraId="45A120A3" w14:textId="4336916C" w:rsidR="00B335D7" w:rsidRPr="00C4676C" w:rsidRDefault="00B335D7" w:rsidP="00C4676C">
      <w:pPr>
        <w:spacing w:line="276" w:lineRule="auto"/>
        <w:jc w:val="both"/>
        <w:rPr>
          <w:rFonts w:ascii="Arial" w:hAnsi="Arial" w:cs="Arial"/>
        </w:rPr>
      </w:pPr>
      <w:r w:rsidRPr="00C4676C">
        <w:rPr>
          <w:rFonts w:ascii="Arial" w:hAnsi="Arial" w:cs="Arial"/>
        </w:rPr>
        <w:t>A web-based system is used to facilitate the efficient planning, management, approval and evaluation of visits.  All staff that lead or accompany visits</w:t>
      </w:r>
      <w:r w:rsidR="006B1032" w:rsidRPr="00C4676C">
        <w:rPr>
          <w:rFonts w:ascii="Arial" w:hAnsi="Arial" w:cs="Arial"/>
        </w:rPr>
        <w:t xml:space="preserve"> can access their own account </w:t>
      </w:r>
      <w:r w:rsidRPr="00C4676C">
        <w:rPr>
          <w:rFonts w:ascii="Arial" w:hAnsi="Arial" w:cs="Arial"/>
        </w:rPr>
        <w:t xml:space="preserve">which is set up by the </w:t>
      </w:r>
      <w:r w:rsidR="00F947E1" w:rsidRPr="00C4676C">
        <w:rPr>
          <w:rFonts w:ascii="Arial" w:hAnsi="Arial" w:cs="Arial"/>
        </w:rPr>
        <w:t>Educational Visits Co-</w:t>
      </w:r>
      <w:proofErr w:type="spellStart"/>
      <w:r w:rsidR="00F947E1" w:rsidRPr="00C4676C">
        <w:rPr>
          <w:rFonts w:ascii="Arial" w:hAnsi="Arial" w:cs="Arial"/>
        </w:rPr>
        <w:t>ordinator</w:t>
      </w:r>
      <w:proofErr w:type="spellEnd"/>
      <w:r w:rsidR="00F947E1" w:rsidRPr="00C4676C">
        <w:rPr>
          <w:rFonts w:ascii="Arial" w:hAnsi="Arial" w:cs="Arial"/>
        </w:rPr>
        <w:t>.</w:t>
      </w:r>
    </w:p>
    <w:p w14:paraId="37515593" w14:textId="77777777" w:rsidR="00AD6D50" w:rsidRPr="00C4676C" w:rsidRDefault="00AD6D50" w:rsidP="00C4676C">
      <w:pPr>
        <w:spacing w:line="276" w:lineRule="auto"/>
        <w:jc w:val="both"/>
        <w:rPr>
          <w:rFonts w:ascii="Arial" w:hAnsi="Arial" w:cs="Arial"/>
        </w:rPr>
      </w:pPr>
    </w:p>
    <w:p w14:paraId="464CBAF9" w14:textId="7FDF882E" w:rsidR="00AD6D50" w:rsidRPr="00C4676C" w:rsidRDefault="00CD13CC" w:rsidP="00C4676C">
      <w:pPr>
        <w:spacing w:line="276" w:lineRule="auto"/>
        <w:jc w:val="both"/>
        <w:rPr>
          <w:rFonts w:ascii="Arial" w:hAnsi="Arial" w:cs="Arial"/>
        </w:rPr>
      </w:pPr>
      <w:r w:rsidRPr="00C4676C">
        <w:rPr>
          <w:rFonts w:ascii="Arial" w:hAnsi="Arial" w:cs="Arial"/>
        </w:rPr>
        <w:t xml:space="preserve">The default option is a day visit within the United Kingdom. </w:t>
      </w:r>
      <w:r w:rsidR="00AD6D50" w:rsidRPr="00C4676C">
        <w:rPr>
          <w:rFonts w:ascii="Arial" w:hAnsi="Arial" w:cs="Arial"/>
        </w:rPr>
        <w:t xml:space="preserve">Visits can be </w:t>
      </w:r>
      <w:r w:rsidRPr="00C4676C">
        <w:rPr>
          <w:rFonts w:ascii="Arial" w:hAnsi="Arial" w:cs="Arial"/>
        </w:rPr>
        <w:t xml:space="preserve">further </w:t>
      </w:r>
      <w:proofErr w:type="spellStart"/>
      <w:r w:rsidR="00AD6D50" w:rsidRPr="00C4676C">
        <w:rPr>
          <w:rFonts w:ascii="Arial" w:hAnsi="Arial" w:cs="Arial"/>
        </w:rPr>
        <w:t>categorised</w:t>
      </w:r>
      <w:proofErr w:type="spellEnd"/>
      <w:r w:rsidR="00AD6D50" w:rsidRPr="00C4676C">
        <w:rPr>
          <w:rFonts w:ascii="Arial" w:hAnsi="Arial" w:cs="Arial"/>
        </w:rPr>
        <w:t xml:space="preserve"> as follows:</w:t>
      </w:r>
    </w:p>
    <w:p w14:paraId="16835110" w14:textId="61113192" w:rsidR="00AD6D50" w:rsidRPr="00C4676C" w:rsidRDefault="00AD6D50" w:rsidP="00C4676C">
      <w:pPr>
        <w:pStyle w:val="ListParagraph"/>
        <w:numPr>
          <w:ilvl w:val="0"/>
          <w:numId w:val="10"/>
        </w:numPr>
        <w:spacing w:line="276" w:lineRule="auto"/>
        <w:jc w:val="both"/>
        <w:rPr>
          <w:rFonts w:cs="Arial"/>
          <w:sz w:val="24"/>
          <w:szCs w:val="24"/>
        </w:rPr>
      </w:pPr>
      <w:r w:rsidRPr="00C4676C">
        <w:rPr>
          <w:rFonts w:cs="Arial"/>
          <w:sz w:val="24"/>
          <w:szCs w:val="24"/>
        </w:rPr>
        <w:t>On-site or local learning area</w:t>
      </w:r>
    </w:p>
    <w:p w14:paraId="1EEA79D5" w14:textId="77777777" w:rsidR="00CD13CC" w:rsidRPr="00C4676C" w:rsidRDefault="00CD13CC" w:rsidP="00C4676C">
      <w:pPr>
        <w:pStyle w:val="ListParagraph"/>
        <w:numPr>
          <w:ilvl w:val="0"/>
          <w:numId w:val="10"/>
        </w:numPr>
        <w:spacing w:line="276" w:lineRule="auto"/>
        <w:jc w:val="both"/>
        <w:rPr>
          <w:rFonts w:cs="Arial"/>
          <w:sz w:val="24"/>
          <w:szCs w:val="24"/>
        </w:rPr>
      </w:pPr>
      <w:r w:rsidRPr="00C4676C">
        <w:rPr>
          <w:rFonts w:cs="Arial"/>
          <w:sz w:val="24"/>
          <w:szCs w:val="24"/>
        </w:rPr>
        <w:t>Joint visit</w:t>
      </w:r>
    </w:p>
    <w:p w14:paraId="442514A2" w14:textId="77777777" w:rsidR="00CD13CC" w:rsidRPr="00C4676C" w:rsidRDefault="00CD13CC" w:rsidP="00C4676C">
      <w:pPr>
        <w:pStyle w:val="ListParagraph"/>
        <w:numPr>
          <w:ilvl w:val="0"/>
          <w:numId w:val="10"/>
        </w:numPr>
        <w:spacing w:line="276" w:lineRule="auto"/>
        <w:jc w:val="both"/>
        <w:rPr>
          <w:rFonts w:cs="Arial"/>
          <w:sz w:val="24"/>
          <w:szCs w:val="24"/>
        </w:rPr>
      </w:pPr>
      <w:r w:rsidRPr="00C4676C">
        <w:rPr>
          <w:rFonts w:cs="Arial"/>
          <w:sz w:val="24"/>
          <w:szCs w:val="24"/>
        </w:rPr>
        <w:lastRenderedPageBreak/>
        <w:t>Overseas</w:t>
      </w:r>
    </w:p>
    <w:p w14:paraId="3D28CB6F" w14:textId="5D956690" w:rsidR="00AD6D50" w:rsidRPr="00C4676C" w:rsidRDefault="00AD6D50" w:rsidP="00C4676C">
      <w:pPr>
        <w:pStyle w:val="ListParagraph"/>
        <w:numPr>
          <w:ilvl w:val="0"/>
          <w:numId w:val="10"/>
        </w:numPr>
        <w:spacing w:line="276" w:lineRule="auto"/>
        <w:jc w:val="both"/>
        <w:rPr>
          <w:rFonts w:cs="Arial"/>
          <w:sz w:val="24"/>
          <w:szCs w:val="24"/>
        </w:rPr>
      </w:pPr>
      <w:r w:rsidRPr="00C4676C">
        <w:rPr>
          <w:rFonts w:cs="Arial"/>
          <w:sz w:val="24"/>
          <w:szCs w:val="24"/>
        </w:rPr>
        <w:t xml:space="preserve">Residential </w:t>
      </w:r>
    </w:p>
    <w:p w14:paraId="6BA79C7B" w14:textId="680AB2A0" w:rsidR="00AD6D50" w:rsidRPr="00C4676C" w:rsidRDefault="00AD6D50" w:rsidP="00C4676C">
      <w:pPr>
        <w:pStyle w:val="ListParagraph"/>
        <w:numPr>
          <w:ilvl w:val="0"/>
          <w:numId w:val="10"/>
        </w:numPr>
        <w:spacing w:line="276" w:lineRule="auto"/>
        <w:jc w:val="both"/>
        <w:rPr>
          <w:rFonts w:cs="Arial"/>
          <w:sz w:val="24"/>
          <w:szCs w:val="24"/>
        </w:rPr>
      </w:pPr>
      <w:r w:rsidRPr="00C4676C">
        <w:rPr>
          <w:rFonts w:cs="Arial"/>
          <w:sz w:val="24"/>
          <w:szCs w:val="24"/>
        </w:rPr>
        <w:t>Adventurous (provider led)</w:t>
      </w:r>
    </w:p>
    <w:p w14:paraId="4732198B" w14:textId="455F865D" w:rsidR="00AD6D50" w:rsidRPr="00C4676C" w:rsidRDefault="00AD6D50" w:rsidP="00C4676C">
      <w:pPr>
        <w:pStyle w:val="ListParagraph"/>
        <w:numPr>
          <w:ilvl w:val="0"/>
          <w:numId w:val="10"/>
        </w:numPr>
        <w:spacing w:line="276" w:lineRule="auto"/>
        <w:jc w:val="both"/>
        <w:rPr>
          <w:rFonts w:cs="Arial"/>
          <w:sz w:val="24"/>
          <w:szCs w:val="24"/>
        </w:rPr>
      </w:pPr>
      <w:r w:rsidRPr="00C4676C">
        <w:rPr>
          <w:rFonts w:cs="Arial"/>
          <w:sz w:val="24"/>
          <w:szCs w:val="24"/>
        </w:rPr>
        <w:t>Adventurous (self-led)</w:t>
      </w:r>
    </w:p>
    <w:p w14:paraId="14F64795" w14:textId="77777777" w:rsidR="00CD13CC" w:rsidRPr="00C4676C" w:rsidRDefault="00CD13CC" w:rsidP="00C4676C">
      <w:pPr>
        <w:spacing w:line="276" w:lineRule="auto"/>
        <w:jc w:val="both"/>
        <w:rPr>
          <w:rFonts w:ascii="Arial" w:hAnsi="Arial" w:cs="Arial"/>
        </w:rPr>
      </w:pPr>
    </w:p>
    <w:p w14:paraId="24686BE7" w14:textId="19BD190B" w:rsidR="00CD13CC" w:rsidRPr="00C4676C" w:rsidRDefault="006B1032" w:rsidP="00C4676C">
      <w:pPr>
        <w:spacing w:line="276" w:lineRule="auto"/>
        <w:jc w:val="both"/>
        <w:rPr>
          <w:rFonts w:ascii="Arial" w:hAnsi="Arial" w:cs="Arial"/>
        </w:rPr>
      </w:pPr>
      <w:r w:rsidRPr="00C4676C">
        <w:rPr>
          <w:rFonts w:ascii="Arial" w:hAnsi="Arial" w:cs="Arial"/>
        </w:rPr>
        <w:t xml:space="preserve">Refer to </w:t>
      </w:r>
      <w:r w:rsidR="00CD13CC" w:rsidRPr="00C4676C">
        <w:rPr>
          <w:rFonts w:ascii="Arial" w:hAnsi="Arial" w:cs="Arial"/>
        </w:rPr>
        <w:t xml:space="preserve">local procedures and guidance </w:t>
      </w:r>
      <w:r w:rsidRPr="00C4676C">
        <w:rPr>
          <w:rFonts w:ascii="Arial" w:hAnsi="Arial" w:cs="Arial"/>
        </w:rPr>
        <w:t>regarding the establishments’ use of these categories.</w:t>
      </w:r>
    </w:p>
    <w:p w14:paraId="516DEC86" w14:textId="77777777" w:rsidR="00B335D7" w:rsidRPr="00C4676C" w:rsidRDefault="00B335D7" w:rsidP="00C4676C">
      <w:pPr>
        <w:spacing w:line="276" w:lineRule="auto"/>
        <w:jc w:val="both"/>
        <w:rPr>
          <w:rFonts w:ascii="Arial" w:hAnsi="Arial" w:cs="Arial"/>
        </w:rPr>
      </w:pPr>
    </w:p>
    <w:p w14:paraId="0117AC52" w14:textId="44C760A0" w:rsidR="005F5333" w:rsidRPr="00C4676C" w:rsidRDefault="005F5333" w:rsidP="00C4676C">
      <w:pPr>
        <w:spacing w:line="276" w:lineRule="auto"/>
        <w:jc w:val="both"/>
        <w:rPr>
          <w:rFonts w:ascii="Arial" w:hAnsi="Arial" w:cs="Arial"/>
        </w:rPr>
      </w:pPr>
      <w:r w:rsidRPr="00C4676C">
        <w:rPr>
          <w:rFonts w:ascii="Arial" w:hAnsi="Arial" w:cs="Arial"/>
        </w:rPr>
        <w:t xml:space="preserve">Approval of visits will be made as detailed below. Initial approval in principal will also be gained as required in </w:t>
      </w:r>
      <w:r w:rsidR="00F947E1" w:rsidRPr="00C4676C">
        <w:rPr>
          <w:rFonts w:ascii="Arial" w:hAnsi="Arial" w:cs="Arial"/>
        </w:rPr>
        <w:t>the employer</w:t>
      </w:r>
      <w:r w:rsidRPr="00C4676C">
        <w:rPr>
          <w:rFonts w:ascii="Arial" w:hAnsi="Arial" w:cs="Arial"/>
        </w:rPr>
        <w:t xml:space="preserve"> </w:t>
      </w:r>
      <w:r w:rsidR="00F947E1" w:rsidRPr="00C4676C">
        <w:rPr>
          <w:rFonts w:ascii="Arial" w:hAnsi="Arial" w:cs="Arial"/>
        </w:rPr>
        <w:t>p</w:t>
      </w:r>
      <w:r w:rsidRPr="00C4676C">
        <w:rPr>
          <w:rFonts w:ascii="Arial" w:hAnsi="Arial" w:cs="Arial"/>
        </w:rPr>
        <w:t xml:space="preserve">olicy. </w:t>
      </w:r>
    </w:p>
    <w:p w14:paraId="043A7EE3" w14:textId="77777777" w:rsidR="005F5333" w:rsidRPr="00C4676C" w:rsidRDefault="005F5333" w:rsidP="00C4676C">
      <w:pPr>
        <w:pStyle w:val="ListParagraph"/>
        <w:spacing w:line="276" w:lineRule="auto"/>
        <w:ind w:left="0"/>
        <w:jc w:val="both"/>
        <w:rPr>
          <w:rFonts w:cs="Arial"/>
          <w:sz w:val="24"/>
          <w:szCs w:val="24"/>
        </w:rPr>
      </w:pPr>
    </w:p>
    <w:p w14:paraId="02EB324D" w14:textId="77777777" w:rsidR="00AE2745" w:rsidRPr="00C4676C" w:rsidRDefault="00AE2745" w:rsidP="00C4676C">
      <w:pPr>
        <w:spacing w:line="276" w:lineRule="auto"/>
        <w:jc w:val="both"/>
        <w:rPr>
          <w:rFonts w:ascii="Arial" w:hAnsi="Arial" w:cs="Arial"/>
        </w:rPr>
      </w:pPr>
      <w:r w:rsidRPr="00C4676C">
        <w:rPr>
          <w:rFonts w:ascii="Arial" w:hAnsi="Arial" w:cs="Arial"/>
        </w:rPr>
        <w:t xml:space="preserve">Governing Body: </w:t>
      </w:r>
    </w:p>
    <w:p w14:paraId="764EA3D1" w14:textId="77777777" w:rsidR="001A6A76" w:rsidRPr="00C4676C" w:rsidRDefault="001A6A76" w:rsidP="00C4676C">
      <w:pPr>
        <w:pStyle w:val="Default"/>
        <w:ind w:left="360"/>
        <w:jc w:val="both"/>
      </w:pPr>
    </w:p>
    <w:p w14:paraId="18C2DEF0" w14:textId="4D8F6BB0" w:rsidR="00AE2745" w:rsidRPr="00C4676C" w:rsidRDefault="00AE2745" w:rsidP="00C4676C">
      <w:pPr>
        <w:pStyle w:val="Default"/>
        <w:ind w:left="360"/>
        <w:jc w:val="both"/>
      </w:pPr>
      <w:r w:rsidRPr="00C4676C">
        <w:t xml:space="preserve">The governing body has a strategic role to set the vision and direction of the school and has responsibility for its educational and financial performance. To enable this it will hold the Headteacher to account by oversight of </w:t>
      </w:r>
      <w:r w:rsidR="00AD6D50" w:rsidRPr="00C4676C">
        <w:t>learning beyond the c</w:t>
      </w:r>
      <w:r w:rsidRPr="00C4676C">
        <w:t>lassroom opportunities to ensure that the educational experiences are of high quality, that best value is obtained and financial regulations are adhered to.</w:t>
      </w:r>
    </w:p>
    <w:p w14:paraId="06EF5FBA" w14:textId="77777777" w:rsidR="00AE2745" w:rsidRPr="00C4676C" w:rsidRDefault="00AE2745" w:rsidP="00C4676C">
      <w:pPr>
        <w:spacing w:line="276" w:lineRule="auto"/>
        <w:jc w:val="both"/>
        <w:rPr>
          <w:rFonts w:ascii="Arial" w:hAnsi="Arial" w:cs="Arial"/>
        </w:rPr>
      </w:pPr>
    </w:p>
    <w:p w14:paraId="53228DAD" w14:textId="1A66A37E" w:rsidR="005F5333" w:rsidRPr="00C4676C" w:rsidRDefault="00F947E1" w:rsidP="00C4676C">
      <w:pPr>
        <w:spacing w:line="276" w:lineRule="auto"/>
        <w:jc w:val="both"/>
        <w:rPr>
          <w:rFonts w:ascii="Arial" w:hAnsi="Arial" w:cs="Arial"/>
        </w:rPr>
      </w:pPr>
      <w:r w:rsidRPr="00C4676C">
        <w:rPr>
          <w:rFonts w:ascii="Arial" w:hAnsi="Arial" w:cs="Arial"/>
        </w:rPr>
        <w:t>Adviser</w:t>
      </w:r>
      <w:r w:rsidR="005F5333" w:rsidRPr="00C4676C">
        <w:rPr>
          <w:rFonts w:ascii="Arial" w:hAnsi="Arial" w:cs="Arial"/>
        </w:rPr>
        <w:t xml:space="preserve">: Visits abroad and all </w:t>
      </w:r>
      <w:r w:rsidR="00F10B74" w:rsidRPr="00C4676C">
        <w:rPr>
          <w:rFonts w:ascii="Arial" w:hAnsi="Arial" w:cs="Arial"/>
        </w:rPr>
        <w:t xml:space="preserve">self-led </w:t>
      </w:r>
      <w:r w:rsidR="005F5333" w:rsidRPr="00C4676C">
        <w:rPr>
          <w:rFonts w:ascii="Arial" w:hAnsi="Arial" w:cs="Arial"/>
        </w:rPr>
        <w:t xml:space="preserve">adventurous activities regardless of location. (As detailed in </w:t>
      </w:r>
      <w:r w:rsidR="00F10B74" w:rsidRPr="00C4676C">
        <w:rPr>
          <w:rFonts w:ascii="Arial" w:hAnsi="Arial" w:cs="Arial"/>
        </w:rPr>
        <w:t>guidance</w:t>
      </w:r>
      <w:r w:rsidRPr="00C4676C">
        <w:rPr>
          <w:rFonts w:ascii="Arial" w:hAnsi="Arial" w:cs="Arial"/>
        </w:rPr>
        <w:t>).</w:t>
      </w:r>
    </w:p>
    <w:p w14:paraId="26DD48FD" w14:textId="77777777" w:rsidR="005F5333" w:rsidRPr="00C4676C" w:rsidRDefault="005F5333" w:rsidP="00C4676C">
      <w:pPr>
        <w:jc w:val="both"/>
        <w:rPr>
          <w:rFonts w:ascii="Arial" w:hAnsi="Arial" w:cs="Arial"/>
        </w:rPr>
      </w:pPr>
    </w:p>
    <w:p w14:paraId="1245CBE8" w14:textId="0B7492C0" w:rsidR="005F5333" w:rsidRPr="00C4676C" w:rsidRDefault="005F5333" w:rsidP="00C4676C">
      <w:pPr>
        <w:spacing w:line="276" w:lineRule="auto"/>
        <w:jc w:val="both"/>
        <w:rPr>
          <w:rFonts w:ascii="Arial" w:hAnsi="Arial" w:cs="Arial"/>
        </w:rPr>
      </w:pPr>
      <w:r w:rsidRPr="00C4676C">
        <w:rPr>
          <w:rFonts w:ascii="Arial" w:hAnsi="Arial" w:cs="Arial"/>
        </w:rPr>
        <w:t xml:space="preserve">Headteacher: </w:t>
      </w:r>
      <w:r w:rsidR="001A6A76" w:rsidRPr="00C4676C">
        <w:rPr>
          <w:rFonts w:ascii="Arial" w:hAnsi="Arial" w:cs="Arial"/>
        </w:rPr>
        <w:t>All visits and activities.</w:t>
      </w:r>
    </w:p>
    <w:p w14:paraId="1AAC4D63" w14:textId="77777777" w:rsidR="005F5333" w:rsidRPr="00C4676C" w:rsidRDefault="005F5333" w:rsidP="00C4676C">
      <w:pPr>
        <w:spacing w:line="276" w:lineRule="auto"/>
        <w:ind w:left="432"/>
        <w:jc w:val="both"/>
        <w:rPr>
          <w:rFonts w:ascii="Arial" w:hAnsi="Arial" w:cs="Arial"/>
        </w:rPr>
      </w:pPr>
    </w:p>
    <w:p w14:paraId="5F219B17" w14:textId="675E77A4" w:rsidR="00121CA0" w:rsidRPr="00C4676C" w:rsidRDefault="005F5333" w:rsidP="00C4676C">
      <w:pPr>
        <w:spacing w:line="276" w:lineRule="auto"/>
        <w:jc w:val="both"/>
        <w:rPr>
          <w:rFonts w:ascii="Arial" w:hAnsi="Arial" w:cs="Arial"/>
        </w:rPr>
      </w:pPr>
      <w:r w:rsidRPr="00C4676C">
        <w:rPr>
          <w:rFonts w:ascii="Arial" w:hAnsi="Arial" w:cs="Arial"/>
          <w:color w:val="000000"/>
        </w:rPr>
        <w:t>Educational Visits Co-</w:t>
      </w:r>
      <w:proofErr w:type="spellStart"/>
      <w:r w:rsidRPr="00C4676C">
        <w:rPr>
          <w:rFonts w:ascii="Arial" w:hAnsi="Arial" w:cs="Arial"/>
          <w:color w:val="000000"/>
        </w:rPr>
        <w:t>ordinator</w:t>
      </w:r>
      <w:proofErr w:type="spellEnd"/>
      <w:r w:rsidRPr="00C4676C">
        <w:rPr>
          <w:rFonts w:ascii="Arial" w:hAnsi="Arial" w:cs="Arial"/>
        </w:rPr>
        <w:t xml:space="preserve">: </w:t>
      </w:r>
      <w:r w:rsidR="001A6A76" w:rsidRPr="00C4676C">
        <w:rPr>
          <w:rFonts w:ascii="Arial" w:hAnsi="Arial" w:cs="Arial"/>
        </w:rPr>
        <w:t>All visits are sent to the EVC who then sends to Headteacher.</w:t>
      </w:r>
    </w:p>
    <w:p w14:paraId="2E20AF3D" w14:textId="77777777" w:rsidR="001A6A76" w:rsidRPr="00C4676C" w:rsidRDefault="001A6A76" w:rsidP="00C4676C">
      <w:pPr>
        <w:pStyle w:val="ListParagraph"/>
        <w:ind w:left="360"/>
        <w:jc w:val="both"/>
        <w:rPr>
          <w:rFonts w:cs="Arial"/>
          <w:sz w:val="24"/>
          <w:szCs w:val="24"/>
        </w:rPr>
      </w:pPr>
    </w:p>
    <w:p w14:paraId="7066AFD6" w14:textId="1DC8101D" w:rsidR="00D7370D" w:rsidRPr="00C4676C" w:rsidRDefault="00D7370D" w:rsidP="00C4676C">
      <w:pPr>
        <w:pStyle w:val="ListParagraph"/>
        <w:numPr>
          <w:ilvl w:val="0"/>
          <w:numId w:val="4"/>
        </w:numPr>
        <w:jc w:val="both"/>
        <w:rPr>
          <w:rFonts w:cs="Arial"/>
          <w:b/>
          <w:sz w:val="24"/>
          <w:szCs w:val="24"/>
        </w:rPr>
      </w:pPr>
      <w:r w:rsidRPr="00C4676C">
        <w:rPr>
          <w:rFonts w:cs="Arial"/>
          <w:b/>
          <w:sz w:val="24"/>
          <w:szCs w:val="24"/>
        </w:rPr>
        <w:t>Incident Management</w:t>
      </w:r>
    </w:p>
    <w:p w14:paraId="1F1EDB30" w14:textId="77777777" w:rsidR="006B1032" w:rsidRPr="00C4676C" w:rsidRDefault="006B1032" w:rsidP="00C4676C">
      <w:pPr>
        <w:pStyle w:val="ListParagraph"/>
        <w:ind w:left="360"/>
        <w:jc w:val="both"/>
        <w:rPr>
          <w:rFonts w:cs="Arial"/>
          <w:sz w:val="24"/>
          <w:szCs w:val="24"/>
        </w:rPr>
      </w:pPr>
    </w:p>
    <w:p w14:paraId="2E748819" w14:textId="77777777" w:rsidR="00F95845" w:rsidRPr="00C4676C" w:rsidRDefault="00F95845" w:rsidP="00C4676C">
      <w:pPr>
        <w:jc w:val="both"/>
        <w:rPr>
          <w:rFonts w:ascii="Arial" w:hAnsi="Arial" w:cs="Arial"/>
        </w:rPr>
      </w:pPr>
      <w:r w:rsidRPr="00C4676C">
        <w:rPr>
          <w:rFonts w:ascii="Arial" w:hAnsi="Arial" w:cs="Arial"/>
        </w:rPr>
        <w:t>In the case of an incident during a visit all members of staff will follow the establishment’s incident management plan as detailed in the appendix.</w:t>
      </w:r>
    </w:p>
    <w:p w14:paraId="4795FB87" w14:textId="77777777" w:rsidR="00D7370D" w:rsidRPr="00C4676C" w:rsidRDefault="00D7370D" w:rsidP="00C4676C">
      <w:pPr>
        <w:jc w:val="both"/>
        <w:rPr>
          <w:rFonts w:ascii="Arial" w:hAnsi="Arial" w:cs="Arial"/>
          <w:b/>
        </w:rPr>
      </w:pPr>
    </w:p>
    <w:p w14:paraId="5FDF38B7" w14:textId="77777777" w:rsidR="00D7370D" w:rsidRPr="00C4676C" w:rsidRDefault="00D7370D" w:rsidP="00C4676C">
      <w:pPr>
        <w:pStyle w:val="ListParagraph"/>
        <w:numPr>
          <w:ilvl w:val="0"/>
          <w:numId w:val="4"/>
        </w:numPr>
        <w:jc w:val="both"/>
        <w:rPr>
          <w:rFonts w:cs="Arial"/>
          <w:b/>
          <w:sz w:val="24"/>
          <w:szCs w:val="24"/>
        </w:rPr>
      </w:pPr>
      <w:r w:rsidRPr="00C4676C">
        <w:rPr>
          <w:rFonts w:cs="Arial"/>
          <w:b/>
          <w:sz w:val="24"/>
          <w:szCs w:val="24"/>
        </w:rPr>
        <w:t>Monitoring of visits and procedures</w:t>
      </w:r>
    </w:p>
    <w:p w14:paraId="118FBA0C" w14:textId="77777777" w:rsidR="00D7370D" w:rsidRPr="00C4676C" w:rsidRDefault="00D7370D" w:rsidP="00C4676C">
      <w:pPr>
        <w:jc w:val="both"/>
        <w:rPr>
          <w:rFonts w:ascii="Arial" w:hAnsi="Arial" w:cs="Arial"/>
        </w:rPr>
      </w:pPr>
    </w:p>
    <w:p w14:paraId="51E1119C" w14:textId="77777777" w:rsidR="00D7370D" w:rsidRPr="00C4676C" w:rsidRDefault="00D7370D" w:rsidP="00C4676C">
      <w:pPr>
        <w:spacing w:line="276" w:lineRule="auto"/>
        <w:jc w:val="both"/>
        <w:rPr>
          <w:rFonts w:ascii="Arial" w:hAnsi="Arial" w:cs="Arial"/>
        </w:rPr>
      </w:pPr>
      <w:r w:rsidRPr="00C4676C">
        <w:rPr>
          <w:rFonts w:ascii="Arial" w:hAnsi="Arial" w:cs="Arial"/>
        </w:rPr>
        <w:t>Governors will monitor the implementation of this policy by acting as a critical friend in monitoring the implementation and effectiveness of the policy.</w:t>
      </w:r>
    </w:p>
    <w:p w14:paraId="426D70CD" w14:textId="77777777" w:rsidR="00D7370D" w:rsidRPr="00C4676C" w:rsidRDefault="00D7370D" w:rsidP="00C4676C">
      <w:pPr>
        <w:spacing w:line="276" w:lineRule="auto"/>
        <w:ind w:left="432"/>
        <w:jc w:val="both"/>
        <w:rPr>
          <w:rFonts w:ascii="Arial" w:hAnsi="Arial" w:cs="Arial"/>
        </w:rPr>
      </w:pPr>
    </w:p>
    <w:p w14:paraId="7B8D4E39" w14:textId="77777777" w:rsidR="00D7370D" w:rsidRPr="00C4676C" w:rsidRDefault="00D7370D" w:rsidP="00C4676C">
      <w:pPr>
        <w:spacing w:line="276" w:lineRule="auto"/>
        <w:jc w:val="both"/>
        <w:rPr>
          <w:rFonts w:ascii="Arial" w:hAnsi="Arial" w:cs="Arial"/>
        </w:rPr>
      </w:pPr>
      <w:r w:rsidRPr="00C4676C">
        <w:rPr>
          <w:rFonts w:ascii="Arial" w:hAnsi="Arial" w:cs="Arial"/>
        </w:rPr>
        <w:t>The Educational Visits Co-</w:t>
      </w:r>
      <w:proofErr w:type="spellStart"/>
      <w:r w:rsidRPr="00C4676C">
        <w:rPr>
          <w:rFonts w:ascii="Arial" w:hAnsi="Arial" w:cs="Arial"/>
        </w:rPr>
        <w:t>ordinator</w:t>
      </w:r>
      <w:proofErr w:type="spellEnd"/>
      <w:r w:rsidRPr="00C4676C">
        <w:rPr>
          <w:rFonts w:ascii="Arial" w:hAnsi="Arial" w:cs="Arial"/>
        </w:rPr>
        <w:t xml:space="preserve"> will ensure that there is a system in place for appropriate monitoring of visits and activities.</w:t>
      </w:r>
    </w:p>
    <w:p w14:paraId="76FED42B" w14:textId="77777777" w:rsidR="00D7370D" w:rsidRPr="00C4676C" w:rsidRDefault="00D7370D" w:rsidP="00C4676C">
      <w:pPr>
        <w:jc w:val="both"/>
        <w:rPr>
          <w:rFonts w:ascii="Arial" w:hAnsi="Arial" w:cs="Arial"/>
          <w:b/>
        </w:rPr>
      </w:pPr>
    </w:p>
    <w:p w14:paraId="291E7261" w14:textId="77777777" w:rsidR="00D7370D" w:rsidRPr="00C4676C" w:rsidRDefault="00D7370D" w:rsidP="00C4676C">
      <w:pPr>
        <w:pStyle w:val="ListParagraph"/>
        <w:numPr>
          <w:ilvl w:val="0"/>
          <w:numId w:val="4"/>
        </w:numPr>
        <w:jc w:val="both"/>
        <w:rPr>
          <w:rFonts w:cs="Arial"/>
          <w:b/>
          <w:sz w:val="24"/>
          <w:szCs w:val="24"/>
        </w:rPr>
      </w:pPr>
      <w:r w:rsidRPr="00C4676C">
        <w:rPr>
          <w:rFonts w:cs="Arial"/>
          <w:b/>
          <w:sz w:val="24"/>
          <w:szCs w:val="24"/>
        </w:rPr>
        <w:t>Charges for Off-site Activities and Visits</w:t>
      </w:r>
    </w:p>
    <w:p w14:paraId="1016B75A" w14:textId="77777777" w:rsidR="00D7370D" w:rsidRPr="00C4676C" w:rsidRDefault="00D7370D" w:rsidP="00C4676C">
      <w:pPr>
        <w:jc w:val="both"/>
        <w:rPr>
          <w:rFonts w:ascii="Arial" w:hAnsi="Arial" w:cs="Arial"/>
        </w:rPr>
      </w:pPr>
    </w:p>
    <w:p w14:paraId="5284AF71" w14:textId="40B5A024" w:rsidR="00F313B2" w:rsidRPr="00C4676C" w:rsidRDefault="00F313B2" w:rsidP="00C4676C">
      <w:pPr>
        <w:spacing w:line="276" w:lineRule="auto"/>
        <w:jc w:val="both"/>
        <w:rPr>
          <w:rFonts w:ascii="Arial" w:hAnsi="Arial" w:cs="Arial"/>
        </w:rPr>
      </w:pPr>
      <w:r w:rsidRPr="00C4676C">
        <w:rPr>
          <w:rFonts w:ascii="Arial" w:hAnsi="Arial" w:cs="Arial"/>
        </w:rPr>
        <w:t xml:space="preserve">Charges for educational off-site visits and adventurous activities, including charges for visits and transport, requests for voluntary contributions and remission of charges are made in line with </w:t>
      </w:r>
      <w:proofErr w:type="spellStart"/>
      <w:r w:rsidR="00F10B74" w:rsidRPr="00C4676C">
        <w:rPr>
          <w:rFonts w:ascii="Arial" w:hAnsi="Arial" w:cs="Arial"/>
        </w:rPr>
        <w:t>DfE</w:t>
      </w:r>
      <w:proofErr w:type="spellEnd"/>
      <w:r w:rsidR="00F10B74" w:rsidRPr="00C4676C">
        <w:rPr>
          <w:rFonts w:ascii="Arial" w:hAnsi="Arial" w:cs="Arial"/>
        </w:rPr>
        <w:t xml:space="preserve"> </w:t>
      </w:r>
      <w:r w:rsidRPr="00C4676C">
        <w:rPr>
          <w:rFonts w:ascii="Arial" w:hAnsi="Arial" w:cs="Arial"/>
        </w:rPr>
        <w:t>guidance. Reference should also be made to school</w:t>
      </w:r>
      <w:r w:rsidR="001A6A76" w:rsidRPr="00C4676C">
        <w:rPr>
          <w:rFonts w:ascii="Arial" w:hAnsi="Arial" w:cs="Arial"/>
        </w:rPr>
        <w:t xml:space="preserve"> charging and remissions policy.</w:t>
      </w:r>
    </w:p>
    <w:p w14:paraId="474B6149" w14:textId="77777777" w:rsidR="00D7370D" w:rsidRPr="00C4676C" w:rsidRDefault="00D7370D" w:rsidP="00C4676C">
      <w:pPr>
        <w:jc w:val="both"/>
        <w:rPr>
          <w:rFonts w:ascii="Arial" w:hAnsi="Arial" w:cs="Arial"/>
        </w:rPr>
      </w:pPr>
    </w:p>
    <w:p w14:paraId="31E00231" w14:textId="77777777" w:rsidR="00D7370D" w:rsidRPr="00C4676C" w:rsidRDefault="00D7370D" w:rsidP="00C4676C">
      <w:pPr>
        <w:pStyle w:val="ListParagraph"/>
        <w:numPr>
          <w:ilvl w:val="0"/>
          <w:numId w:val="4"/>
        </w:numPr>
        <w:jc w:val="both"/>
        <w:rPr>
          <w:rFonts w:cs="Arial"/>
          <w:b/>
          <w:sz w:val="24"/>
          <w:szCs w:val="24"/>
        </w:rPr>
      </w:pPr>
      <w:r w:rsidRPr="00C4676C">
        <w:rPr>
          <w:rFonts w:cs="Arial"/>
          <w:b/>
          <w:sz w:val="24"/>
          <w:szCs w:val="24"/>
        </w:rPr>
        <w:t xml:space="preserve">Inclusion </w:t>
      </w:r>
      <w:r w:rsidR="0058436F" w:rsidRPr="00C4676C">
        <w:rPr>
          <w:rFonts w:cs="Arial"/>
          <w:b/>
          <w:sz w:val="24"/>
          <w:szCs w:val="24"/>
        </w:rPr>
        <w:t>&amp;</w:t>
      </w:r>
      <w:r w:rsidRPr="00C4676C">
        <w:rPr>
          <w:rFonts w:cs="Arial"/>
          <w:b/>
          <w:sz w:val="24"/>
          <w:szCs w:val="24"/>
        </w:rPr>
        <w:t xml:space="preserve"> SEND</w:t>
      </w:r>
    </w:p>
    <w:p w14:paraId="79C0CF04" w14:textId="77777777" w:rsidR="00D7370D" w:rsidRPr="00C4676C" w:rsidRDefault="00D7370D" w:rsidP="00C4676C">
      <w:pPr>
        <w:jc w:val="both"/>
        <w:rPr>
          <w:rFonts w:ascii="Arial" w:hAnsi="Arial" w:cs="Arial"/>
        </w:rPr>
      </w:pPr>
    </w:p>
    <w:p w14:paraId="74D2B5A6" w14:textId="3D327466" w:rsidR="00F313B2" w:rsidRPr="00C4676C" w:rsidRDefault="00F313B2" w:rsidP="00C4676C">
      <w:pPr>
        <w:spacing w:line="276" w:lineRule="auto"/>
        <w:jc w:val="both"/>
        <w:rPr>
          <w:rFonts w:ascii="Arial" w:hAnsi="Arial" w:cs="Arial"/>
        </w:rPr>
      </w:pPr>
      <w:r w:rsidRPr="00C4676C">
        <w:rPr>
          <w:rFonts w:ascii="Arial" w:hAnsi="Arial" w:cs="Arial"/>
        </w:rPr>
        <w:t>We endorse the principles for young people of a presumption of entitlement to participate, accessibility through direct or realistic adaption or modification and integration through participation with peers.</w:t>
      </w:r>
    </w:p>
    <w:p w14:paraId="528FA268" w14:textId="77777777" w:rsidR="00F313B2" w:rsidRPr="00C4676C" w:rsidRDefault="00F313B2" w:rsidP="00C4676C">
      <w:pPr>
        <w:spacing w:line="276" w:lineRule="auto"/>
        <w:jc w:val="both"/>
        <w:rPr>
          <w:rFonts w:ascii="Arial" w:hAnsi="Arial" w:cs="Arial"/>
        </w:rPr>
      </w:pPr>
    </w:p>
    <w:p w14:paraId="6B56486B" w14:textId="77777777" w:rsidR="00F313B2" w:rsidRPr="00C4676C" w:rsidRDefault="00F313B2" w:rsidP="00C4676C">
      <w:pPr>
        <w:spacing w:line="276" w:lineRule="auto"/>
        <w:jc w:val="both"/>
        <w:rPr>
          <w:rFonts w:ascii="Arial" w:hAnsi="Arial" w:cs="Arial"/>
        </w:rPr>
      </w:pPr>
      <w:r w:rsidRPr="00C4676C">
        <w:rPr>
          <w:rFonts w:ascii="Arial" w:hAnsi="Arial" w:cs="Arial"/>
        </w:rPr>
        <w:t xml:space="preserve">We acknowledge that it is unlawful to treat a young person with a protected characteristic less </w:t>
      </w:r>
      <w:proofErr w:type="spellStart"/>
      <w:r w:rsidRPr="00C4676C">
        <w:rPr>
          <w:rFonts w:ascii="Arial" w:hAnsi="Arial" w:cs="Arial"/>
        </w:rPr>
        <w:t>favourably</w:t>
      </w:r>
      <w:proofErr w:type="spellEnd"/>
      <w:r w:rsidRPr="00C4676C">
        <w:rPr>
          <w:rFonts w:ascii="Arial" w:hAnsi="Arial" w:cs="Arial"/>
        </w:rPr>
        <w:t xml:space="preserve"> or fail to take reasonable steps to ensure that young people with protected characteristics are not placed at a substantial disadvantage without justification.</w:t>
      </w:r>
    </w:p>
    <w:p w14:paraId="68252C80" w14:textId="77777777" w:rsidR="00F313B2" w:rsidRPr="00C4676C" w:rsidRDefault="00F313B2" w:rsidP="00C4676C">
      <w:pPr>
        <w:spacing w:line="276" w:lineRule="auto"/>
        <w:ind w:left="1440"/>
        <w:jc w:val="both"/>
        <w:rPr>
          <w:rFonts w:ascii="Arial" w:hAnsi="Arial" w:cs="Arial"/>
        </w:rPr>
      </w:pPr>
    </w:p>
    <w:p w14:paraId="75291F9C" w14:textId="3F6A7742" w:rsidR="00F313B2" w:rsidRPr="00C4676C" w:rsidRDefault="00F313B2" w:rsidP="00C4676C">
      <w:pPr>
        <w:spacing w:line="276" w:lineRule="auto"/>
        <w:jc w:val="both"/>
        <w:rPr>
          <w:rFonts w:ascii="Arial" w:hAnsi="Arial" w:cs="Arial"/>
        </w:rPr>
      </w:pPr>
      <w:r w:rsidRPr="00C4676C">
        <w:rPr>
          <w:rFonts w:ascii="Arial" w:hAnsi="Arial" w:cs="Arial"/>
        </w:rPr>
        <w:t>We also acknowledge that expectations of staff must be reasonable, so that what is required of them (to include a young person) is within their competence and is reasonable.</w:t>
      </w:r>
      <w:r w:rsidRPr="00C4676C">
        <w:rPr>
          <w:rFonts w:ascii="Arial" w:hAnsi="Arial" w:cs="Arial"/>
          <w:color w:val="000000"/>
        </w:rPr>
        <w:t xml:space="preserve"> Reference should also be made </w:t>
      </w:r>
      <w:r w:rsidRPr="00C4676C">
        <w:rPr>
          <w:rFonts w:ascii="Arial" w:hAnsi="Arial" w:cs="Arial"/>
        </w:rPr>
        <w:t xml:space="preserve">to </w:t>
      </w:r>
      <w:r w:rsidR="001A6A76" w:rsidRPr="00C4676C">
        <w:rPr>
          <w:rFonts w:ascii="Arial" w:hAnsi="Arial" w:cs="Arial"/>
        </w:rPr>
        <w:t>St Andrew’s Methodist Primary School SEND policy.</w:t>
      </w:r>
    </w:p>
    <w:p w14:paraId="45AEA034" w14:textId="77777777" w:rsidR="00D7370D" w:rsidRPr="00C4676C" w:rsidRDefault="00D7370D" w:rsidP="00C4676C">
      <w:pPr>
        <w:jc w:val="both"/>
        <w:rPr>
          <w:rFonts w:ascii="Arial" w:hAnsi="Arial" w:cs="Arial"/>
        </w:rPr>
      </w:pPr>
    </w:p>
    <w:p w14:paraId="5744C088" w14:textId="77777777" w:rsidR="00D7370D" w:rsidRPr="00C4676C" w:rsidRDefault="00D7370D" w:rsidP="00C4676C">
      <w:pPr>
        <w:pStyle w:val="ListParagraph"/>
        <w:numPr>
          <w:ilvl w:val="0"/>
          <w:numId w:val="4"/>
        </w:numPr>
        <w:jc w:val="both"/>
        <w:rPr>
          <w:rFonts w:cs="Arial"/>
          <w:b/>
          <w:sz w:val="24"/>
          <w:szCs w:val="24"/>
        </w:rPr>
      </w:pPr>
      <w:r w:rsidRPr="00C4676C">
        <w:rPr>
          <w:rFonts w:cs="Arial"/>
          <w:b/>
          <w:sz w:val="24"/>
          <w:szCs w:val="24"/>
        </w:rPr>
        <w:t>Safeguarding</w:t>
      </w:r>
    </w:p>
    <w:p w14:paraId="039B12DA" w14:textId="77777777" w:rsidR="00D7370D" w:rsidRPr="00C4676C" w:rsidRDefault="00D7370D" w:rsidP="00C4676C">
      <w:pPr>
        <w:jc w:val="both"/>
        <w:rPr>
          <w:rFonts w:ascii="Arial" w:hAnsi="Arial" w:cs="Arial"/>
        </w:rPr>
      </w:pPr>
    </w:p>
    <w:p w14:paraId="6F2EE8D1" w14:textId="77777777" w:rsidR="00AE06B8" w:rsidRPr="00C4676C" w:rsidRDefault="00AE06B8" w:rsidP="00C4676C">
      <w:pPr>
        <w:jc w:val="both"/>
        <w:rPr>
          <w:rFonts w:ascii="Arial" w:hAnsi="Arial" w:cs="Arial"/>
        </w:rPr>
      </w:pPr>
      <w:r w:rsidRPr="00C4676C">
        <w:rPr>
          <w:rFonts w:ascii="Arial" w:hAnsi="Arial" w:cs="Arial"/>
        </w:rPr>
        <w:t>Safeguarding procedures should be considered as part of the planning process with additional consideration for residential visits.  Visit Leadership Teams should:</w:t>
      </w:r>
    </w:p>
    <w:p w14:paraId="75A69FE5" w14:textId="77777777" w:rsidR="00AE06B8" w:rsidRPr="00C4676C" w:rsidRDefault="00AE06B8" w:rsidP="00C4676C">
      <w:pPr>
        <w:pStyle w:val="MediumGrid1-Accent21"/>
        <w:numPr>
          <w:ilvl w:val="0"/>
          <w:numId w:val="6"/>
        </w:numPr>
        <w:spacing w:after="200" w:line="276" w:lineRule="auto"/>
        <w:ind w:left="720"/>
        <w:contextualSpacing/>
        <w:jc w:val="both"/>
        <w:rPr>
          <w:rFonts w:ascii="Arial" w:hAnsi="Arial" w:cs="Arial"/>
          <w:sz w:val="24"/>
        </w:rPr>
      </w:pPr>
      <w:r w:rsidRPr="00C4676C">
        <w:rPr>
          <w:rFonts w:ascii="Arial" w:hAnsi="Arial" w:cs="Arial"/>
          <w:sz w:val="24"/>
        </w:rPr>
        <w:t>As part of planning, liaise with the Designated Safeguarding Lead (DSL) and other staff to identify any relevant safeguarding issues</w:t>
      </w:r>
    </w:p>
    <w:p w14:paraId="14510BB4" w14:textId="635DEFCC" w:rsidR="00AE06B8" w:rsidRPr="00C4676C" w:rsidRDefault="00F10B74" w:rsidP="00C4676C">
      <w:pPr>
        <w:pStyle w:val="MediumGrid1-Accent21"/>
        <w:numPr>
          <w:ilvl w:val="0"/>
          <w:numId w:val="6"/>
        </w:numPr>
        <w:spacing w:after="200" w:line="276" w:lineRule="auto"/>
        <w:ind w:left="720"/>
        <w:contextualSpacing/>
        <w:jc w:val="both"/>
        <w:rPr>
          <w:rFonts w:ascii="Arial" w:hAnsi="Arial" w:cs="Arial"/>
          <w:sz w:val="24"/>
        </w:rPr>
      </w:pPr>
      <w:r w:rsidRPr="00C4676C">
        <w:rPr>
          <w:rFonts w:ascii="Arial" w:hAnsi="Arial" w:cs="Arial"/>
          <w:sz w:val="24"/>
        </w:rPr>
        <w:t>H</w:t>
      </w:r>
      <w:r w:rsidR="00AE06B8" w:rsidRPr="00C4676C">
        <w:rPr>
          <w:rFonts w:ascii="Arial" w:hAnsi="Arial" w:cs="Arial"/>
          <w:sz w:val="24"/>
        </w:rPr>
        <w:t>ave access during a visit to the DSL (or trained deputy) either directly or through the Base Contact.</w:t>
      </w:r>
    </w:p>
    <w:p w14:paraId="043AC772" w14:textId="5AF3B0FF" w:rsidR="00AE06B8" w:rsidRPr="00C4676C" w:rsidRDefault="00AE06B8" w:rsidP="00C4676C">
      <w:pPr>
        <w:spacing w:line="276" w:lineRule="auto"/>
        <w:jc w:val="both"/>
        <w:rPr>
          <w:rFonts w:ascii="Arial" w:hAnsi="Arial" w:cs="Arial"/>
        </w:rPr>
      </w:pPr>
      <w:r w:rsidRPr="00C4676C">
        <w:rPr>
          <w:rFonts w:ascii="Arial" w:hAnsi="Arial" w:cs="Arial"/>
        </w:rPr>
        <w:t xml:space="preserve">Any volunteers who accompany any visit or activity will be vetted and be directly supervised by a member of staff. If they are to have significant unsupervised access to young people then an enhanced DBS disclosure will be obtained and they will undergo induction and training in their role and responsibilities as detailed in </w:t>
      </w:r>
      <w:r w:rsidR="00F10B74" w:rsidRPr="00C4676C">
        <w:rPr>
          <w:rFonts w:ascii="Arial" w:hAnsi="Arial" w:cs="Arial"/>
        </w:rPr>
        <w:t>employer and school policies</w:t>
      </w:r>
      <w:r w:rsidRPr="00C4676C">
        <w:rPr>
          <w:rFonts w:ascii="Arial" w:hAnsi="Arial" w:cs="Arial"/>
        </w:rPr>
        <w:t xml:space="preserve"> and local procedures. R</w:t>
      </w:r>
      <w:r w:rsidR="001A6A76" w:rsidRPr="00C4676C">
        <w:rPr>
          <w:rFonts w:ascii="Arial" w:hAnsi="Arial" w:cs="Arial"/>
        </w:rPr>
        <w:t>eference should also be made to</w:t>
      </w:r>
      <w:r w:rsidR="001A6A76" w:rsidRPr="00C4676C">
        <w:rPr>
          <w:rFonts w:ascii="Arial" w:hAnsi="Arial" w:cs="Arial"/>
          <w:color w:val="0070C0"/>
        </w:rPr>
        <w:t xml:space="preserve"> </w:t>
      </w:r>
      <w:r w:rsidR="001A6A76" w:rsidRPr="00C4676C">
        <w:rPr>
          <w:rFonts w:ascii="Arial" w:hAnsi="Arial" w:cs="Arial"/>
        </w:rPr>
        <w:t>safeguarding policy</w:t>
      </w:r>
      <w:r w:rsidR="001A6A76" w:rsidRPr="00C4676C">
        <w:rPr>
          <w:rFonts w:ascii="Arial" w:hAnsi="Arial" w:cs="Arial"/>
          <w:color w:val="0070C0"/>
        </w:rPr>
        <w:t>.</w:t>
      </w:r>
    </w:p>
    <w:p w14:paraId="5E0205BA" w14:textId="77777777" w:rsidR="00AE06B8" w:rsidRPr="00C4676C" w:rsidRDefault="00AE06B8" w:rsidP="00C4676C">
      <w:pPr>
        <w:jc w:val="both"/>
        <w:rPr>
          <w:rFonts w:ascii="Arial" w:hAnsi="Arial" w:cs="Arial"/>
        </w:rPr>
      </w:pPr>
    </w:p>
    <w:p w14:paraId="0F45518F" w14:textId="2ACAF61E" w:rsidR="00D7370D" w:rsidRPr="00C4676C" w:rsidRDefault="00D7370D" w:rsidP="00C4676C">
      <w:pPr>
        <w:pStyle w:val="ListParagraph"/>
        <w:numPr>
          <w:ilvl w:val="0"/>
          <w:numId w:val="4"/>
        </w:numPr>
        <w:jc w:val="both"/>
        <w:rPr>
          <w:rFonts w:cs="Arial"/>
          <w:b/>
          <w:sz w:val="24"/>
          <w:szCs w:val="24"/>
        </w:rPr>
      </w:pPr>
      <w:r w:rsidRPr="00C4676C">
        <w:rPr>
          <w:rFonts w:cs="Arial"/>
          <w:b/>
          <w:sz w:val="24"/>
          <w:szCs w:val="24"/>
        </w:rPr>
        <w:t>Insurance</w:t>
      </w:r>
    </w:p>
    <w:p w14:paraId="715688BA" w14:textId="77777777" w:rsidR="00D7370D" w:rsidRPr="00C4676C" w:rsidRDefault="00D7370D" w:rsidP="00C4676C">
      <w:pPr>
        <w:jc w:val="both"/>
        <w:rPr>
          <w:rFonts w:ascii="Arial" w:hAnsi="Arial" w:cs="Arial"/>
        </w:rPr>
      </w:pPr>
    </w:p>
    <w:p w14:paraId="1FC8471A" w14:textId="6FC305DC" w:rsidR="00F313B2" w:rsidRPr="00C4676C" w:rsidRDefault="00F313B2" w:rsidP="00C4676C">
      <w:pPr>
        <w:spacing w:line="276" w:lineRule="auto"/>
        <w:jc w:val="both"/>
        <w:rPr>
          <w:rFonts w:ascii="Arial" w:hAnsi="Arial" w:cs="Arial"/>
        </w:rPr>
      </w:pPr>
      <w:r w:rsidRPr="00C4676C">
        <w:rPr>
          <w:rFonts w:ascii="Arial" w:hAnsi="Arial" w:cs="Arial"/>
        </w:rPr>
        <w:t xml:space="preserve">Young people participating in visits and activities will have annual travel insurance provided under </w:t>
      </w:r>
      <w:r w:rsidR="00AD6D50" w:rsidRPr="00C4676C">
        <w:rPr>
          <w:rFonts w:ascii="Arial" w:hAnsi="Arial" w:cs="Arial"/>
        </w:rPr>
        <w:t>an annual</w:t>
      </w:r>
      <w:r w:rsidRPr="00C4676C">
        <w:rPr>
          <w:rFonts w:ascii="Arial" w:hAnsi="Arial" w:cs="Arial"/>
        </w:rPr>
        <w:t xml:space="preserve"> S</w:t>
      </w:r>
      <w:r w:rsidR="001A6A76" w:rsidRPr="00C4676C">
        <w:rPr>
          <w:rFonts w:ascii="Arial" w:hAnsi="Arial" w:cs="Arial"/>
        </w:rPr>
        <w:t>chools Journey Insurance policy</w:t>
      </w:r>
      <w:r w:rsidRPr="00C4676C">
        <w:rPr>
          <w:rFonts w:ascii="Arial" w:hAnsi="Arial" w:cs="Arial"/>
        </w:rPr>
        <w:t>. Any differences to this will be notified to parents/</w:t>
      </w:r>
      <w:proofErr w:type="spellStart"/>
      <w:r w:rsidRPr="00C4676C">
        <w:rPr>
          <w:rFonts w:ascii="Arial" w:hAnsi="Arial" w:cs="Arial"/>
        </w:rPr>
        <w:t>carers</w:t>
      </w:r>
      <w:proofErr w:type="spellEnd"/>
      <w:r w:rsidRPr="00C4676C">
        <w:rPr>
          <w:rFonts w:ascii="Arial" w:hAnsi="Arial" w:cs="Arial"/>
        </w:rPr>
        <w:t xml:space="preserve"> as appropriate before any consent or payment is made.</w:t>
      </w:r>
    </w:p>
    <w:p w14:paraId="615C69EA" w14:textId="77777777" w:rsidR="00D7370D" w:rsidRPr="00C4676C" w:rsidRDefault="00D7370D" w:rsidP="00C4676C">
      <w:pPr>
        <w:jc w:val="both"/>
        <w:rPr>
          <w:rFonts w:ascii="Arial" w:hAnsi="Arial" w:cs="Arial"/>
        </w:rPr>
      </w:pPr>
    </w:p>
    <w:p w14:paraId="31581C10" w14:textId="77777777" w:rsidR="00D7370D" w:rsidRPr="00C4676C" w:rsidRDefault="00D7370D" w:rsidP="00C4676C">
      <w:pPr>
        <w:pStyle w:val="ListParagraph"/>
        <w:numPr>
          <w:ilvl w:val="0"/>
          <w:numId w:val="4"/>
        </w:numPr>
        <w:jc w:val="both"/>
        <w:rPr>
          <w:rFonts w:cs="Arial"/>
          <w:b/>
          <w:sz w:val="24"/>
          <w:szCs w:val="24"/>
        </w:rPr>
      </w:pPr>
      <w:r w:rsidRPr="00C4676C">
        <w:rPr>
          <w:rFonts w:cs="Arial"/>
          <w:b/>
          <w:sz w:val="24"/>
          <w:szCs w:val="24"/>
        </w:rPr>
        <w:t>Transport</w:t>
      </w:r>
    </w:p>
    <w:p w14:paraId="1C39546D" w14:textId="77777777" w:rsidR="00D7370D" w:rsidRPr="00C4676C" w:rsidRDefault="00D7370D" w:rsidP="00C4676C">
      <w:pPr>
        <w:jc w:val="both"/>
        <w:rPr>
          <w:rFonts w:ascii="Arial" w:hAnsi="Arial" w:cs="Arial"/>
        </w:rPr>
      </w:pPr>
    </w:p>
    <w:p w14:paraId="3F22F7A8" w14:textId="36DC5352" w:rsidR="005B3A02" w:rsidRPr="00C4676C" w:rsidRDefault="00AE06B8" w:rsidP="00C4676C">
      <w:pPr>
        <w:autoSpaceDE w:val="0"/>
        <w:autoSpaceDN w:val="0"/>
        <w:adjustRightInd w:val="0"/>
        <w:jc w:val="both"/>
        <w:rPr>
          <w:rFonts w:ascii="Arial" w:hAnsi="Arial" w:cs="Arial"/>
        </w:rPr>
      </w:pPr>
      <w:r w:rsidRPr="00C4676C">
        <w:rPr>
          <w:rFonts w:ascii="Arial" w:hAnsi="Arial" w:cs="Arial"/>
        </w:rPr>
        <w:t xml:space="preserve">Careful thought must be given to planning transport to support off-site activities and visits.  Statistics demonstrate that it is more hazardous to travel to an activity than to engage in it and staff </w:t>
      </w:r>
      <w:r w:rsidRPr="00C4676C">
        <w:rPr>
          <w:rFonts w:ascii="Arial" w:hAnsi="Arial" w:cs="Arial"/>
          <w:bCs/>
        </w:rPr>
        <w:t>must</w:t>
      </w:r>
      <w:r w:rsidRPr="00C4676C">
        <w:rPr>
          <w:rFonts w:ascii="Arial" w:hAnsi="Arial" w:cs="Arial"/>
        </w:rPr>
        <w:t xml:space="preserve"> follow </w:t>
      </w:r>
      <w:r w:rsidR="00AD6D50" w:rsidRPr="00C4676C">
        <w:rPr>
          <w:rFonts w:ascii="Arial" w:hAnsi="Arial" w:cs="Arial"/>
        </w:rPr>
        <w:t xml:space="preserve">any </w:t>
      </w:r>
      <w:r w:rsidRPr="00C4676C">
        <w:rPr>
          <w:rFonts w:ascii="Arial" w:hAnsi="Arial" w:cs="Arial"/>
        </w:rPr>
        <w:t xml:space="preserve">specialist guidance provided </w:t>
      </w:r>
      <w:r w:rsidR="00AD6D50" w:rsidRPr="00C4676C">
        <w:rPr>
          <w:rFonts w:ascii="Arial" w:hAnsi="Arial" w:cs="Arial"/>
        </w:rPr>
        <w:t>by your employer</w:t>
      </w:r>
      <w:r w:rsidRPr="00C4676C">
        <w:rPr>
          <w:rFonts w:ascii="Arial" w:hAnsi="Arial" w:cs="Arial"/>
        </w:rPr>
        <w:t xml:space="preserve">.  </w:t>
      </w:r>
    </w:p>
    <w:p w14:paraId="27B9AC69" w14:textId="77777777" w:rsidR="00C4676C" w:rsidRDefault="00C4676C" w:rsidP="00C4676C">
      <w:pPr>
        <w:jc w:val="both"/>
        <w:rPr>
          <w:rFonts w:ascii="Arial" w:hAnsi="Arial" w:cs="Arial"/>
        </w:rPr>
      </w:pPr>
    </w:p>
    <w:p w14:paraId="383226C4" w14:textId="77777777" w:rsidR="00C4676C" w:rsidRDefault="00C4676C" w:rsidP="00C4676C">
      <w:pPr>
        <w:ind w:left="-284" w:right="-472"/>
        <w:jc w:val="both"/>
        <w:rPr>
          <w:rFonts w:ascii="Arial" w:hAnsi="Arial" w:cs="Arial"/>
          <w:b/>
          <w:i/>
        </w:rPr>
        <w:sectPr w:rsidR="00C4676C" w:rsidSect="00C4676C">
          <w:footerReference w:type="default" r:id="rId8"/>
          <w:pgSz w:w="11900" w:h="16840"/>
          <w:pgMar w:top="1440" w:right="1440" w:bottom="1440" w:left="1440" w:header="708" w:footer="708" w:gutter="0"/>
          <w:cols w:space="708"/>
          <w:docGrid w:linePitch="360"/>
        </w:sectPr>
      </w:pPr>
    </w:p>
    <w:p w14:paraId="7C02C9B9" w14:textId="09F5DD29" w:rsidR="00C4676C" w:rsidRPr="00C4676C" w:rsidRDefault="00C4676C" w:rsidP="003D2282">
      <w:pPr>
        <w:jc w:val="both"/>
        <w:rPr>
          <w:rFonts w:ascii="Arial" w:hAnsi="Arial" w:cs="Arial"/>
          <w:b/>
          <w:i/>
          <w:color w:val="FF0000"/>
        </w:rPr>
      </w:pPr>
      <w:r w:rsidRPr="00C4676C">
        <w:rPr>
          <w:rFonts w:ascii="Arial" w:hAnsi="Arial" w:cs="Arial"/>
          <w:b/>
          <w:i/>
        </w:rPr>
        <w:t xml:space="preserve">Appendix 1 - Local Learning Area </w:t>
      </w:r>
    </w:p>
    <w:p w14:paraId="1201A9BB" w14:textId="77777777" w:rsidR="00C4676C" w:rsidRPr="00C4676C" w:rsidRDefault="00C4676C" w:rsidP="003D2282">
      <w:pPr>
        <w:jc w:val="both"/>
        <w:rPr>
          <w:rFonts w:ascii="Arial" w:hAnsi="Arial" w:cs="Arial"/>
          <w:b/>
          <w:i/>
        </w:rPr>
      </w:pPr>
    </w:p>
    <w:p w14:paraId="64D93795" w14:textId="77777777" w:rsidR="00C4676C" w:rsidRPr="00C4676C" w:rsidRDefault="00C4676C" w:rsidP="003D2282">
      <w:pPr>
        <w:jc w:val="both"/>
        <w:rPr>
          <w:rFonts w:ascii="Arial" w:hAnsi="Arial" w:cs="Arial"/>
          <w:b/>
        </w:rPr>
      </w:pPr>
      <w:r w:rsidRPr="00C4676C">
        <w:rPr>
          <w:rFonts w:ascii="Arial" w:hAnsi="Arial" w:cs="Arial"/>
          <w:b/>
        </w:rPr>
        <w:t>Boundaries</w:t>
      </w:r>
    </w:p>
    <w:p w14:paraId="7C36485C" w14:textId="77777777" w:rsidR="00C4676C" w:rsidRPr="00C4676C" w:rsidRDefault="00C4676C" w:rsidP="003D2282">
      <w:pPr>
        <w:jc w:val="both"/>
        <w:rPr>
          <w:rFonts w:ascii="Arial" w:hAnsi="Arial" w:cs="Arial"/>
          <w:u w:val="single"/>
        </w:rPr>
      </w:pPr>
    </w:p>
    <w:p w14:paraId="4982ED94" w14:textId="77777777" w:rsidR="00C4676C" w:rsidRPr="00C4676C" w:rsidRDefault="00C4676C" w:rsidP="003D2282">
      <w:pPr>
        <w:jc w:val="both"/>
        <w:rPr>
          <w:rFonts w:ascii="Arial" w:hAnsi="Arial" w:cs="Arial"/>
        </w:rPr>
      </w:pPr>
      <w:r w:rsidRPr="00C4676C">
        <w:rPr>
          <w:rFonts w:ascii="Arial" w:hAnsi="Arial" w:cs="Arial"/>
        </w:rPr>
        <w:t>The boundaries of the locality are shown on the attached map. This area includes the following frequently used venues: e.g.</w:t>
      </w:r>
    </w:p>
    <w:p w14:paraId="3EE11FDB" w14:textId="77777777" w:rsidR="00C4676C" w:rsidRPr="00C4676C" w:rsidRDefault="00C4676C" w:rsidP="003D2282">
      <w:pPr>
        <w:numPr>
          <w:ilvl w:val="0"/>
          <w:numId w:val="7"/>
        </w:numPr>
        <w:tabs>
          <w:tab w:val="left" w:pos="284"/>
        </w:tabs>
        <w:ind w:left="0" w:firstLine="0"/>
        <w:jc w:val="both"/>
        <w:rPr>
          <w:rFonts w:ascii="Arial" w:hAnsi="Arial" w:cs="Arial"/>
        </w:rPr>
      </w:pPr>
      <w:r w:rsidRPr="00C4676C">
        <w:rPr>
          <w:rFonts w:ascii="Arial" w:hAnsi="Arial" w:cs="Arial"/>
        </w:rPr>
        <w:t>Walkden Methodist Church</w:t>
      </w:r>
    </w:p>
    <w:p w14:paraId="5D8FED46" w14:textId="77777777" w:rsidR="00C4676C" w:rsidRPr="00C4676C" w:rsidRDefault="00C4676C" w:rsidP="003D2282">
      <w:pPr>
        <w:numPr>
          <w:ilvl w:val="0"/>
          <w:numId w:val="7"/>
        </w:numPr>
        <w:tabs>
          <w:tab w:val="left" w:pos="284"/>
        </w:tabs>
        <w:ind w:left="0" w:firstLine="0"/>
        <w:jc w:val="both"/>
        <w:rPr>
          <w:rFonts w:ascii="Arial" w:hAnsi="Arial" w:cs="Arial"/>
        </w:rPr>
      </w:pPr>
      <w:r w:rsidRPr="00C4676C">
        <w:rPr>
          <w:rFonts w:ascii="Arial" w:hAnsi="Arial" w:cs="Arial"/>
        </w:rPr>
        <w:t>Little Hulton &amp; Walkden Library</w:t>
      </w:r>
    </w:p>
    <w:p w14:paraId="758E72AA" w14:textId="77777777" w:rsidR="00C4676C" w:rsidRPr="00C4676C" w:rsidRDefault="00C4676C" w:rsidP="003D2282">
      <w:pPr>
        <w:numPr>
          <w:ilvl w:val="0"/>
          <w:numId w:val="7"/>
        </w:numPr>
        <w:tabs>
          <w:tab w:val="left" w:pos="284"/>
        </w:tabs>
        <w:ind w:left="0" w:firstLine="0"/>
        <w:jc w:val="both"/>
        <w:rPr>
          <w:rFonts w:ascii="Arial" w:hAnsi="Arial" w:cs="Arial"/>
        </w:rPr>
      </w:pPr>
      <w:r w:rsidRPr="00C4676C">
        <w:rPr>
          <w:rFonts w:ascii="Arial" w:hAnsi="Arial" w:cs="Arial"/>
        </w:rPr>
        <w:t>Fit City Worsley Pool and Leisure Centre</w:t>
      </w:r>
    </w:p>
    <w:p w14:paraId="74D1D499" w14:textId="77777777" w:rsidR="00C4676C" w:rsidRPr="00C4676C" w:rsidRDefault="00C4676C" w:rsidP="003D2282">
      <w:pPr>
        <w:numPr>
          <w:ilvl w:val="0"/>
          <w:numId w:val="7"/>
        </w:numPr>
        <w:tabs>
          <w:tab w:val="left" w:pos="284"/>
        </w:tabs>
        <w:ind w:left="0" w:firstLine="0"/>
        <w:jc w:val="both"/>
        <w:rPr>
          <w:rFonts w:ascii="Arial" w:hAnsi="Arial" w:cs="Arial"/>
        </w:rPr>
      </w:pPr>
      <w:r w:rsidRPr="00C4676C">
        <w:rPr>
          <w:rFonts w:ascii="Arial" w:hAnsi="Arial" w:cs="Arial"/>
        </w:rPr>
        <w:t>Walkden Shopping Mall</w:t>
      </w:r>
    </w:p>
    <w:p w14:paraId="30D5E0B4" w14:textId="77777777" w:rsidR="00C4676C" w:rsidRPr="00C4676C" w:rsidRDefault="00C4676C" w:rsidP="003D2282">
      <w:pPr>
        <w:numPr>
          <w:ilvl w:val="0"/>
          <w:numId w:val="7"/>
        </w:numPr>
        <w:tabs>
          <w:tab w:val="left" w:pos="284"/>
        </w:tabs>
        <w:ind w:left="0" w:firstLine="0"/>
        <w:jc w:val="both"/>
        <w:rPr>
          <w:rFonts w:ascii="Arial" w:hAnsi="Arial" w:cs="Arial"/>
        </w:rPr>
      </w:pPr>
      <w:proofErr w:type="spellStart"/>
      <w:r w:rsidRPr="00C4676C">
        <w:rPr>
          <w:rFonts w:ascii="Arial" w:hAnsi="Arial" w:cs="Arial"/>
        </w:rPr>
        <w:t>Harrop</w:t>
      </w:r>
      <w:proofErr w:type="spellEnd"/>
      <w:r w:rsidRPr="00C4676C">
        <w:rPr>
          <w:rFonts w:ascii="Arial" w:hAnsi="Arial" w:cs="Arial"/>
        </w:rPr>
        <w:t xml:space="preserve"> Fold High School</w:t>
      </w:r>
    </w:p>
    <w:p w14:paraId="181A1B41" w14:textId="77777777" w:rsidR="00C4676C" w:rsidRPr="00C4676C" w:rsidRDefault="00C4676C" w:rsidP="003D2282">
      <w:pPr>
        <w:jc w:val="both"/>
        <w:rPr>
          <w:rFonts w:ascii="Arial" w:hAnsi="Arial" w:cs="Arial"/>
        </w:rPr>
      </w:pPr>
    </w:p>
    <w:p w14:paraId="3C94597E" w14:textId="77777777" w:rsidR="00C4676C" w:rsidRPr="00C4676C" w:rsidRDefault="00C4676C" w:rsidP="003D2282">
      <w:pPr>
        <w:jc w:val="both"/>
        <w:rPr>
          <w:rFonts w:ascii="Arial" w:hAnsi="Arial" w:cs="Arial"/>
        </w:rPr>
      </w:pPr>
      <w:r w:rsidRPr="00C4676C">
        <w:rPr>
          <w:rFonts w:ascii="Arial" w:hAnsi="Arial" w:cs="Arial"/>
        </w:rPr>
        <w:t>We use this extended area on a regular basis for a variety of learning activities, and visit leaders are allowed to operate in this area inputting visits on EVOLVE using the Local Learning Area option, provided they follow the below Operating Procedure.</w:t>
      </w:r>
    </w:p>
    <w:p w14:paraId="2239F830" w14:textId="77777777" w:rsidR="00C4676C" w:rsidRPr="00C4676C" w:rsidRDefault="00C4676C" w:rsidP="003D2282">
      <w:pPr>
        <w:jc w:val="both"/>
        <w:rPr>
          <w:rFonts w:ascii="Arial" w:hAnsi="Arial" w:cs="Arial"/>
        </w:rPr>
      </w:pPr>
    </w:p>
    <w:p w14:paraId="24F312DF" w14:textId="77777777" w:rsidR="00C4676C" w:rsidRPr="00C4676C" w:rsidRDefault="00C4676C" w:rsidP="003D2282">
      <w:pPr>
        <w:jc w:val="both"/>
        <w:rPr>
          <w:rFonts w:ascii="Arial" w:hAnsi="Arial" w:cs="Arial"/>
        </w:rPr>
      </w:pPr>
      <w:r w:rsidRPr="00C4676C">
        <w:rPr>
          <w:rFonts w:ascii="Arial" w:hAnsi="Arial" w:cs="Arial"/>
        </w:rPr>
        <w:t>The below is in essence just a generic risk assessment for routine activities.</w:t>
      </w:r>
    </w:p>
    <w:p w14:paraId="1C27A8CA" w14:textId="77777777" w:rsidR="00C4676C" w:rsidRPr="00C4676C" w:rsidRDefault="00C4676C" w:rsidP="003D2282">
      <w:pPr>
        <w:jc w:val="both"/>
        <w:rPr>
          <w:rFonts w:ascii="Arial" w:hAnsi="Arial" w:cs="Arial"/>
        </w:rPr>
      </w:pPr>
    </w:p>
    <w:p w14:paraId="38831491" w14:textId="77777777" w:rsidR="00C4676C" w:rsidRPr="00C4676C" w:rsidRDefault="00C4676C" w:rsidP="003D2282">
      <w:pPr>
        <w:jc w:val="both"/>
        <w:rPr>
          <w:rFonts w:ascii="Arial" w:hAnsi="Arial" w:cs="Arial"/>
        </w:rPr>
      </w:pPr>
      <w:r w:rsidRPr="00C4676C">
        <w:rPr>
          <w:rFonts w:ascii="Arial" w:hAnsi="Arial" w:cs="Arial"/>
        </w:rPr>
        <w:t>Operating Procedure for visits to the Local Learning Area</w:t>
      </w:r>
    </w:p>
    <w:p w14:paraId="17B8C795" w14:textId="77777777" w:rsidR="00C4676C" w:rsidRPr="00C4676C" w:rsidRDefault="00C4676C" w:rsidP="003D2282">
      <w:pPr>
        <w:pStyle w:val="ListParagraph"/>
        <w:ind w:left="0"/>
        <w:jc w:val="both"/>
        <w:rPr>
          <w:rFonts w:cs="Arial"/>
          <w:sz w:val="24"/>
          <w:szCs w:val="24"/>
        </w:rPr>
      </w:pPr>
    </w:p>
    <w:p w14:paraId="26CD6EDB" w14:textId="77777777" w:rsidR="00C4676C" w:rsidRPr="00C4676C" w:rsidRDefault="00C4676C" w:rsidP="003D2282">
      <w:pPr>
        <w:pStyle w:val="ListParagraph"/>
        <w:ind w:left="0"/>
        <w:jc w:val="both"/>
        <w:rPr>
          <w:rFonts w:cs="Arial"/>
          <w:sz w:val="24"/>
          <w:szCs w:val="24"/>
        </w:rPr>
      </w:pPr>
      <w:r w:rsidRPr="00C4676C">
        <w:rPr>
          <w:rFonts w:cs="Arial"/>
          <w:sz w:val="24"/>
          <w:szCs w:val="24"/>
        </w:rPr>
        <w:t>The following are potentially significant issues/hazards within our extended locality:</w:t>
      </w:r>
    </w:p>
    <w:p w14:paraId="3222853A" w14:textId="77777777" w:rsidR="00C4676C" w:rsidRPr="00C4676C" w:rsidRDefault="00C4676C" w:rsidP="003D2282">
      <w:pPr>
        <w:pStyle w:val="ListParagraph"/>
        <w:numPr>
          <w:ilvl w:val="0"/>
          <w:numId w:val="8"/>
        </w:numPr>
        <w:ind w:left="0" w:hanging="284"/>
        <w:contextualSpacing/>
        <w:jc w:val="both"/>
        <w:rPr>
          <w:rFonts w:cs="Arial"/>
          <w:sz w:val="24"/>
          <w:szCs w:val="24"/>
        </w:rPr>
      </w:pPr>
      <w:r w:rsidRPr="00C4676C">
        <w:rPr>
          <w:rFonts w:cs="Arial"/>
          <w:sz w:val="24"/>
          <w:szCs w:val="24"/>
        </w:rPr>
        <w:t>Road traffic.</w:t>
      </w:r>
    </w:p>
    <w:p w14:paraId="715DC85A" w14:textId="77777777" w:rsidR="00C4676C" w:rsidRPr="00C4676C" w:rsidRDefault="00C4676C" w:rsidP="003D2282">
      <w:pPr>
        <w:pStyle w:val="ListParagraph"/>
        <w:numPr>
          <w:ilvl w:val="0"/>
          <w:numId w:val="8"/>
        </w:numPr>
        <w:ind w:left="0" w:hanging="284"/>
        <w:contextualSpacing/>
        <w:jc w:val="both"/>
        <w:rPr>
          <w:rFonts w:cs="Arial"/>
          <w:sz w:val="24"/>
          <w:szCs w:val="24"/>
        </w:rPr>
      </w:pPr>
      <w:r w:rsidRPr="00C4676C">
        <w:rPr>
          <w:rFonts w:cs="Arial"/>
          <w:sz w:val="24"/>
          <w:szCs w:val="24"/>
        </w:rPr>
        <w:t>Other people / members of the public / animals.</w:t>
      </w:r>
    </w:p>
    <w:p w14:paraId="35DC0D12" w14:textId="77777777" w:rsidR="00C4676C" w:rsidRPr="00C4676C" w:rsidRDefault="00C4676C" w:rsidP="003D2282">
      <w:pPr>
        <w:pStyle w:val="ListParagraph"/>
        <w:numPr>
          <w:ilvl w:val="0"/>
          <w:numId w:val="8"/>
        </w:numPr>
        <w:ind w:left="0" w:hanging="284"/>
        <w:contextualSpacing/>
        <w:jc w:val="both"/>
        <w:rPr>
          <w:rFonts w:cs="Arial"/>
          <w:sz w:val="24"/>
          <w:szCs w:val="24"/>
        </w:rPr>
      </w:pPr>
      <w:r w:rsidRPr="00C4676C">
        <w:rPr>
          <w:rFonts w:cs="Arial"/>
          <w:sz w:val="24"/>
          <w:szCs w:val="24"/>
        </w:rPr>
        <w:t>Losing a pupil.</w:t>
      </w:r>
    </w:p>
    <w:p w14:paraId="55EE466D" w14:textId="77777777" w:rsidR="00C4676C" w:rsidRPr="00C4676C" w:rsidRDefault="00C4676C" w:rsidP="003D2282">
      <w:pPr>
        <w:pStyle w:val="ListParagraph"/>
        <w:numPr>
          <w:ilvl w:val="0"/>
          <w:numId w:val="8"/>
        </w:numPr>
        <w:ind w:left="0" w:hanging="284"/>
        <w:contextualSpacing/>
        <w:jc w:val="both"/>
        <w:rPr>
          <w:rFonts w:cs="Arial"/>
          <w:sz w:val="24"/>
          <w:szCs w:val="24"/>
        </w:rPr>
      </w:pPr>
      <w:r w:rsidRPr="00C4676C">
        <w:rPr>
          <w:rFonts w:cs="Arial"/>
          <w:sz w:val="24"/>
          <w:szCs w:val="24"/>
        </w:rPr>
        <w:t>Uneven surfaces and slips, trips, and falls.</w:t>
      </w:r>
    </w:p>
    <w:p w14:paraId="3110AA1A" w14:textId="77777777" w:rsidR="00C4676C" w:rsidRPr="00C4676C" w:rsidRDefault="00C4676C" w:rsidP="003D2282">
      <w:pPr>
        <w:pStyle w:val="ListParagraph"/>
        <w:numPr>
          <w:ilvl w:val="0"/>
          <w:numId w:val="8"/>
        </w:numPr>
        <w:ind w:left="0" w:hanging="284"/>
        <w:contextualSpacing/>
        <w:jc w:val="both"/>
        <w:rPr>
          <w:rFonts w:cs="Arial"/>
          <w:sz w:val="24"/>
          <w:szCs w:val="24"/>
        </w:rPr>
      </w:pPr>
      <w:r w:rsidRPr="00C4676C">
        <w:rPr>
          <w:rFonts w:cs="Arial"/>
          <w:sz w:val="24"/>
          <w:szCs w:val="24"/>
        </w:rPr>
        <w:t>Weather conditions.</w:t>
      </w:r>
    </w:p>
    <w:p w14:paraId="675A6D80" w14:textId="77777777" w:rsidR="00C4676C" w:rsidRPr="00C4676C" w:rsidRDefault="00C4676C" w:rsidP="003D2282">
      <w:pPr>
        <w:pStyle w:val="ListParagraph"/>
        <w:numPr>
          <w:ilvl w:val="0"/>
          <w:numId w:val="8"/>
        </w:numPr>
        <w:ind w:left="0" w:hanging="284"/>
        <w:contextualSpacing/>
        <w:jc w:val="both"/>
        <w:rPr>
          <w:rFonts w:cs="Arial"/>
          <w:sz w:val="24"/>
          <w:szCs w:val="24"/>
        </w:rPr>
      </w:pPr>
      <w:r w:rsidRPr="00C4676C">
        <w:rPr>
          <w:rFonts w:cs="Arial"/>
          <w:sz w:val="24"/>
          <w:szCs w:val="24"/>
        </w:rPr>
        <w:t xml:space="preserve">Activity specific issues when doing environmental fieldwork (nettles, brambles, rubbish, </w:t>
      </w:r>
      <w:proofErr w:type="spellStart"/>
      <w:r w:rsidRPr="00C4676C">
        <w:rPr>
          <w:rFonts w:cs="Arial"/>
          <w:sz w:val="24"/>
          <w:szCs w:val="24"/>
        </w:rPr>
        <w:t>etc</w:t>
      </w:r>
      <w:proofErr w:type="spellEnd"/>
      <w:r w:rsidRPr="00C4676C">
        <w:rPr>
          <w:rFonts w:cs="Arial"/>
          <w:sz w:val="24"/>
          <w:szCs w:val="24"/>
        </w:rPr>
        <w:t>).</w:t>
      </w:r>
    </w:p>
    <w:p w14:paraId="1327C156" w14:textId="77777777" w:rsidR="00C4676C" w:rsidRPr="00C4676C" w:rsidRDefault="00C4676C" w:rsidP="003D2282">
      <w:pPr>
        <w:pStyle w:val="ListParagraph"/>
        <w:ind w:left="0"/>
        <w:jc w:val="both"/>
        <w:rPr>
          <w:rFonts w:cs="Arial"/>
          <w:sz w:val="24"/>
          <w:szCs w:val="24"/>
        </w:rPr>
      </w:pPr>
    </w:p>
    <w:p w14:paraId="7730C10D" w14:textId="77777777" w:rsidR="00C4676C" w:rsidRPr="003D2282" w:rsidRDefault="00C4676C" w:rsidP="003D2282">
      <w:pPr>
        <w:pStyle w:val="ListParagraph"/>
        <w:ind w:left="0"/>
        <w:jc w:val="both"/>
        <w:rPr>
          <w:rFonts w:cs="Arial"/>
          <w:i/>
          <w:sz w:val="24"/>
          <w:szCs w:val="24"/>
        </w:rPr>
      </w:pPr>
      <w:r w:rsidRPr="003D2282">
        <w:rPr>
          <w:rFonts w:cs="Arial"/>
          <w:i/>
          <w:sz w:val="24"/>
          <w:szCs w:val="24"/>
        </w:rPr>
        <w:t>These are managed by a combination of the following:</w:t>
      </w:r>
    </w:p>
    <w:p w14:paraId="246B147F" w14:textId="77777777" w:rsidR="00C4676C" w:rsidRPr="003D2282" w:rsidRDefault="00C4676C" w:rsidP="003D2282">
      <w:pPr>
        <w:pStyle w:val="ListParagraph"/>
        <w:numPr>
          <w:ilvl w:val="0"/>
          <w:numId w:val="9"/>
        </w:numPr>
        <w:ind w:left="0" w:hanging="284"/>
        <w:contextualSpacing/>
        <w:jc w:val="both"/>
        <w:rPr>
          <w:rFonts w:cs="Arial"/>
          <w:i/>
          <w:sz w:val="24"/>
          <w:szCs w:val="24"/>
        </w:rPr>
      </w:pPr>
      <w:r w:rsidRPr="003D2282">
        <w:rPr>
          <w:rFonts w:cs="Arial"/>
          <w:i/>
          <w:sz w:val="24"/>
          <w:szCs w:val="24"/>
        </w:rPr>
        <w:t>The Head, Deputy or EVC must give verbal approval before a group leaves. Not strictly necessary if you have clearly identified competent staff, and are confident in your operating procedure, and the fact that staff will follow it.</w:t>
      </w:r>
    </w:p>
    <w:p w14:paraId="3AFE20E2" w14:textId="77777777" w:rsidR="00C4676C" w:rsidRPr="003D2282" w:rsidRDefault="00C4676C" w:rsidP="003D2282">
      <w:pPr>
        <w:pStyle w:val="ListParagraph"/>
        <w:numPr>
          <w:ilvl w:val="0"/>
          <w:numId w:val="9"/>
        </w:numPr>
        <w:ind w:left="0" w:hanging="284"/>
        <w:contextualSpacing/>
        <w:jc w:val="both"/>
        <w:rPr>
          <w:rFonts w:cs="Arial"/>
          <w:i/>
          <w:sz w:val="24"/>
          <w:szCs w:val="24"/>
        </w:rPr>
      </w:pPr>
      <w:r w:rsidRPr="003D2282">
        <w:rPr>
          <w:rFonts w:cs="Arial"/>
          <w:i/>
          <w:sz w:val="24"/>
          <w:szCs w:val="24"/>
        </w:rPr>
        <w:t>Only staff judged competent to supervise groups in this environment are approved. A current list of approved staff is maintained by the EVC and office.</w:t>
      </w:r>
    </w:p>
    <w:p w14:paraId="42404249" w14:textId="77777777" w:rsidR="00C4676C" w:rsidRPr="003D2282" w:rsidRDefault="00C4676C" w:rsidP="003D2282">
      <w:pPr>
        <w:pStyle w:val="ListParagraph"/>
        <w:numPr>
          <w:ilvl w:val="0"/>
          <w:numId w:val="9"/>
        </w:numPr>
        <w:ind w:left="0" w:hanging="284"/>
        <w:contextualSpacing/>
        <w:jc w:val="both"/>
        <w:rPr>
          <w:rFonts w:cs="Arial"/>
          <w:i/>
          <w:sz w:val="24"/>
          <w:szCs w:val="24"/>
        </w:rPr>
      </w:pPr>
      <w:r w:rsidRPr="003D2282">
        <w:rPr>
          <w:rFonts w:cs="Arial"/>
          <w:i/>
          <w:sz w:val="24"/>
          <w:szCs w:val="24"/>
        </w:rPr>
        <w:t>The concept and Operating Procedure of the ‘Extended learning locality’ is explained to all new parents when their child joins the school.</w:t>
      </w:r>
    </w:p>
    <w:p w14:paraId="363BCF99" w14:textId="77777777" w:rsidR="00C4676C" w:rsidRPr="003D2282" w:rsidRDefault="00C4676C" w:rsidP="003D2282">
      <w:pPr>
        <w:pStyle w:val="ListParagraph"/>
        <w:numPr>
          <w:ilvl w:val="0"/>
          <w:numId w:val="9"/>
        </w:numPr>
        <w:ind w:left="0" w:hanging="284"/>
        <w:contextualSpacing/>
        <w:jc w:val="both"/>
        <w:rPr>
          <w:rFonts w:cs="Arial"/>
          <w:i/>
          <w:sz w:val="24"/>
          <w:szCs w:val="24"/>
        </w:rPr>
      </w:pPr>
      <w:r w:rsidRPr="003D2282">
        <w:rPr>
          <w:rFonts w:cs="Arial"/>
          <w:i/>
          <w:sz w:val="24"/>
          <w:szCs w:val="24"/>
        </w:rPr>
        <w:t>There will normally be a minimum of two adults.  Suggested ratios:</w:t>
      </w:r>
    </w:p>
    <w:p w14:paraId="2F97FBB2" w14:textId="77777777" w:rsidR="00C4676C" w:rsidRPr="003D2282" w:rsidRDefault="00C4676C" w:rsidP="003D2282">
      <w:pPr>
        <w:pStyle w:val="ListParagraph"/>
        <w:ind w:left="0"/>
        <w:contextualSpacing/>
        <w:jc w:val="both"/>
        <w:rPr>
          <w:rFonts w:cs="Arial"/>
          <w:i/>
          <w:sz w:val="24"/>
          <w:szCs w:val="24"/>
        </w:rPr>
      </w:pPr>
      <w:r w:rsidRPr="003D2282">
        <w:rPr>
          <w:rFonts w:cs="Arial"/>
          <w:i/>
          <w:sz w:val="24"/>
          <w:szCs w:val="24"/>
        </w:rPr>
        <w:t>1:2 Nursery</w:t>
      </w:r>
    </w:p>
    <w:p w14:paraId="749FB0B4" w14:textId="77777777" w:rsidR="00C4676C" w:rsidRPr="003D2282" w:rsidRDefault="00C4676C" w:rsidP="003D2282">
      <w:pPr>
        <w:pStyle w:val="ListParagraph"/>
        <w:ind w:left="0"/>
        <w:contextualSpacing/>
        <w:jc w:val="both"/>
        <w:rPr>
          <w:rFonts w:cs="Arial"/>
          <w:i/>
          <w:sz w:val="24"/>
          <w:szCs w:val="24"/>
        </w:rPr>
      </w:pPr>
      <w:r w:rsidRPr="003D2282">
        <w:rPr>
          <w:rFonts w:cs="Arial"/>
          <w:i/>
          <w:sz w:val="24"/>
          <w:szCs w:val="24"/>
        </w:rPr>
        <w:t>1:4 Reception</w:t>
      </w:r>
    </w:p>
    <w:p w14:paraId="2D4AEFD0" w14:textId="77777777" w:rsidR="00C4676C" w:rsidRPr="003D2282" w:rsidRDefault="00C4676C" w:rsidP="003D2282">
      <w:pPr>
        <w:pStyle w:val="ListParagraph"/>
        <w:ind w:left="0"/>
        <w:contextualSpacing/>
        <w:jc w:val="both"/>
        <w:rPr>
          <w:rFonts w:cs="Arial"/>
          <w:i/>
          <w:sz w:val="24"/>
          <w:szCs w:val="24"/>
        </w:rPr>
      </w:pPr>
      <w:r w:rsidRPr="003D2282">
        <w:rPr>
          <w:rFonts w:cs="Arial"/>
          <w:i/>
          <w:sz w:val="24"/>
          <w:szCs w:val="24"/>
        </w:rPr>
        <w:t>1:6 Years 1 -3</w:t>
      </w:r>
    </w:p>
    <w:p w14:paraId="2EDED34F" w14:textId="77777777" w:rsidR="00C4676C" w:rsidRPr="003D2282" w:rsidRDefault="00C4676C" w:rsidP="003D2282">
      <w:pPr>
        <w:pStyle w:val="ListParagraph"/>
        <w:ind w:left="0"/>
        <w:contextualSpacing/>
        <w:jc w:val="both"/>
        <w:rPr>
          <w:rFonts w:cs="Arial"/>
          <w:i/>
          <w:sz w:val="24"/>
          <w:szCs w:val="24"/>
        </w:rPr>
      </w:pPr>
      <w:r w:rsidRPr="003D2282">
        <w:rPr>
          <w:rFonts w:cs="Arial"/>
          <w:i/>
          <w:sz w:val="24"/>
          <w:szCs w:val="24"/>
        </w:rPr>
        <w:t>1:10 – 1:15 Years 4 -6</w:t>
      </w:r>
    </w:p>
    <w:p w14:paraId="355D41E3" w14:textId="77777777" w:rsidR="00C4676C" w:rsidRPr="00C4676C" w:rsidRDefault="00C4676C" w:rsidP="003D2282">
      <w:pPr>
        <w:pStyle w:val="ListParagraph"/>
        <w:ind w:left="0"/>
        <w:contextualSpacing/>
        <w:jc w:val="both"/>
        <w:rPr>
          <w:rFonts w:cs="Arial"/>
          <w:sz w:val="24"/>
          <w:szCs w:val="24"/>
        </w:rPr>
      </w:pPr>
    </w:p>
    <w:p w14:paraId="55B5602E" w14:textId="77777777" w:rsidR="00C4676C" w:rsidRPr="00C4676C" w:rsidRDefault="00C4676C" w:rsidP="003D2282">
      <w:pPr>
        <w:pStyle w:val="ListParagraph"/>
        <w:numPr>
          <w:ilvl w:val="0"/>
          <w:numId w:val="9"/>
        </w:numPr>
        <w:ind w:left="284" w:hanging="284"/>
        <w:contextualSpacing/>
        <w:jc w:val="both"/>
        <w:rPr>
          <w:rFonts w:cs="Arial"/>
          <w:sz w:val="24"/>
          <w:szCs w:val="24"/>
        </w:rPr>
      </w:pPr>
      <w:r w:rsidRPr="00C4676C">
        <w:rPr>
          <w:rFonts w:cs="Arial"/>
          <w:sz w:val="24"/>
          <w:szCs w:val="24"/>
        </w:rPr>
        <w:t>Staff are familiar with the area, including any ‘no go areas’, and have practiced appropriate group management techniques.</w:t>
      </w:r>
    </w:p>
    <w:p w14:paraId="2A379FD3" w14:textId="77777777" w:rsidR="00C4676C" w:rsidRPr="00C4676C" w:rsidRDefault="00C4676C" w:rsidP="003D2282">
      <w:pPr>
        <w:pStyle w:val="ListParagraph"/>
        <w:numPr>
          <w:ilvl w:val="0"/>
          <w:numId w:val="9"/>
        </w:numPr>
        <w:ind w:left="284" w:hanging="284"/>
        <w:contextualSpacing/>
        <w:jc w:val="both"/>
        <w:rPr>
          <w:rFonts w:cs="Arial"/>
          <w:sz w:val="24"/>
          <w:szCs w:val="24"/>
        </w:rPr>
      </w:pPr>
      <w:r w:rsidRPr="00C4676C">
        <w:rPr>
          <w:rFonts w:cs="Arial"/>
          <w:sz w:val="24"/>
          <w:szCs w:val="24"/>
        </w:rPr>
        <w:t xml:space="preserve">Pupils have been trained and have practiced standard techniques for road crossings in a group. </w:t>
      </w:r>
    </w:p>
    <w:p w14:paraId="32FB36B2" w14:textId="77777777" w:rsidR="00C4676C" w:rsidRPr="00C4676C" w:rsidRDefault="00C4676C" w:rsidP="003D2282">
      <w:pPr>
        <w:pStyle w:val="ListParagraph"/>
        <w:numPr>
          <w:ilvl w:val="0"/>
          <w:numId w:val="9"/>
        </w:numPr>
        <w:ind w:left="284" w:hanging="284"/>
        <w:contextualSpacing/>
        <w:jc w:val="both"/>
        <w:rPr>
          <w:rFonts w:cs="Arial"/>
          <w:sz w:val="24"/>
          <w:szCs w:val="24"/>
        </w:rPr>
      </w:pPr>
      <w:r w:rsidRPr="00C4676C">
        <w:rPr>
          <w:rFonts w:cs="Arial"/>
          <w:sz w:val="24"/>
          <w:szCs w:val="24"/>
        </w:rPr>
        <w:t xml:space="preserve">Where appropriate, pupils are fully briefed on what to do if they become separated from the group. </w:t>
      </w:r>
    </w:p>
    <w:p w14:paraId="6A6E2AB8" w14:textId="77777777" w:rsidR="00C4676C" w:rsidRPr="00C4676C" w:rsidRDefault="00C4676C" w:rsidP="003D2282">
      <w:pPr>
        <w:pStyle w:val="ListParagraph"/>
        <w:numPr>
          <w:ilvl w:val="0"/>
          <w:numId w:val="9"/>
        </w:numPr>
        <w:ind w:left="284" w:hanging="284"/>
        <w:contextualSpacing/>
        <w:jc w:val="both"/>
        <w:rPr>
          <w:rFonts w:cs="Arial"/>
          <w:sz w:val="24"/>
          <w:szCs w:val="24"/>
        </w:rPr>
      </w:pPr>
      <w:r w:rsidRPr="00C4676C">
        <w:rPr>
          <w:rFonts w:cs="Arial"/>
          <w:sz w:val="24"/>
          <w:szCs w:val="24"/>
        </w:rPr>
        <w:t>All remotely supervised work in the extended learning locality is done in ‘buddy’ pairs as a minimum.</w:t>
      </w:r>
    </w:p>
    <w:p w14:paraId="1F69CFCE" w14:textId="77777777" w:rsidR="00C4676C" w:rsidRPr="00C4676C" w:rsidRDefault="00C4676C" w:rsidP="003D2282">
      <w:pPr>
        <w:pStyle w:val="ListParagraph"/>
        <w:numPr>
          <w:ilvl w:val="0"/>
          <w:numId w:val="9"/>
        </w:numPr>
        <w:ind w:left="283" w:hanging="284"/>
        <w:contextualSpacing/>
        <w:jc w:val="both"/>
        <w:rPr>
          <w:rFonts w:cs="Arial"/>
          <w:sz w:val="24"/>
          <w:szCs w:val="24"/>
        </w:rPr>
      </w:pPr>
      <w:r w:rsidRPr="00C4676C">
        <w:rPr>
          <w:rFonts w:cs="Arial"/>
          <w:sz w:val="24"/>
          <w:szCs w:val="24"/>
        </w:rPr>
        <w:t>Pupils’ clothing and footwear is checked for appropriateness prior to leaving school.</w:t>
      </w:r>
    </w:p>
    <w:p w14:paraId="3955C816" w14:textId="77777777" w:rsidR="00C4676C" w:rsidRPr="00C4676C" w:rsidRDefault="00C4676C" w:rsidP="003D2282">
      <w:pPr>
        <w:pStyle w:val="ListParagraph"/>
        <w:numPr>
          <w:ilvl w:val="0"/>
          <w:numId w:val="9"/>
        </w:numPr>
        <w:ind w:left="283" w:hanging="284"/>
        <w:contextualSpacing/>
        <w:jc w:val="both"/>
        <w:rPr>
          <w:rFonts w:cs="Arial"/>
          <w:sz w:val="24"/>
          <w:szCs w:val="24"/>
        </w:rPr>
      </w:pPr>
      <w:r w:rsidRPr="00C4676C">
        <w:rPr>
          <w:rFonts w:cs="Arial"/>
          <w:sz w:val="24"/>
          <w:szCs w:val="24"/>
        </w:rPr>
        <w:t xml:space="preserve">Staff are aware of any relevant pupil medical information and ensure that any required medication is available. </w:t>
      </w:r>
    </w:p>
    <w:p w14:paraId="2AE9BAF3" w14:textId="0AFDD6BF" w:rsidR="00C4676C" w:rsidRPr="00C4676C" w:rsidRDefault="00C4676C" w:rsidP="003D2282">
      <w:pPr>
        <w:pStyle w:val="ListParagraph"/>
        <w:numPr>
          <w:ilvl w:val="0"/>
          <w:numId w:val="9"/>
        </w:numPr>
        <w:ind w:left="283" w:hanging="284"/>
        <w:contextualSpacing/>
        <w:jc w:val="both"/>
        <w:rPr>
          <w:rFonts w:cs="Arial"/>
          <w:color w:val="FF0000"/>
          <w:sz w:val="24"/>
          <w:szCs w:val="24"/>
        </w:rPr>
      </w:pPr>
      <w:r w:rsidRPr="00C4676C">
        <w:rPr>
          <w:rFonts w:cs="Arial"/>
          <w:sz w:val="24"/>
          <w:szCs w:val="24"/>
        </w:rPr>
        <w:t>Staff will deposit in the office a list of all pupils and staff, a proposed route, and an estimated time of return.</w:t>
      </w:r>
      <w:r w:rsidRPr="00C4676C">
        <w:rPr>
          <w:rFonts w:cs="Arial"/>
          <w:color w:val="FF0000"/>
          <w:sz w:val="24"/>
          <w:szCs w:val="24"/>
        </w:rPr>
        <w:t xml:space="preserve"> </w:t>
      </w:r>
    </w:p>
    <w:p w14:paraId="63B5D6A4" w14:textId="77777777" w:rsidR="00C4676C" w:rsidRPr="00C4676C" w:rsidRDefault="00C4676C" w:rsidP="003D2282">
      <w:pPr>
        <w:pStyle w:val="ListParagraph"/>
        <w:numPr>
          <w:ilvl w:val="0"/>
          <w:numId w:val="9"/>
        </w:numPr>
        <w:ind w:left="283" w:hanging="284"/>
        <w:contextualSpacing/>
        <w:jc w:val="both"/>
        <w:rPr>
          <w:rFonts w:cs="Arial"/>
          <w:sz w:val="24"/>
          <w:szCs w:val="24"/>
        </w:rPr>
      </w:pPr>
      <w:r w:rsidRPr="00C4676C">
        <w:rPr>
          <w:rFonts w:cs="Arial"/>
          <w:sz w:val="24"/>
          <w:szCs w:val="24"/>
        </w:rPr>
        <w:t xml:space="preserve">A school mobile is taken with each group and the office have a note of the number. </w:t>
      </w:r>
    </w:p>
    <w:p w14:paraId="51F82DAA" w14:textId="77777777" w:rsidR="00C4676C" w:rsidRPr="00C4676C" w:rsidRDefault="00C4676C" w:rsidP="003D2282">
      <w:pPr>
        <w:pStyle w:val="ListParagraph"/>
        <w:numPr>
          <w:ilvl w:val="0"/>
          <w:numId w:val="9"/>
        </w:numPr>
        <w:ind w:left="283" w:hanging="284"/>
        <w:contextualSpacing/>
        <w:jc w:val="both"/>
        <w:rPr>
          <w:rFonts w:cs="Arial"/>
          <w:sz w:val="24"/>
          <w:szCs w:val="24"/>
        </w:rPr>
      </w:pPr>
      <w:r w:rsidRPr="00C4676C">
        <w:rPr>
          <w:rFonts w:cs="Arial"/>
          <w:sz w:val="24"/>
          <w:szCs w:val="24"/>
        </w:rPr>
        <w:t>Appropriate personal protective equipment is taken when needed (</w:t>
      </w:r>
      <w:proofErr w:type="spellStart"/>
      <w:r w:rsidRPr="00C4676C">
        <w:rPr>
          <w:rFonts w:cs="Arial"/>
          <w:sz w:val="24"/>
          <w:szCs w:val="24"/>
        </w:rPr>
        <w:t>eg</w:t>
      </w:r>
      <w:proofErr w:type="spellEnd"/>
      <w:r w:rsidRPr="00C4676C">
        <w:rPr>
          <w:rFonts w:cs="Arial"/>
          <w:sz w:val="24"/>
          <w:szCs w:val="24"/>
        </w:rPr>
        <w:t xml:space="preserve"> gloves, goggles) </w:t>
      </w:r>
    </w:p>
    <w:p w14:paraId="38FCB5AA" w14:textId="77777777" w:rsidR="00C4676C" w:rsidRPr="00C4676C" w:rsidRDefault="00C4676C" w:rsidP="003D2282">
      <w:pPr>
        <w:ind w:left="283"/>
        <w:jc w:val="both"/>
        <w:rPr>
          <w:rFonts w:ascii="Arial" w:hAnsi="Arial" w:cs="Arial"/>
        </w:rPr>
      </w:pPr>
    </w:p>
    <w:p w14:paraId="482FBD03" w14:textId="77777777" w:rsidR="00C4676C" w:rsidRPr="00C4676C" w:rsidRDefault="00C4676C" w:rsidP="003D2282">
      <w:pPr>
        <w:pStyle w:val="ListParagraph"/>
        <w:ind w:left="283"/>
        <w:jc w:val="both"/>
        <w:rPr>
          <w:rFonts w:cs="Arial"/>
          <w:b/>
          <w:sz w:val="24"/>
          <w:szCs w:val="24"/>
        </w:rPr>
      </w:pPr>
    </w:p>
    <w:p w14:paraId="6A72F5B4" w14:textId="77777777" w:rsidR="00C4676C" w:rsidRPr="00C4676C" w:rsidRDefault="00C4676C" w:rsidP="003D2282">
      <w:pPr>
        <w:pStyle w:val="ListParagraph"/>
        <w:ind w:left="0"/>
        <w:jc w:val="both"/>
        <w:rPr>
          <w:rFonts w:cs="Arial"/>
          <w:b/>
          <w:sz w:val="24"/>
          <w:szCs w:val="24"/>
        </w:rPr>
      </w:pPr>
    </w:p>
    <w:p w14:paraId="69441F66" w14:textId="77777777" w:rsidR="00C4676C" w:rsidRPr="00C4676C" w:rsidRDefault="00C4676C" w:rsidP="003D2282">
      <w:pPr>
        <w:pStyle w:val="ListParagraph"/>
        <w:ind w:left="283"/>
        <w:jc w:val="both"/>
        <w:rPr>
          <w:rFonts w:cs="Arial"/>
          <w:i/>
          <w:sz w:val="24"/>
          <w:szCs w:val="24"/>
        </w:rPr>
      </w:pPr>
      <w:r w:rsidRPr="00C4676C">
        <w:rPr>
          <w:rFonts w:cs="Arial"/>
          <w:b/>
          <w:sz w:val="24"/>
          <w:szCs w:val="24"/>
        </w:rPr>
        <w:t>Appendix 2 – Emergency Procedure</w:t>
      </w:r>
    </w:p>
    <w:p w14:paraId="75758476" w14:textId="77777777" w:rsidR="00C4676C" w:rsidRPr="00C4676C" w:rsidRDefault="00C4676C" w:rsidP="003D2282">
      <w:pPr>
        <w:pStyle w:val="BodyText"/>
        <w:ind w:left="283"/>
        <w:jc w:val="both"/>
        <w:rPr>
          <w:rFonts w:cs="Arial"/>
          <w:szCs w:val="24"/>
        </w:rPr>
      </w:pPr>
    </w:p>
    <w:p w14:paraId="38679F19" w14:textId="77777777" w:rsidR="00C4676C" w:rsidRPr="00C4676C" w:rsidRDefault="00C4676C" w:rsidP="003D2282">
      <w:pPr>
        <w:pStyle w:val="BodyText"/>
        <w:ind w:left="283"/>
        <w:jc w:val="both"/>
        <w:rPr>
          <w:rFonts w:cs="Arial"/>
          <w:szCs w:val="24"/>
        </w:rPr>
      </w:pPr>
    </w:p>
    <w:p w14:paraId="7A4F6236" w14:textId="77777777" w:rsidR="00C4676C" w:rsidRPr="00C4676C" w:rsidRDefault="00C4676C" w:rsidP="003D2282">
      <w:pPr>
        <w:pStyle w:val="BodyText"/>
        <w:ind w:left="283"/>
        <w:jc w:val="both"/>
        <w:rPr>
          <w:rFonts w:cs="Arial"/>
          <w:szCs w:val="24"/>
        </w:rPr>
      </w:pPr>
      <w:r w:rsidRPr="00C4676C">
        <w:rPr>
          <w:rFonts w:cs="Arial"/>
          <w:szCs w:val="24"/>
        </w:rPr>
        <w:t>The school’s emergency response to an incident is based on the following key factors:</w:t>
      </w:r>
    </w:p>
    <w:p w14:paraId="5277B38B" w14:textId="77777777" w:rsidR="00C4676C" w:rsidRPr="00C4676C" w:rsidRDefault="00C4676C" w:rsidP="003D2282">
      <w:pPr>
        <w:pStyle w:val="BodyText"/>
        <w:ind w:left="283"/>
        <w:jc w:val="both"/>
        <w:rPr>
          <w:rFonts w:cs="Arial"/>
          <w:szCs w:val="24"/>
        </w:rPr>
      </w:pPr>
    </w:p>
    <w:p w14:paraId="552FB423" w14:textId="77777777" w:rsidR="00C4676C" w:rsidRPr="00C4676C" w:rsidRDefault="00C4676C" w:rsidP="003D2282">
      <w:pPr>
        <w:pStyle w:val="BodyText"/>
        <w:numPr>
          <w:ilvl w:val="0"/>
          <w:numId w:val="11"/>
        </w:numPr>
        <w:tabs>
          <w:tab w:val="num" w:pos="284"/>
        </w:tabs>
        <w:ind w:left="283" w:hanging="568"/>
        <w:jc w:val="both"/>
        <w:rPr>
          <w:rFonts w:cs="Arial"/>
          <w:szCs w:val="24"/>
        </w:rPr>
      </w:pPr>
      <w:r w:rsidRPr="00C4676C">
        <w:rPr>
          <w:rFonts w:cs="Arial"/>
          <w:szCs w:val="24"/>
        </w:rPr>
        <w:t>There is always a nominated emergency base contact for any visit (during school hours this is the office).</w:t>
      </w:r>
    </w:p>
    <w:p w14:paraId="221E77FC" w14:textId="77777777" w:rsidR="00C4676C" w:rsidRPr="00C4676C" w:rsidRDefault="00C4676C" w:rsidP="003D2282">
      <w:pPr>
        <w:pStyle w:val="BodyText"/>
        <w:numPr>
          <w:ilvl w:val="0"/>
          <w:numId w:val="11"/>
        </w:numPr>
        <w:tabs>
          <w:tab w:val="num" w:pos="284"/>
        </w:tabs>
        <w:ind w:left="283" w:hanging="568"/>
        <w:jc w:val="both"/>
        <w:rPr>
          <w:rFonts w:cs="Arial"/>
          <w:szCs w:val="24"/>
        </w:rPr>
      </w:pPr>
      <w:r w:rsidRPr="00C4676C">
        <w:rPr>
          <w:rFonts w:cs="Arial"/>
          <w:szCs w:val="24"/>
        </w:rPr>
        <w:t>This nominated base contact will either be an experienced member of the senior management team, or will be able to contact an experienced senior manager at all times.</w:t>
      </w:r>
    </w:p>
    <w:p w14:paraId="05EDCD27" w14:textId="77777777" w:rsidR="00C4676C" w:rsidRPr="00C4676C" w:rsidRDefault="00C4676C" w:rsidP="003D2282">
      <w:pPr>
        <w:pStyle w:val="BodyText"/>
        <w:numPr>
          <w:ilvl w:val="0"/>
          <w:numId w:val="11"/>
        </w:numPr>
        <w:tabs>
          <w:tab w:val="num" w:pos="284"/>
        </w:tabs>
        <w:ind w:left="283" w:hanging="568"/>
        <w:jc w:val="both"/>
        <w:rPr>
          <w:rFonts w:cs="Arial"/>
          <w:szCs w:val="24"/>
        </w:rPr>
      </w:pPr>
      <w:r w:rsidRPr="00C4676C">
        <w:rPr>
          <w:rFonts w:cs="Arial"/>
          <w:szCs w:val="24"/>
        </w:rPr>
        <w:t xml:space="preserve">For activities that take place during normal school hours, the visit leadership team will be aware of any relevant medical information for all participants, including staff. </w:t>
      </w:r>
    </w:p>
    <w:p w14:paraId="0EE3F30A" w14:textId="77777777" w:rsidR="00C4676C" w:rsidRPr="00C4676C" w:rsidRDefault="00C4676C" w:rsidP="003D2282">
      <w:pPr>
        <w:pStyle w:val="BodyText"/>
        <w:numPr>
          <w:ilvl w:val="0"/>
          <w:numId w:val="11"/>
        </w:numPr>
        <w:tabs>
          <w:tab w:val="num" w:pos="284"/>
        </w:tabs>
        <w:ind w:left="283" w:hanging="568"/>
        <w:jc w:val="both"/>
        <w:rPr>
          <w:rFonts w:cs="Arial"/>
          <w:szCs w:val="24"/>
        </w:rPr>
      </w:pPr>
      <w:r w:rsidRPr="00C4676C">
        <w:rPr>
          <w:rFonts w:cs="Arial"/>
          <w:szCs w:val="24"/>
        </w:rPr>
        <w:t xml:space="preserve">For activities that take place </w:t>
      </w:r>
      <w:r w:rsidRPr="00C4676C">
        <w:rPr>
          <w:rFonts w:cs="Arial"/>
          <w:szCs w:val="24"/>
          <w:u w:val="single"/>
        </w:rPr>
        <w:t>outside</w:t>
      </w:r>
      <w:r w:rsidRPr="00C4676C">
        <w:rPr>
          <w:rFonts w:cs="Arial"/>
          <w:szCs w:val="24"/>
        </w:rPr>
        <w:t xml:space="preserve"> normal school hours, the visit leadership team and the emergency contact/s will be aware of any relevant medical information and emergency contact information for all participants, including staff.</w:t>
      </w:r>
    </w:p>
    <w:p w14:paraId="59EF7E01" w14:textId="77777777" w:rsidR="00C4676C" w:rsidRPr="00C4676C" w:rsidRDefault="00C4676C" w:rsidP="003D2282">
      <w:pPr>
        <w:pStyle w:val="BodyText"/>
        <w:numPr>
          <w:ilvl w:val="0"/>
          <w:numId w:val="11"/>
        </w:numPr>
        <w:tabs>
          <w:tab w:val="num" w:pos="284"/>
        </w:tabs>
        <w:ind w:left="283" w:hanging="568"/>
        <w:jc w:val="both"/>
        <w:rPr>
          <w:rFonts w:cs="Arial"/>
          <w:szCs w:val="24"/>
        </w:rPr>
      </w:pPr>
      <w:r w:rsidRPr="00C4676C">
        <w:rPr>
          <w:rFonts w:cs="Arial"/>
          <w:szCs w:val="24"/>
        </w:rPr>
        <w:t>The visit leader/s and the base contact/s know to request support from the local authority in the event that</w:t>
      </w:r>
      <w:r w:rsidRPr="00C4676C">
        <w:rPr>
          <w:rFonts w:cs="Arial"/>
          <w:b/>
          <w:bCs/>
          <w:szCs w:val="24"/>
        </w:rPr>
        <w:t xml:space="preserve"> </w:t>
      </w:r>
      <w:r w:rsidRPr="00C4676C">
        <w:rPr>
          <w:rFonts w:cs="Arial"/>
          <w:bCs/>
          <w:szCs w:val="24"/>
        </w:rPr>
        <w:t xml:space="preserve">an incident overwhelms the establishment’s emergency response capability, involves serious injury or fatality, or where it is likely to attract media attention. </w:t>
      </w:r>
    </w:p>
    <w:p w14:paraId="53C1CF1E" w14:textId="77777777" w:rsidR="00C4676C" w:rsidRPr="00C4676C" w:rsidRDefault="00C4676C" w:rsidP="003D2282">
      <w:pPr>
        <w:pStyle w:val="BodyText"/>
        <w:numPr>
          <w:ilvl w:val="0"/>
          <w:numId w:val="11"/>
        </w:numPr>
        <w:tabs>
          <w:tab w:val="num" w:pos="284"/>
        </w:tabs>
        <w:ind w:left="283" w:hanging="568"/>
        <w:jc w:val="both"/>
        <w:rPr>
          <w:rFonts w:cs="Arial"/>
          <w:szCs w:val="24"/>
        </w:rPr>
      </w:pPr>
      <w:r w:rsidRPr="00C4676C">
        <w:rPr>
          <w:rFonts w:cs="Arial"/>
          <w:szCs w:val="24"/>
        </w:rPr>
        <w:t>For visits that take place outside the ‘extended learning locality’, the visit leader will carry either:</w:t>
      </w:r>
    </w:p>
    <w:p w14:paraId="4D339B2C" w14:textId="77777777" w:rsidR="00C4676C" w:rsidRPr="00C4676C" w:rsidRDefault="00C4676C" w:rsidP="003D2282">
      <w:pPr>
        <w:pStyle w:val="BodyText"/>
        <w:numPr>
          <w:ilvl w:val="0"/>
          <w:numId w:val="12"/>
        </w:numPr>
        <w:tabs>
          <w:tab w:val="num" w:pos="284"/>
        </w:tabs>
        <w:ind w:left="283" w:firstLine="0"/>
        <w:jc w:val="both"/>
        <w:rPr>
          <w:rFonts w:cs="Arial"/>
          <w:szCs w:val="24"/>
        </w:rPr>
      </w:pPr>
      <w:r w:rsidRPr="00C4676C">
        <w:rPr>
          <w:rFonts w:cs="Arial"/>
          <w:szCs w:val="24"/>
        </w:rPr>
        <w:t>An LA Emergency ‘Card’ (see EVOLVE Resources), or</w:t>
      </w:r>
    </w:p>
    <w:p w14:paraId="4FD4C8B1" w14:textId="77777777" w:rsidR="00C4676C" w:rsidRPr="00C4676C" w:rsidRDefault="00C4676C" w:rsidP="003D2282">
      <w:pPr>
        <w:pStyle w:val="BodyText"/>
        <w:numPr>
          <w:ilvl w:val="0"/>
          <w:numId w:val="12"/>
        </w:numPr>
        <w:tabs>
          <w:tab w:val="num" w:pos="284"/>
        </w:tabs>
        <w:ind w:left="283" w:firstLine="0"/>
        <w:jc w:val="both"/>
        <w:rPr>
          <w:rFonts w:cs="Arial"/>
          <w:szCs w:val="24"/>
        </w:rPr>
      </w:pPr>
      <w:r w:rsidRPr="00C4676C">
        <w:rPr>
          <w:rFonts w:cs="Arial"/>
          <w:szCs w:val="24"/>
        </w:rPr>
        <w:t xml:space="preserve">An OEAP National Guidance Emergency action card </w:t>
      </w:r>
      <w:r w:rsidRPr="00C4676C">
        <w:rPr>
          <w:rFonts w:cs="Arial"/>
          <w:i/>
          <w:color w:val="FF0000"/>
          <w:szCs w:val="24"/>
        </w:rPr>
        <w:t xml:space="preserve">(Available via </w:t>
      </w:r>
      <w:hyperlink r:id="rId9" w:history="1">
        <w:r w:rsidRPr="00C4676C">
          <w:rPr>
            <w:rStyle w:val="Hyperlink"/>
            <w:rFonts w:ascii="Arial" w:hAnsi="Arial" w:cs="Arial"/>
            <w:i/>
            <w:color w:val="FF0000"/>
            <w:szCs w:val="24"/>
          </w:rPr>
          <w:t>www.oeap.info</w:t>
        </w:r>
      </w:hyperlink>
      <w:r w:rsidRPr="00C4676C">
        <w:rPr>
          <w:rFonts w:cs="Arial"/>
          <w:i/>
          <w:color w:val="FF0000"/>
          <w:szCs w:val="24"/>
        </w:rPr>
        <w:t>)</w:t>
      </w:r>
    </w:p>
    <w:p w14:paraId="312402BF" w14:textId="77777777" w:rsidR="00C4676C" w:rsidRPr="00C4676C" w:rsidRDefault="00C4676C" w:rsidP="003D2282">
      <w:pPr>
        <w:pStyle w:val="BodyText"/>
        <w:numPr>
          <w:ilvl w:val="0"/>
          <w:numId w:val="11"/>
        </w:numPr>
        <w:tabs>
          <w:tab w:val="num" w:pos="284"/>
        </w:tabs>
        <w:ind w:left="283" w:hanging="568"/>
        <w:jc w:val="both"/>
        <w:rPr>
          <w:rFonts w:cs="Arial"/>
          <w:szCs w:val="24"/>
        </w:rPr>
      </w:pPr>
      <w:r w:rsidRPr="00C4676C">
        <w:rPr>
          <w:rFonts w:cs="Arial"/>
          <w:szCs w:val="24"/>
        </w:rPr>
        <w:t>This Emergency Procedure is tested through both desk top exercises and periodic scenario calls from visit leaders.</w:t>
      </w:r>
    </w:p>
    <w:p w14:paraId="4D8A2810" w14:textId="77777777" w:rsidR="00C4676C" w:rsidRPr="00C4676C" w:rsidRDefault="00C4676C" w:rsidP="003D2282">
      <w:pPr>
        <w:pStyle w:val="BodyText"/>
        <w:ind w:left="283"/>
        <w:jc w:val="both"/>
        <w:rPr>
          <w:rFonts w:cs="Arial"/>
          <w:szCs w:val="24"/>
        </w:rPr>
      </w:pPr>
    </w:p>
    <w:p w14:paraId="1A9C5F5A" w14:textId="77777777" w:rsidR="00C4676C" w:rsidRDefault="00C4676C" w:rsidP="003D2282">
      <w:pPr>
        <w:ind w:left="283"/>
        <w:jc w:val="both"/>
        <w:rPr>
          <w:rFonts w:ascii="Arial" w:hAnsi="Arial" w:cs="Arial"/>
        </w:rPr>
      </w:pPr>
    </w:p>
    <w:p w14:paraId="5BDB0FC8" w14:textId="77777777" w:rsidR="00EE0DE9" w:rsidRDefault="00EE0DE9" w:rsidP="003D2282">
      <w:pPr>
        <w:ind w:left="283"/>
        <w:jc w:val="both"/>
        <w:rPr>
          <w:rFonts w:ascii="Arial" w:hAnsi="Arial" w:cs="Arial"/>
        </w:rPr>
      </w:pPr>
    </w:p>
    <w:p w14:paraId="7DF95C6B" w14:textId="77777777" w:rsidR="00EE0DE9" w:rsidRDefault="00EE0DE9" w:rsidP="003D2282">
      <w:pPr>
        <w:ind w:left="283"/>
        <w:jc w:val="both"/>
        <w:rPr>
          <w:rFonts w:ascii="Arial" w:hAnsi="Arial" w:cs="Arial"/>
        </w:rPr>
      </w:pPr>
    </w:p>
    <w:p w14:paraId="625B833C" w14:textId="77777777" w:rsidR="00EE0DE9" w:rsidRDefault="00EE0DE9" w:rsidP="003D2282">
      <w:pPr>
        <w:ind w:left="283"/>
        <w:jc w:val="both"/>
        <w:rPr>
          <w:rFonts w:ascii="Arial" w:hAnsi="Arial" w:cs="Arial"/>
        </w:rPr>
      </w:pPr>
    </w:p>
    <w:p w14:paraId="6BC67321" w14:textId="77777777" w:rsidR="00EE0DE9" w:rsidRDefault="00EE0DE9" w:rsidP="003D2282">
      <w:pPr>
        <w:ind w:left="283"/>
        <w:jc w:val="both"/>
        <w:rPr>
          <w:rFonts w:ascii="Arial" w:hAnsi="Arial" w:cs="Arial"/>
        </w:rPr>
      </w:pPr>
    </w:p>
    <w:p w14:paraId="373BAD21" w14:textId="77777777" w:rsidR="00EE0DE9" w:rsidRDefault="00EE0DE9" w:rsidP="003D2282">
      <w:pPr>
        <w:ind w:left="283"/>
        <w:jc w:val="both"/>
        <w:rPr>
          <w:rFonts w:ascii="Arial" w:hAnsi="Arial" w:cs="Arial"/>
        </w:rPr>
      </w:pPr>
    </w:p>
    <w:p w14:paraId="076D9373" w14:textId="77777777" w:rsidR="00EE0DE9" w:rsidRDefault="00EE0DE9" w:rsidP="003D2282">
      <w:pPr>
        <w:ind w:left="283"/>
        <w:jc w:val="both"/>
        <w:rPr>
          <w:rFonts w:ascii="Arial" w:hAnsi="Arial" w:cs="Arial"/>
        </w:rPr>
      </w:pPr>
    </w:p>
    <w:p w14:paraId="11BE48B2" w14:textId="77777777" w:rsidR="00EE0DE9" w:rsidRDefault="00EE0DE9" w:rsidP="003D2282">
      <w:pPr>
        <w:ind w:left="283"/>
        <w:jc w:val="both"/>
        <w:rPr>
          <w:rFonts w:ascii="Arial" w:hAnsi="Arial" w:cs="Arial"/>
        </w:rPr>
      </w:pPr>
    </w:p>
    <w:p w14:paraId="4BF784B1" w14:textId="77777777" w:rsidR="00EE0DE9" w:rsidRDefault="00EE0DE9" w:rsidP="003D2282">
      <w:pPr>
        <w:ind w:left="283"/>
        <w:jc w:val="both"/>
        <w:rPr>
          <w:rFonts w:ascii="Arial" w:hAnsi="Arial" w:cs="Arial"/>
        </w:rPr>
      </w:pPr>
    </w:p>
    <w:p w14:paraId="35EB2D7E" w14:textId="77777777" w:rsidR="00EE0DE9" w:rsidRDefault="00EE0DE9" w:rsidP="00EE0DE9">
      <w:pPr>
        <w:spacing w:after="219" w:line="248" w:lineRule="auto"/>
      </w:pPr>
      <w:r w:rsidRPr="00EE0DE9">
        <w:rPr>
          <w:rFonts w:ascii="Arial" w:hAnsi="Arial" w:cs="Arial"/>
        </w:rPr>
        <w:object w:dxaOrig="9885" w:dyaOrig="13931" w14:anchorId="19325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696.75pt" o:ole="">
            <v:imagedata r:id="rId10" o:title=""/>
          </v:shape>
          <o:OLEObject Type="Embed" ProgID="Word.Document.12" ShapeID="_x0000_i1025" DrawAspect="Content" ObjectID="_1664872943" r:id="rId11">
            <o:FieldCodes>\s</o:FieldCodes>
          </o:OLEObject>
        </w:object>
      </w:r>
      <w:hyperlink r:id="rId12">
        <w:r>
          <w:rPr>
            <w:color w:val="0000FF"/>
            <w:u w:val="single" w:color="0000FF"/>
          </w:rPr>
          <w:t>www.gov.uk/government/publications/safe-working-in-education-childcare-and</w:t>
        </w:r>
      </w:hyperlink>
      <w:hyperlink r:id="rId13">
        <w:r>
          <w:rPr>
            <w:color w:val="0000FF"/>
            <w:u w:val="single" w:color="0000FF"/>
          </w:rPr>
          <w:t>childrens-social-care</w:t>
        </w:r>
      </w:hyperlink>
      <w:hyperlink r:id="rId14">
        <w:r>
          <w:t xml:space="preserve"> </w:t>
        </w:r>
      </w:hyperlink>
    </w:p>
    <w:p w14:paraId="1A3D0840" w14:textId="77777777" w:rsidR="00EE0DE9" w:rsidRDefault="00EE0DE9" w:rsidP="00EE0DE9">
      <w:pPr>
        <w:spacing w:after="39"/>
      </w:pPr>
      <w:proofErr w:type="spellStart"/>
      <w:r>
        <w:t>DfE</w:t>
      </w:r>
      <w:proofErr w:type="spellEnd"/>
      <w:r>
        <w:t xml:space="preserve"> has also issued specific travel advice for educational settings: </w:t>
      </w:r>
    </w:p>
    <w:p w14:paraId="3272520C" w14:textId="77777777" w:rsidR="00EE0DE9" w:rsidRDefault="00845D18" w:rsidP="00EE0DE9">
      <w:pPr>
        <w:spacing w:after="219" w:line="248" w:lineRule="auto"/>
      </w:pPr>
      <w:hyperlink r:id="rId15">
        <w:r w:rsidR="00EE0DE9">
          <w:rPr>
            <w:color w:val="0000FF"/>
            <w:u w:val="single" w:color="0000FF"/>
          </w:rPr>
          <w:t>www.gov.uk/government/publications/coronavirus-covid-19-travel-advice-for</w:t>
        </w:r>
      </w:hyperlink>
      <w:hyperlink r:id="rId16">
        <w:r w:rsidR="00EE0DE9">
          <w:rPr>
            <w:color w:val="0000FF"/>
            <w:u w:val="single" w:color="0000FF"/>
          </w:rPr>
          <w:t>educational-settings</w:t>
        </w:r>
      </w:hyperlink>
      <w:hyperlink r:id="rId17">
        <w:r w:rsidR="00EE0DE9">
          <w:t xml:space="preserve"> </w:t>
        </w:r>
      </w:hyperlink>
    </w:p>
    <w:p w14:paraId="66C2652F" w14:textId="77777777" w:rsidR="00EE0DE9" w:rsidRDefault="00EE0DE9" w:rsidP="00EE0DE9">
      <w:pPr>
        <w:spacing w:after="219"/>
        <w:ind w:left="3"/>
      </w:pPr>
      <w:r>
        <w:t xml:space="preserve"> </w:t>
      </w:r>
    </w:p>
    <w:p w14:paraId="4AB09936" w14:textId="77777777" w:rsidR="00EE0DE9" w:rsidRDefault="00EE0DE9" w:rsidP="00EE0DE9">
      <w:pPr>
        <w:ind w:left="3"/>
      </w:pPr>
      <w:r>
        <w:t xml:space="preserve"> </w:t>
      </w:r>
    </w:p>
    <w:p w14:paraId="73F27DFD" w14:textId="77777777" w:rsidR="00EE0DE9" w:rsidRDefault="00EE0DE9" w:rsidP="00EE0DE9">
      <w:pPr>
        <w:spacing w:after="399" w:line="248" w:lineRule="auto"/>
      </w:pPr>
      <w:r>
        <w:t xml:space="preserve">Equivalent Welsh government guidance is available at: </w:t>
      </w:r>
      <w:hyperlink r:id="rId18">
        <w:r>
          <w:rPr>
            <w:color w:val="0000FF"/>
            <w:u w:val="single" w:color="0000FF"/>
          </w:rPr>
          <w:t>https://gov.wales/coronavirus</w:t>
        </w:r>
      </w:hyperlink>
      <w:hyperlink r:id="rId19">
        <w:r>
          <w:t xml:space="preserve"> </w:t>
        </w:r>
      </w:hyperlink>
      <w:hyperlink r:id="rId20">
        <w:r>
          <w:rPr>
            <w:color w:val="0000FF"/>
            <w:u w:val="single" w:color="0000FF"/>
          </w:rPr>
          <w:t>https://gov.wales/education-coronavirus</w:t>
        </w:r>
      </w:hyperlink>
      <w:hyperlink r:id="rId21">
        <w:r>
          <w:t xml:space="preserve"> </w:t>
        </w:r>
      </w:hyperlink>
      <w:hyperlink r:id="rId22">
        <w:r>
          <w:rPr>
            <w:color w:val="0000FF"/>
            <w:u w:val="single" w:color="0000FF"/>
          </w:rPr>
          <w:t>https://gov.wales/coronavirus-travel-guidance-education-settings-and-students</w:t>
        </w:r>
      </w:hyperlink>
      <w:hyperlink r:id="rId23">
        <w:r>
          <w:t xml:space="preserve"> </w:t>
        </w:r>
      </w:hyperlink>
    </w:p>
    <w:p w14:paraId="38D836CA" w14:textId="77777777" w:rsidR="00EE0DE9" w:rsidRDefault="00EE0DE9" w:rsidP="00EE0DE9">
      <w:pPr>
        <w:spacing w:after="219" w:line="298" w:lineRule="auto"/>
        <w:ind w:right="-4015"/>
      </w:pPr>
      <w:r>
        <w:rPr>
          <w:b/>
        </w:rPr>
        <w:t xml:space="preserve">Guidance for Out-of-School Settings </w:t>
      </w:r>
    </w:p>
    <w:p w14:paraId="59BAC22A" w14:textId="77777777" w:rsidR="00EE0DE9" w:rsidRDefault="00EE0DE9" w:rsidP="00EE0DE9">
      <w:proofErr w:type="spellStart"/>
      <w:r>
        <w:t>DfE</w:t>
      </w:r>
      <w:proofErr w:type="spellEnd"/>
      <w:r>
        <w:t xml:space="preserve"> has issued guidance on protective measures for providers of community activities, holiday or after-school clubs and other out-of-school settings, at: </w:t>
      </w:r>
    </w:p>
    <w:p w14:paraId="6CB7BCD7" w14:textId="77777777" w:rsidR="00EE0DE9" w:rsidRDefault="00EE0DE9" w:rsidP="00EE0DE9">
      <w:pPr>
        <w:spacing w:after="219" w:line="248" w:lineRule="auto"/>
      </w:pPr>
      <w:r>
        <w:rPr>
          <w:rFonts w:ascii="Calibri" w:eastAsia="Calibri" w:hAnsi="Calibri" w:cs="Calibri"/>
          <w:noProof/>
          <w:color w:val="000000"/>
          <w:lang w:val="en-GB" w:eastAsia="en-GB"/>
        </w:rPr>
        <mc:AlternateContent>
          <mc:Choice Requires="wpg">
            <w:drawing>
              <wp:anchor distT="0" distB="0" distL="114300" distR="114300" simplePos="0" relativeHeight="251660288" behindDoc="0" locked="0" layoutInCell="1" allowOverlap="1" wp14:anchorId="6079775C" wp14:editId="2EE4DB91">
                <wp:simplePos x="0" y="0"/>
                <wp:positionH relativeFrom="column">
                  <wp:posOffset>5697112</wp:posOffset>
                </wp:positionH>
                <wp:positionV relativeFrom="paragraph">
                  <wp:posOffset>-1271382</wp:posOffset>
                </wp:positionV>
                <wp:extent cx="148010" cy="1289379"/>
                <wp:effectExtent l="0" t="0" r="0" b="0"/>
                <wp:wrapSquare wrapText="bothSides"/>
                <wp:docPr id="6252" name="Group 6252"/>
                <wp:cNvGraphicFramePr/>
                <a:graphic xmlns:a="http://schemas.openxmlformats.org/drawingml/2006/main">
                  <a:graphicData uri="http://schemas.microsoft.com/office/word/2010/wordprocessingGroup">
                    <wpg:wgp>
                      <wpg:cNvGrpSpPr/>
                      <wpg:grpSpPr>
                        <a:xfrm>
                          <a:off x="0" y="0"/>
                          <a:ext cx="148010" cy="1289379"/>
                          <a:chOff x="0" y="0"/>
                          <a:chExt cx="148010" cy="1289379"/>
                        </a:xfrm>
                      </wpg:grpSpPr>
                      <wps:wsp>
                        <wps:cNvPr id="6028" name="Rectangle 6028"/>
                        <wps:cNvSpPr/>
                        <wps:spPr>
                          <a:xfrm rot="5399999">
                            <a:off x="-657357" y="608515"/>
                            <a:ext cx="1331281" cy="196853"/>
                          </a:xfrm>
                          <a:prstGeom prst="rect">
                            <a:avLst/>
                          </a:prstGeom>
                          <a:ln>
                            <a:noFill/>
                          </a:ln>
                        </wps:spPr>
                        <wps:txbx>
                          <w:txbxContent>
                            <w:p w14:paraId="490A768A" w14:textId="77777777" w:rsidR="00EE0DE9" w:rsidRDefault="00EE0DE9" w:rsidP="00EE0DE9">
                              <w:pPr>
                                <w:spacing w:line="276" w:lineRule="auto"/>
                              </w:pPr>
                              <w:proofErr w:type="gramStart"/>
                              <w:r>
                                <w:rPr>
                                  <w:color w:val="000000"/>
                                </w:rPr>
                                <w:t>k</w:t>
                              </w:r>
                              <w:proofErr w:type="gramEnd"/>
                              <w:r>
                                <w:rPr>
                                  <w:color w:val="000000"/>
                                </w:rPr>
                                <w:t xml:space="preserve"> Coronavirus </w:t>
                              </w:r>
                            </w:p>
                          </w:txbxContent>
                        </wps:txbx>
                        <wps:bodyPr horzOverflow="overflow" lIns="0" tIns="0" rIns="0" bIns="0" rtlCol="0">
                          <a:noAutofit/>
                        </wps:bodyPr>
                      </wps:wsp>
                      <wps:wsp>
                        <wps:cNvPr id="6027" name="Rectangle 6027"/>
                        <wps:cNvSpPr/>
                        <wps:spPr>
                          <a:xfrm rot="5399999">
                            <a:off x="-157180" y="108338"/>
                            <a:ext cx="1331281" cy="196853"/>
                          </a:xfrm>
                          <a:prstGeom prst="rect">
                            <a:avLst/>
                          </a:prstGeom>
                          <a:ln>
                            <a:noFill/>
                          </a:ln>
                        </wps:spPr>
                        <wps:txbx>
                          <w:txbxContent>
                            <w:p w14:paraId="0A3DCFF9" w14:textId="77777777" w:rsidR="00EE0DE9" w:rsidRDefault="00EE0DE9" w:rsidP="00EE0DE9">
                              <w:pPr>
                                <w:spacing w:line="276" w:lineRule="auto"/>
                              </w:pPr>
                              <w:r>
                                <w:rPr>
                                  <w:color w:val="000000"/>
                                </w:rPr>
                                <w:t xml:space="preserve">4 </w:t>
                              </w:r>
                            </w:p>
                          </w:txbxContent>
                        </wps:txbx>
                        <wps:bodyPr horzOverflow="overflow" lIns="0" tIns="0" rIns="0" bIns="0" rtlCol="0">
                          <a:noAutofit/>
                        </wps:bodyPr>
                      </wps:wsp>
                      <wps:wsp>
                        <wps:cNvPr id="348" name="Rectangle 348"/>
                        <wps:cNvSpPr/>
                        <wps:spPr>
                          <a:xfrm rot="5399999">
                            <a:off x="17862" y="933673"/>
                            <a:ext cx="63442" cy="196853"/>
                          </a:xfrm>
                          <a:prstGeom prst="rect">
                            <a:avLst/>
                          </a:prstGeom>
                          <a:ln>
                            <a:noFill/>
                          </a:ln>
                        </wps:spPr>
                        <wps:txbx>
                          <w:txbxContent>
                            <w:p w14:paraId="05D4E440"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s:wsp>
                        <wps:cNvPr id="349" name="Rectangle 349"/>
                        <wps:cNvSpPr/>
                        <wps:spPr>
                          <a:xfrm rot="5399999">
                            <a:off x="17862" y="1174973"/>
                            <a:ext cx="63442" cy="196853"/>
                          </a:xfrm>
                          <a:prstGeom prst="rect">
                            <a:avLst/>
                          </a:prstGeom>
                          <a:ln>
                            <a:noFill/>
                          </a:ln>
                        </wps:spPr>
                        <wps:txbx>
                          <w:txbxContent>
                            <w:p w14:paraId="1E50FEC3"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g:wgp>
                  </a:graphicData>
                </a:graphic>
              </wp:anchor>
            </w:drawing>
          </mc:Choice>
          <mc:Fallback>
            <w:pict>
              <v:group w14:anchorId="6079775C" id="Group 6252" o:spid="_x0000_s1027" style="position:absolute;margin-left:448.6pt;margin-top:-100.1pt;width:11.65pt;height:101.55pt;z-index:251660288" coordsize="1480,1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">
                <v:rect id="Rectangle 6028" o:spid="_x0000_s1028" style="position:absolute;left:-6573;top:6085;width:13312;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gD74A&#10;AADdAAAADwAAAGRycy9kb3ducmV2LnhtbERPy6rCMBDdC/5DGMGdproQqUYRpSDcRX19wNCMTbWZ&#10;lCbW3r83C8Hl4bzX297WoqPWV44VzKYJCOLC6YpLBbdrNlmC8AFZY+2YFPyTh+1mOFhjqt2bz9Rd&#10;QiliCPsUFZgQmlRKXxiy6KeuIY7c3bUWQ4RtKXWL7xhuazlPkoW0WHFsMNjQ3lDxvLysgvyZm0NX&#10;Zbfy8ec1nXJ3yMJRqfGo361ABOrDT/x1H7WCRTKPc+Ob+AT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6YA++AAAA3QAAAA8AAAAAAAAAAAAAAAAAmAIAAGRycy9kb3ducmV2&#10;LnhtbFBLBQYAAAAABAAEAPUAAACDAwAAAAA=&#10;" filled="f" stroked="f">
                  <v:textbox inset="0,0,0,0">
                    <w:txbxContent>
                      <w:p w14:paraId="490A768A" w14:textId="77777777" w:rsidR="00EE0DE9" w:rsidRDefault="00EE0DE9" w:rsidP="00EE0DE9">
                        <w:pPr>
                          <w:spacing w:line="276" w:lineRule="auto"/>
                        </w:pPr>
                        <w:proofErr w:type="gramStart"/>
                        <w:r>
                          <w:rPr>
                            <w:color w:val="000000"/>
                          </w:rPr>
                          <w:t>k</w:t>
                        </w:r>
                        <w:proofErr w:type="gramEnd"/>
                        <w:r>
                          <w:rPr>
                            <w:color w:val="000000"/>
                          </w:rPr>
                          <w:t xml:space="preserve"> Coronavirus </w:t>
                        </w:r>
                      </w:p>
                    </w:txbxContent>
                  </v:textbox>
                </v:rect>
                <v:rect id="Rectangle 6027" o:spid="_x0000_s1029" style="position:absolute;left:-1572;top:1084;width:13312;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X0fcQA&#10;AADdAAAADwAAAGRycy9kb3ducmV2LnhtbESP3YrCMBSE7wXfIRxh7zRdL1S6RpGVguBF/ekDHJqz&#10;TbU5KU2s3bc3wsJeDjPzDbPeDrYRPXW+dqzgc5aAIC6drrlSUFyz6QqED8gaG8ek4Jc8bDfj0RpT&#10;7Z58pv4SKhEh7FNUYEJoUyl9aciin7mWOHo/rrMYouwqqTt8Rrht5DxJFtJizXHBYEvfhsr75WEV&#10;5Pfc7Ps6K6rb0Ws65W6fhYNSH5Nh9wUi0BD+w3/tg1awSOZLeL+JT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l9H3EAAAA3QAAAA8AAAAAAAAAAAAAAAAAmAIAAGRycy9k&#10;b3ducmV2LnhtbFBLBQYAAAAABAAEAPUAAACJAwAAAAA=&#10;" filled="f" stroked="f">
                  <v:textbox inset="0,0,0,0">
                    <w:txbxContent>
                      <w:p w14:paraId="0A3DCFF9" w14:textId="77777777" w:rsidR="00EE0DE9" w:rsidRDefault="00EE0DE9" w:rsidP="00EE0DE9">
                        <w:pPr>
                          <w:spacing w:line="276" w:lineRule="auto"/>
                        </w:pPr>
                        <w:r>
                          <w:rPr>
                            <w:color w:val="000000"/>
                          </w:rPr>
                          <w:t xml:space="preserve">4 </w:t>
                        </w:r>
                      </w:p>
                    </w:txbxContent>
                  </v:textbox>
                </v:rect>
                <v:rect id="Rectangle 348" o:spid="_x0000_s1030" style="position:absolute;left:178;top:9337;width:635;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BR8EA&#10;AADcAAAADwAAAGRycy9kb3ducmV2LnhtbERP3WrCMBS+H+wdwhl4t6ZzY0g1yrAUBC+6aR/g0Byb&#10;anNSmqytb28uBrv8+P43u9l2YqTBt44VvCUpCOLa6ZYbBdW5eF2B8AFZY+eYFNzJw277/LTBTLuJ&#10;f2g8hUbEEPYZKjAh9JmUvjZk0SeuJ47cxQ0WQ4RDI/WAUwy3nVym6ae02HJsMNjT3lB9O/1aBeWt&#10;NPnYFlVzPXpN36XLi3BQavEyf61BBJrDv/jPfdAK3j/i2ngmHgG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ugUfBAAAA3AAAAA8AAAAAAAAAAAAAAAAAmAIAAGRycy9kb3du&#10;cmV2LnhtbFBLBQYAAAAABAAEAPUAAACGAwAAAAA=&#10;" filled="f" stroked="f">
                  <v:textbox inset="0,0,0,0">
                    <w:txbxContent>
                      <w:p w14:paraId="05D4E440" w14:textId="77777777" w:rsidR="00EE0DE9" w:rsidRDefault="00EE0DE9" w:rsidP="00EE0DE9">
                        <w:pPr>
                          <w:spacing w:line="276" w:lineRule="auto"/>
                        </w:pPr>
                        <w:r>
                          <w:rPr>
                            <w:color w:val="000000"/>
                          </w:rPr>
                          <w:t xml:space="preserve"> </w:t>
                        </w:r>
                      </w:p>
                    </w:txbxContent>
                  </v:textbox>
                </v:rect>
                <v:rect id="Rectangle 349" o:spid="_x0000_s1031" style="position:absolute;left:178;top:11750;width:635;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Ik3MQA&#10;AADcAAAADwAAAGRycy9kb3ducmV2LnhtbESP0WrCQBRE34X+w3ILfdNNrUiNrlKUgNCHaOoHXLLX&#10;bDR7N2S3Mf37riD4OMzMGWa1GWwjeup87VjB+yQBQVw6XXOl4PSTjT9B+ICssXFMCv7Iw2b9Mlph&#10;qt2Nj9QXoRIRwj5FBSaENpXSl4Ys+olriaN3dp3FEGVXSd3hLcJtI6dJMpcWa44LBlvaGiqvxa9V&#10;kF9zs+vr7FRdvr2mQ+52Wdgr9fY6fC1BBBrCM/xo77WCj9kC7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NzEAAAA3AAAAA8AAAAAAAAAAAAAAAAAmAIAAGRycy9k&#10;b3ducmV2LnhtbFBLBQYAAAAABAAEAPUAAACJAwAAAAA=&#10;" filled="f" stroked="f">
                  <v:textbox inset="0,0,0,0">
                    <w:txbxContent>
                      <w:p w14:paraId="1E50FEC3" w14:textId="77777777" w:rsidR="00EE0DE9" w:rsidRDefault="00EE0DE9" w:rsidP="00EE0DE9">
                        <w:pPr>
                          <w:spacing w:line="276" w:lineRule="auto"/>
                        </w:pPr>
                        <w:r>
                          <w:rPr>
                            <w:color w:val="000000"/>
                          </w:rPr>
                          <w:t xml:space="preserve"> </w:t>
                        </w:r>
                      </w:p>
                    </w:txbxContent>
                  </v:textbox>
                </v:rect>
                <w10:wrap type="square"/>
              </v:group>
            </w:pict>
          </mc:Fallback>
        </mc:AlternateContent>
      </w:r>
      <w:hyperlink r:id="rId24">
        <w:r>
          <w:rPr>
            <w:color w:val="0000FF"/>
            <w:u w:val="single" w:color="0000FF"/>
          </w:rPr>
          <w:t>www.gov.uk/government/publications/protective-measures-for-holiday-or-after</w:t>
        </w:r>
      </w:hyperlink>
      <w:hyperlink r:id="rId25">
        <w:r>
          <w:rPr>
            <w:color w:val="0000FF"/>
            <w:u w:val="single" w:color="0000FF"/>
          </w:rPr>
          <w:t>school-clubs-and-other-out-of-school-settings-for-children-during-the-coronavirus</w:t>
        </w:r>
      </w:hyperlink>
      <w:hyperlink r:id="rId26">
        <w:r>
          <w:rPr>
            <w:color w:val="0000FF"/>
            <w:u w:val="single" w:color="0000FF"/>
          </w:rPr>
          <w:t>covid-19-outbreak</w:t>
        </w:r>
      </w:hyperlink>
      <w:hyperlink r:id="rId27">
        <w:r>
          <w:t xml:space="preserve"> </w:t>
        </w:r>
      </w:hyperlink>
    </w:p>
    <w:p w14:paraId="5FD48069" w14:textId="77777777" w:rsidR="00EE0DE9" w:rsidRDefault="00EE0DE9" w:rsidP="00EE0DE9">
      <w:pPr>
        <w:spacing w:after="39"/>
      </w:pPr>
      <w:proofErr w:type="gramStart"/>
      <w:r>
        <w:t>and</w:t>
      </w:r>
      <w:proofErr w:type="gramEnd"/>
      <w:r>
        <w:t xml:space="preserve"> for parents and </w:t>
      </w:r>
      <w:proofErr w:type="spellStart"/>
      <w:r>
        <w:t>carers</w:t>
      </w:r>
      <w:proofErr w:type="spellEnd"/>
      <w:r>
        <w:t xml:space="preserve"> of children attending such settings, at: </w:t>
      </w:r>
    </w:p>
    <w:p w14:paraId="764F232B" w14:textId="77777777" w:rsidR="00EE0DE9" w:rsidRDefault="00EE0DE9" w:rsidP="00EE0DE9">
      <w:pPr>
        <w:spacing w:after="529" w:line="248" w:lineRule="auto"/>
      </w:pPr>
      <w:r>
        <w:rPr>
          <w:rFonts w:ascii="Calibri" w:eastAsia="Calibri" w:hAnsi="Calibri" w:cs="Calibri"/>
          <w:noProof/>
          <w:color w:val="000000"/>
          <w:lang w:val="en-GB" w:eastAsia="en-GB"/>
        </w:rPr>
        <mc:AlternateContent>
          <mc:Choice Requires="wpg">
            <w:drawing>
              <wp:anchor distT="0" distB="0" distL="114300" distR="114300" simplePos="0" relativeHeight="251661312" behindDoc="0" locked="0" layoutInCell="1" allowOverlap="1" wp14:anchorId="1CC806AB" wp14:editId="40B4A26A">
                <wp:simplePos x="0" y="0"/>
                <wp:positionH relativeFrom="column">
                  <wp:posOffset>5697112</wp:posOffset>
                </wp:positionH>
                <wp:positionV relativeFrom="paragraph">
                  <wp:posOffset>-359903</wp:posOffset>
                </wp:positionV>
                <wp:extent cx="148010" cy="47701"/>
                <wp:effectExtent l="0" t="0" r="0" b="0"/>
                <wp:wrapSquare wrapText="bothSides"/>
                <wp:docPr id="6253" name="Group 6253"/>
                <wp:cNvGraphicFramePr/>
                <a:graphic xmlns:a="http://schemas.openxmlformats.org/drawingml/2006/main">
                  <a:graphicData uri="http://schemas.microsoft.com/office/word/2010/wordprocessingGroup">
                    <wpg:wgp>
                      <wpg:cNvGrpSpPr/>
                      <wpg:grpSpPr>
                        <a:xfrm>
                          <a:off x="0" y="0"/>
                          <a:ext cx="148010" cy="47701"/>
                          <a:chOff x="0" y="0"/>
                          <a:chExt cx="148010" cy="47701"/>
                        </a:xfrm>
                      </wpg:grpSpPr>
                      <wps:wsp>
                        <wps:cNvPr id="350" name="Rectangle 350"/>
                        <wps:cNvSpPr/>
                        <wps:spPr>
                          <a:xfrm rot="5399999">
                            <a:off x="17862" y="-66704"/>
                            <a:ext cx="63442" cy="196853"/>
                          </a:xfrm>
                          <a:prstGeom prst="rect">
                            <a:avLst/>
                          </a:prstGeom>
                          <a:ln>
                            <a:noFill/>
                          </a:ln>
                        </wps:spPr>
                        <wps:txbx>
                          <w:txbxContent>
                            <w:p w14:paraId="50C63913"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g:wgp>
                  </a:graphicData>
                </a:graphic>
              </wp:anchor>
            </w:drawing>
          </mc:Choice>
          <mc:Fallback>
            <w:pict>
              <v:group w14:anchorId="1CC806AB" id="Group 6253" o:spid="_x0000_s1032" style="position:absolute;margin-left:448.6pt;margin-top:-28.35pt;width:11.65pt;height:3.75pt;z-index:251661312" coordsize="148010,47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">
                <v:rect id="Rectangle 350" o:spid="_x0000_s1033" style="position:absolute;left:17862;top:-66704;width:63442;height:1968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EbnMEA&#10;AADcAAAADwAAAGRycy9kb3ducmV2LnhtbERP3WrCMBS+H+wdwhl4t6ZzbEg1yrAUBC+6aR/g0Byb&#10;anNSmqytb28uBrv8+P43u9l2YqTBt44VvCUpCOLa6ZYbBdW5eF2B8AFZY+eYFNzJw277/LTBTLuJ&#10;f2g8hUbEEPYZKjAh9JmUvjZk0SeuJ47cxQ0WQ4RDI/WAUwy3nVym6ae02HJsMNjT3lB9O/1aBeWt&#10;NPnYFlVzPXpN36XLi3BQavEyf61BBJrDv/jPfdAK3j/i/HgmHgG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BG5zBAAAA3AAAAA8AAAAAAAAAAAAAAAAAmAIAAGRycy9kb3du&#10;cmV2LnhtbFBLBQYAAAAABAAEAPUAAACGAwAAAAA=&#10;" filled="f" stroked="f">
                  <v:textbox inset="0,0,0,0">
                    <w:txbxContent>
                      <w:p w14:paraId="50C63913" w14:textId="77777777" w:rsidR="00EE0DE9" w:rsidRDefault="00EE0DE9" w:rsidP="00EE0DE9">
                        <w:pPr>
                          <w:spacing w:line="276" w:lineRule="auto"/>
                        </w:pPr>
                        <w:r>
                          <w:rPr>
                            <w:color w:val="000000"/>
                          </w:rPr>
                          <w:t xml:space="preserve"> </w:t>
                        </w:r>
                      </w:p>
                    </w:txbxContent>
                  </v:textbox>
                </v:rect>
                <w10:wrap type="square"/>
              </v:group>
            </w:pict>
          </mc:Fallback>
        </mc:AlternateContent>
      </w:r>
      <w:hyperlink r:id="rId28">
        <w:r>
          <w:rPr>
            <w:color w:val="0000FF"/>
            <w:u w:val="single" w:color="0000FF"/>
          </w:rPr>
          <w:t>www.gov.uk/government/publications/guidance-for-parents-and-carers-of-children</w:t>
        </w:r>
      </w:hyperlink>
      <w:hyperlink r:id="rId29">
        <w:r>
          <w:rPr>
            <w:color w:val="0000FF"/>
            <w:u w:val="single" w:color="0000FF"/>
          </w:rPr>
          <w:t>attending-out-of-school-settings-during-the-coronavirus-covid-19-outbreak</w:t>
        </w:r>
      </w:hyperlink>
      <w:hyperlink r:id="rId30">
        <w:r>
          <w:t xml:space="preserve"> </w:t>
        </w:r>
      </w:hyperlink>
    </w:p>
    <w:p w14:paraId="55051F75" w14:textId="77777777" w:rsidR="00EE0DE9" w:rsidRDefault="00EE0DE9" w:rsidP="00EE0DE9">
      <w:pPr>
        <w:pStyle w:val="Heading1"/>
      </w:pPr>
      <w:r>
        <w:t xml:space="preserve">Outdoor Learning and Off-Site Visits during the Pandemic </w:t>
      </w:r>
    </w:p>
    <w:p w14:paraId="4094A8A4" w14:textId="77777777" w:rsidR="00EE0DE9" w:rsidRDefault="00EE0DE9" w:rsidP="00EE0DE9">
      <w:r>
        <w:rPr>
          <w:rFonts w:ascii="Calibri" w:eastAsia="Calibri" w:hAnsi="Calibri" w:cs="Calibri"/>
          <w:noProof/>
          <w:color w:val="000000"/>
          <w:lang w:val="en-GB" w:eastAsia="en-GB"/>
        </w:rPr>
        <mc:AlternateContent>
          <mc:Choice Requires="wpg">
            <w:drawing>
              <wp:anchor distT="0" distB="0" distL="114300" distR="114300" simplePos="0" relativeHeight="251662336" behindDoc="0" locked="0" layoutInCell="1" allowOverlap="1" wp14:anchorId="6CC7A39B" wp14:editId="41DC6F1D">
                <wp:simplePos x="0" y="0"/>
                <wp:positionH relativeFrom="column">
                  <wp:posOffset>5697112</wp:posOffset>
                </wp:positionH>
                <wp:positionV relativeFrom="paragraph">
                  <wp:posOffset>-880857</wp:posOffset>
                </wp:positionV>
                <wp:extent cx="148010" cy="1244930"/>
                <wp:effectExtent l="0" t="0" r="0" b="0"/>
                <wp:wrapSquare wrapText="bothSides"/>
                <wp:docPr id="6254" name="Group 6254"/>
                <wp:cNvGraphicFramePr/>
                <a:graphic xmlns:a="http://schemas.openxmlformats.org/drawingml/2006/main">
                  <a:graphicData uri="http://schemas.microsoft.com/office/word/2010/wordprocessingGroup">
                    <wpg:wgp>
                      <wpg:cNvGrpSpPr/>
                      <wpg:grpSpPr>
                        <a:xfrm>
                          <a:off x="0" y="0"/>
                          <a:ext cx="148010" cy="1244930"/>
                          <a:chOff x="0" y="0"/>
                          <a:chExt cx="148010" cy="1244930"/>
                        </a:xfrm>
                      </wpg:grpSpPr>
                      <wps:wsp>
                        <wps:cNvPr id="351" name="Rectangle 351"/>
                        <wps:cNvSpPr/>
                        <wps:spPr>
                          <a:xfrm rot="5399999">
                            <a:off x="17862" y="-66704"/>
                            <a:ext cx="63442" cy="196853"/>
                          </a:xfrm>
                          <a:prstGeom prst="rect">
                            <a:avLst/>
                          </a:prstGeom>
                          <a:ln>
                            <a:noFill/>
                          </a:ln>
                        </wps:spPr>
                        <wps:txbx>
                          <w:txbxContent>
                            <w:p w14:paraId="11569ACC"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s:wsp>
                        <wps:cNvPr id="352" name="Rectangle 352"/>
                        <wps:cNvSpPr/>
                        <wps:spPr>
                          <a:xfrm rot="5399999">
                            <a:off x="-203781" y="202564"/>
                            <a:ext cx="506730" cy="196853"/>
                          </a:xfrm>
                          <a:prstGeom prst="rect">
                            <a:avLst/>
                          </a:prstGeom>
                          <a:ln>
                            <a:noFill/>
                          </a:ln>
                        </wps:spPr>
                        <wps:txbx>
                          <w:txbxContent>
                            <w:p w14:paraId="5C7EDC7C"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s:wsp>
                        <wps:cNvPr id="353" name="Rectangle 353"/>
                        <wps:cNvSpPr/>
                        <wps:spPr>
                          <a:xfrm rot="5399999">
                            <a:off x="-199626" y="579662"/>
                            <a:ext cx="498421" cy="196853"/>
                          </a:xfrm>
                          <a:prstGeom prst="rect">
                            <a:avLst/>
                          </a:prstGeom>
                          <a:ln>
                            <a:noFill/>
                          </a:ln>
                        </wps:spPr>
                        <wps:txbx>
                          <w:txbxContent>
                            <w:p w14:paraId="0F0DE472" w14:textId="77777777" w:rsidR="00EE0DE9" w:rsidRDefault="00EE0DE9" w:rsidP="00EE0DE9">
                              <w:pPr>
                                <w:spacing w:line="276" w:lineRule="auto"/>
                              </w:pPr>
                              <w:r>
                                <w:rPr>
                                  <w:color w:val="FFFFFF"/>
                                </w:rPr>
                                <w:t xml:space="preserve">Page </w:t>
                              </w:r>
                            </w:p>
                          </w:txbxContent>
                        </wps:txbx>
                        <wps:bodyPr horzOverflow="overflow" lIns="0" tIns="0" rIns="0" bIns="0" rtlCol="0">
                          <a:noAutofit/>
                        </wps:bodyPr>
                      </wps:wsp>
                      <wps:wsp>
                        <wps:cNvPr id="354" name="Rectangle 354"/>
                        <wps:cNvSpPr/>
                        <wps:spPr>
                          <a:xfrm rot="5399999">
                            <a:off x="-5751" y="760437"/>
                            <a:ext cx="110670" cy="196853"/>
                          </a:xfrm>
                          <a:prstGeom prst="rect">
                            <a:avLst/>
                          </a:prstGeom>
                          <a:ln>
                            <a:noFill/>
                          </a:ln>
                        </wps:spPr>
                        <wps:txbx>
                          <w:txbxContent>
                            <w:p w14:paraId="11E0D200" w14:textId="77777777" w:rsidR="00EE0DE9" w:rsidRDefault="00EE0DE9" w:rsidP="00EE0DE9">
                              <w:pPr>
                                <w:spacing w:line="276" w:lineRule="auto"/>
                              </w:pPr>
                              <w:r>
                                <w:rPr>
                                  <w:color w:val="FFFFFF"/>
                                </w:rPr>
                                <w:t xml:space="preserve">2 </w:t>
                              </w:r>
                            </w:p>
                          </w:txbxContent>
                        </wps:txbx>
                        <wps:bodyPr horzOverflow="overflow" lIns="0" tIns="0" rIns="0" bIns="0" rtlCol="0">
                          <a:noAutofit/>
                        </wps:bodyPr>
                      </wps:wsp>
                      <wps:wsp>
                        <wps:cNvPr id="355" name="Rectangle 355"/>
                        <wps:cNvSpPr/>
                        <wps:spPr>
                          <a:xfrm rot="5399999">
                            <a:off x="17861" y="819374"/>
                            <a:ext cx="63443" cy="196853"/>
                          </a:xfrm>
                          <a:prstGeom prst="rect">
                            <a:avLst/>
                          </a:prstGeom>
                          <a:ln>
                            <a:noFill/>
                          </a:ln>
                        </wps:spPr>
                        <wps:txbx>
                          <w:txbxContent>
                            <w:p w14:paraId="0591EF57" w14:textId="77777777" w:rsidR="00EE0DE9" w:rsidRDefault="00EE0DE9" w:rsidP="00EE0DE9">
                              <w:pPr>
                                <w:spacing w:line="276" w:lineRule="auto"/>
                              </w:pPr>
                              <w:r>
                                <w:rPr>
                                  <w:color w:val="FFFFFF"/>
                                </w:rPr>
                                <w:t xml:space="preserve"> </w:t>
                              </w:r>
                            </w:p>
                          </w:txbxContent>
                        </wps:txbx>
                        <wps:bodyPr horzOverflow="overflow" lIns="0" tIns="0" rIns="0" bIns="0" rtlCol="0">
                          <a:noAutofit/>
                        </wps:bodyPr>
                      </wps:wsp>
                      <wps:wsp>
                        <wps:cNvPr id="356" name="Rectangle 356"/>
                        <wps:cNvSpPr/>
                        <wps:spPr>
                          <a:xfrm rot="5399999">
                            <a:off x="-68686" y="953548"/>
                            <a:ext cx="236541" cy="196853"/>
                          </a:xfrm>
                          <a:prstGeom prst="rect">
                            <a:avLst/>
                          </a:prstGeom>
                          <a:ln>
                            <a:noFill/>
                          </a:ln>
                        </wps:spPr>
                        <wps:txbx>
                          <w:txbxContent>
                            <w:p w14:paraId="3190DD8C" w14:textId="77777777" w:rsidR="00EE0DE9" w:rsidRDefault="00EE0DE9" w:rsidP="00EE0DE9">
                              <w:pPr>
                                <w:spacing w:line="276" w:lineRule="auto"/>
                              </w:pPr>
                              <w:proofErr w:type="gramStart"/>
                              <w:r>
                                <w:rPr>
                                  <w:color w:val="FFFFFF"/>
                                </w:rPr>
                                <w:t>of</w:t>
                              </w:r>
                              <w:proofErr w:type="gramEnd"/>
                              <w:r>
                                <w:rPr>
                                  <w:color w:val="FFFFFF"/>
                                </w:rPr>
                                <w:t xml:space="preserve"> </w:t>
                              </w:r>
                            </w:p>
                          </w:txbxContent>
                        </wps:txbx>
                        <wps:bodyPr horzOverflow="overflow" lIns="0" tIns="0" rIns="0" bIns="0" rtlCol="0">
                          <a:noAutofit/>
                        </wps:bodyPr>
                      </wps:wsp>
                      <wps:wsp>
                        <wps:cNvPr id="357" name="Rectangle 357"/>
                        <wps:cNvSpPr/>
                        <wps:spPr>
                          <a:xfrm rot="5399999">
                            <a:off x="-5751" y="1068412"/>
                            <a:ext cx="110670" cy="196853"/>
                          </a:xfrm>
                          <a:prstGeom prst="rect">
                            <a:avLst/>
                          </a:prstGeom>
                          <a:ln>
                            <a:noFill/>
                          </a:ln>
                        </wps:spPr>
                        <wps:txbx>
                          <w:txbxContent>
                            <w:p w14:paraId="39BC9123" w14:textId="77777777" w:rsidR="00EE0DE9" w:rsidRDefault="00EE0DE9" w:rsidP="00EE0DE9">
                              <w:pPr>
                                <w:spacing w:line="276" w:lineRule="auto"/>
                              </w:pPr>
                              <w:r>
                                <w:rPr>
                                  <w:color w:val="FFFFFF"/>
                                </w:rPr>
                                <w:t xml:space="preserve">6 </w:t>
                              </w:r>
                            </w:p>
                          </w:txbxContent>
                        </wps:txbx>
                        <wps:bodyPr horzOverflow="overflow" lIns="0" tIns="0" rIns="0" bIns="0" rtlCol="0">
                          <a:noAutofit/>
                        </wps:bodyPr>
                      </wps:wsp>
                      <wps:wsp>
                        <wps:cNvPr id="358" name="Rectangle 358"/>
                        <wps:cNvSpPr/>
                        <wps:spPr>
                          <a:xfrm rot="5399999">
                            <a:off x="17861" y="1130524"/>
                            <a:ext cx="63443" cy="196853"/>
                          </a:xfrm>
                          <a:prstGeom prst="rect">
                            <a:avLst/>
                          </a:prstGeom>
                          <a:ln>
                            <a:noFill/>
                          </a:ln>
                        </wps:spPr>
                        <wps:txbx>
                          <w:txbxContent>
                            <w:p w14:paraId="580CD089" w14:textId="77777777" w:rsidR="00EE0DE9" w:rsidRDefault="00EE0DE9" w:rsidP="00EE0DE9">
                              <w:pPr>
                                <w:spacing w:line="276" w:lineRule="auto"/>
                              </w:pPr>
                              <w:r>
                                <w:rPr>
                                  <w:color w:val="FFFFFF"/>
                                </w:rPr>
                                <w:t xml:space="preserve"> </w:t>
                              </w:r>
                            </w:p>
                          </w:txbxContent>
                        </wps:txbx>
                        <wps:bodyPr horzOverflow="overflow" lIns="0" tIns="0" rIns="0" bIns="0" rtlCol="0">
                          <a:noAutofit/>
                        </wps:bodyPr>
                      </wps:wsp>
                    </wpg:wgp>
                  </a:graphicData>
                </a:graphic>
              </wp:anchor>
            </w:drawing>
          </mc:Choice>
          <mc:Fallback>
            <w:pict>
              <v:group w14:anchorId="6CC7A39B" id="Group 6254" o:spid="_x0000_s1034" style="position:absolute;margin-left:448.6pt;margin-top:-69.35pt;width:11.65pt;height:98.05pt;z-index:251662336" coordsize="1480,1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">
                <v:rect id="Rectangle 351" o:spid="_x0000_s1035" style="position:absolute;left:179;top:-667;width:634;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2+B8MA&#10;AADcAAAADwAAAGRycy9kb3ducmV2LnhtbESP3YrCMBSE74V9h3CEvdNUF2XpGkVWCsJe1L8HODTH&#10;ptqclCbW7tsbQfBymJlvmMWqt7XoqPWVYwWTcQKCuHC64lLB6ZiNvkH4gKyxdkwK/snDavkxWGCq&#10;3Z331B1CKSKEfYoKTAhNKqUvDFn0Y9cQR+/sWoshyraUusV7hNtaTpNkLi1WHBcMNvRrqLgeblZB&#10;fs3NpquyU3n585p2udtkYavU57Bf/4AI1Id3+NXeagVfsw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2+B8MAAADcAAAADwAAAAAAAAAAAAAAAACYAgAAZHJzL2Rv&#10;d25yZXYueG1sUEsFBgAAAAAEAAQA9QAAAIgDAAAAAA==&#10;" filled="f" stroked="f">
                  <v:textbox inset="0,0,0,0">
                    <w:txbxContent>
                      <w:p w14:paraId="11569ACC" w14:textId="77777777" w:rsidR="00EE0DE9" w:rsidRDefault="00EE0DE9" w:rsidP="00EE0DE9">
                        <w:pPr>
                          <w:spacing w:line="276" w:lineRule="auto"/>
                        </w:pPr>
                        <w:r>
                          <w:rPr>
                            <w:color w:val="000000"/>
                          </w:rPr>
                          <w:t xml:space="preserve"> </w:t>
                        </w:r>
                      </w:p>
                    </w:txbxContent>
                  </v:textbox>
                </v:rect>
                <v:rect id="Rectangle 352" o:spid="_x0000_s1036" style="position:absolute;left:-2038;top:2026;width:5067;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8gcMMA&#10;AADcAAAADwAAAGRycy9kb3ducmV2LnhtbESP3YrCMBSE74V9h3AW9k5TXZSlaxRZKQhe1L8HODTH&#10;ptqclCZb69sbQfBymJlvmPmyt7XoqPWVYwXjUQKCuHC64lLB6ZgNf0D4gKyxdkwK7uRhufgYzDHV&#10;7sZ76g6hFBHCPkUFJoQmldIXhiz6kWuIo3d2rcUQZVtK3eItwm0tJ0kykxYrjgsGG/ozVFwP/1ZB&#10;fs3NuquyU3nZek273K2zsFHq67Nf/YII1Id3+NXeaAXf0w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8gcMMAAADcAAAADwAAAAAAAAAAAAAAAACYAgAAZHJzL2Rv&#10;d25yZXYueG1sUEsFBgAAAAAEAAQA9QAAAIgDAAAAAA==&#10;" filled="f" stroked="f">
                  <v:textbox inset="0,0,0,0">
                    <w:txbxContent>
                      <w:p w14:paraId="5C7EDC7C" w14:textId="77777777" w:rsidR="00EE0DE9" w:rsidRDefault="00EE0DE9" w:rsidP="00EE0DE9">
                        <w:pPr>
                          <w:spacing w:line="276" w:lineRule="auto"/>
                        </w:pPr>
                        <w:r>
                          <w:rPr>
                            <w:color w:val="000000"/>
                          </w:rPr>
                          <w:t xml:space="preserve">        </w:t>
                        </w:r>
                      </w:p>
                    </w:txbxContent>
                  </v:textbox>
                </v:rect>
                <v:rect id="Rectangle 353" o:spid="_x0000_s1037" style="position:absolute;left:-1996;top:5796;width:4984;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F68MA&#10;AADcAAAADwAAAGRycy9kb3ducmV2LnhtbESP3YrCMBSE74V9h3AWvNPUFWXpGkVWCsJe1L8HODTH&#10;ptqclCbW7tsbQfBymJlvmMWqt7XoqPWVYwWTcQKCuHC64lLB6ZiNvkH4gKyxdkwK/snDavkxWGCq&#10;3Z331B1CKSKEfYoKTAhNKqUvDFn0Y9cQR+/sWoshyraUusV7hNtafiXJXFqsOC4YbOjXUHE93KyC&#10;/JqbTVdlp/Ly5zXtcrfJwlap4We//gERqA/v8Ku91Qqmsy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OF68MAAADcAAAADwAAAAAAAAAAAAAAAACYAgAAZHJzL2Rv&#10;d25yZXYueG1sUEsFBgAAAAAEAAQA9QAAAIgDAAAAAA==&#10;" filled="f" stroked="f">
                  <v:textbox inset="0,0,0,0">
                    <w:txbxContent>
                      <w:p w14:paraId="0F0DE472" w14:textId="77777777" w:rsidR="00EE0DE9" w:rsidRDefault="00EE0DE9" w:rsidP="00EE0DE9">
                        <w:pPr>
                          <w:spacing w:line="276" w:lineRule="auto"/>
                        </w:pPr>
                        <w:r>
                          <w:rPr>
                            <w:color w:val="FFFFFF"/>
                          </w:rPr>
                          <w:t xml:space="preserve">Page </w:t>
                        </w:r>
                      </w:p>
                    </w:txbxContent>
                  </v:textbox>
                </v:rect>
                <v:rect id="Rectangle 354" o:spid="_x0000_s1038" style="position:absolute;left:-57;top:7604;width:1106;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dn8QA&#10;AADcAAAADwAAAGRycy9kb3ducmV2LnhtbESP0WrCQBRE34X+w3ILfdNNrRaJrlKUgNCHaOoHXLLX&#10;bDR7N2S3Mf37riD4OMzMGWa1GWwjeup87VjB+yQBQVw6XXOl4PSTjRcgfEDW2DgmBX/kYbN+Ga0w&#10;1e7GR+qLUIkIYZ+iAhNCm0rpS0MW/cS1xNE7u85iiLKrpO7wFuG2kdMk+ZQWa44LBlvaGiqvxa9V&#10;kF9zs+vr7FRdvr2mQ+52Wdgr9fY6fC1BBBrCM/xo77WCj/kM7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6HZ/EAAAA3AAAAA8AAAAAAAAAAAAAAAAAmAIAAGRycy9k&#10;b3ducmV2LnhtbFBLBQYAAAAABAAEAPUAAACJAwAAAAA=&#10;" filled="f" stroked="f">
                  <v:textbox inset="0,0,0,0">
                    <w:txbxContent>
                      <w:p w14:paraId="11E0D200" w14:textId="77777777" w:rsidR="00EE0DE9" w:rsidRDefault="00EE0DE9" w:rsidP="00EE0DE9">
                        <w:pPr>
                          <w:spacing w:line="276" w:lineRule="auto"/>
                        </w:pPr>
                        <w:r>
                          <w:rPr>
                            <w:color w:val="FFFFFF"/>
                          </w:rPr>
                          <w:t xml:space="preserve">2 </w:t>
                        </w:r>
                      </w:p>
                    </w:txbxContent>
                  </v:textbox>
                </v:rect>
                <v:rect id="Rectangle 355" o:spid="_x0000_s1039" style="position:absolute;left:178;top:8194;width:635;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4BMMA&#10;AADcAAAADwAAAGRycy9kb3ducmV2LnhtbESP3YrCMBSE74V9h3AW9k5TV5SlaxRZKQhe1L8HODTH&#10;ptqclCbW7tsbQfBymJlvmPmyt7XoqPWVYwXjUQKCuHC64lLB6ZgNf0D4gKyxdkwK/snDcvExmGOq&#10;3Z331B1CKSKEfYoKTAhNKqUvDFn0I9cQR+/sWoshyraUusV7hNtafifJTFqsOC4YbOjPUHE93KyC&#10;/JqbdVdlp/Ky9Zp2uVtnYaPU12e/+gURqA/v8Ku90Qom0y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a4BMMAAADcAAAADwAAAAAAAAAAAAAAAACYAgAAZHJzL2Rv&#10;d25yZXYueG1sUEsFBgAAAAAEAAQA9QAAAIgDAAAAAA==&#10;" filled="f" stroked="f">
                  <v:textbox inset="0,0,0,0">
                    <w:txbxContent>
                      <w:p w14:paraId="0591EF57" w14:textId="77777777" w:rsidR="00EE0DE9" w:rsidRDefault="00EE0DE9" w:rsidP="00EE0DE9">
                        <w:pPr>
                          <w:spacing w:line="276" w:lineRule="auto"/>
                        </w:pPr>
                        <w:r>
                          <w:rPr>
                            <w:color w:val="FFFFFF"/>
                          </w:rPr>
                          <w:t xml:space="preserve"> </w:t>
                        </w:r>
                      </w:p>
                    </w:txbxContent>
                  </v:textbox>
                </v:rect>
                <v:rect id="Rectangle 356" o:spid="_x0000_s1040" style="position:absolute;left:-687;top:9536;width:2365;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c8MA&#10;AADcAAAADwAAAGRycy9kb3ducmV2LnhtbESP3YrCMBSE74V9h3AW9k5TV5SlaxRZKQhe1L8HODTH&#10;ptqclCbW7tsbQfBymJlvmPmyt7XoqPWVYwXjUQKCuHC64lLB6ZgNf0D4gKyxdkwK/snDcvExmGOq&#10;3Z331B1CKSKEfYoKTAhNKqUvDFn0I9cQR+/sWoshyraUusV7hNtafifJTFqsOC4YbOjPUHE93KyC&#10;/JqbdVdlp/Ky9Zp2uVtnYaPU12e/+gURqA/v8Ku90Qom0x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mc8MAAADcAAAADwAAAAAAAAAAAAAAAACYAgAAZHJzL2Rv&#10;d25yZXYueG1sUEsFBgAAAAAEAAQA9QAAAIgDAAAAAA==&#10;" filled="f" stroked="f">
                  <v:textbox inset="0,0,0,0">
                    <w:txbxContent>
                      <w:p w14:paraId="3190DD8C" w14:textId="77777777" w:rsidR="00EE0DE9" w:rsidRDefault="00EE0DE9" w:rsidP="00EE0DE9">
                        <w:pPr>
                          <w:spacing w:line="276" w:lineRule="auto"/>
                        </w:pPr>
                        <w:proofErr w:type="gramStart"/>
                        <w:r>
                          <w:rPr>
                            <w:color w:val="FFFFFF"/>
                          </w:rPr>
                          <w:t>of</w:t>
                        </w:r>
                        <w:proofErr w:type="gramEnd"/>
                        <w:r>
                          <w:rPr>
                            <w:color w:val="FFFFFF"/>
                          </w:rPr>
                          <w:t xml:space="preserve"> </w:t>
                        </w:r>
                      </w:p>
                    </w:txbxContent>
                  </v:textbox>
                </v:rect>
                <v:rect id="Rectangle 357" o:spid="_x0000_s1041" style="position:absolute;left:-57;top:10684;width:1106;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D6MQA&#10;AADcAAAADwAAAGRycy9kb3ducmV2LnhtbESP0WrCQBRE34X+w3ILfdNNLVqJrlKUgNCHaOoHXLLX&#10;bDR7N2S3Mf37riD4OMzMGWa1GWwjeup87VjB+yQBQVw6XXOl4PSTjRcgfEDW2DgmBX/kYbN+Ga0w&#10;1e7GR+qLUIkIYZ+iAhNCm0rpS0MW/cS1xNE7u85iiLKrpO7wFuG2kdMkmUuLNccFgy1tDZXX4tcq&#10;yK+52fV1dqou317TIXe7LOyVensdvpYgAg3hGX6091rBx+wT7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og+jEAAAA3AAAAA8AAAAAAAAAAAAAAAAAmAIAAGRycy9k&#10;b3ducmV2LnhtbFBLBQYAAAAABAAEAPUAAACJAwAAAAA=&#10;" filled="f" stroked="f">
                  <v:textbox inset="0,0,0,0">
                    <w:txbxContent>
                      <w:p w14:paraId="39BC9123" w14:textId="77777777" w:rsidR="00EE0DE9" w:rsidRDefault="00EE0DE9" w:rsidP="00EE0DE9">
                        <w:pPr>
                          <w:spacing w:line="276" w:lineRule="auto"/>
                        </w:pPr>
                        <w:r>
                          <w:rPr>
                            <w:color w:val="FFFFFF"/>
                          </w:rPr>
                          <w:t xml:space="preserve">6 </w:t>
                        </w:r>
                      </w:p>
                    </w:txbxContent>
                  </v:textbox>
                </v:rect>
                <v:rect id="Rectangle 358" o:spid="_x0000_s1042" style="position:absolute;left:179;top:11305;width:634;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XmsEA&#10;AADcAAAADwAAAGRycy9kb3ducmV2LnhtbERP3WrCMBS+H+wdwhl4t6ZzbEg1yrAUBC+6aR/g0Byb&#10;anNSmqytb28uBrv8+P43u9l2YqTBt44VvCUpCOLa6ZYbBdW5eF2B8AFZY+eYFNzJw277/LTBTLuJ&#10;f2g8hUbEEPYZKjAh9JmUvjZk0SeuJ47cxQ0WQ4RDI/WAUwy3nVym6ae02HJsMNjT3lB9O/1aBeWt&#10;NPnYFlVzPXpN36XLi3BQavEyf61BBJrDv/jPfdAK3j/i2ngmHgG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3F5rBAAAA3AAAAA8AAAAAAAAAAAAAAAAAmAIAAGRycy9kb3du&#10;cmV2LnhtbFBLBQYAAAAABAAEAPUAAACGAwAAAAA=&#10;" filled="f" stroked="f">
                  <v:textbox inset="0,0,0,0">
                    <w:txbxContent>
                      <w:p w14:paraId="580CD089" w14:textId="77777777" w:rsidR="00EE0DE9" w:rsidRDefault="00EE0DE9" w:rsidP="00EE0DE9">
                        <w:pPr>
                          <w:spacing w:line="276" w:lineRule="auto"/>
                        </w:pPr>
                        <w:r>
                          <w:rPr>
                            <w:color w:val="FFFFFF"/>
                          </w:rPr>
                          <w:t xml:space="preserve"> </w:t>
                        </w:r>
                      </w:p>
                    </w:txbxContent>
                  </v:textbox>
                </v:rect>
                <w10:wrap type="square"/>
              </v:group>
            </w:pict>
          </mc:Fallback>
        </mc:AlternateContent>
      </w:r>
      <w:r>
        <w:t xml:space="preserve">Learning outdoors has many educational and health benefits.  During the pandemic, it also provides opportunities for ‘social distancing’ and fresh air, and so establishments should consider how they can </w:t>
      </w:r>
      <w:proofErr w:type="spellStart"/>
      <w:r>
        <w:t>maximise</w:t>
      </w:r>
      <w:proofErr w:type="spellEnd"/>
      <w:r>
        <w:t xml:space="preserve"> the amount of time that children and young people spend outdoors. </w:t>
      </w:r>
    </w:p>
    <w:p w14:paraId="22166CF4" w14:textId="77777777" w:rsidR="00EE0DE9" w:rsidRDefault="00EE0DE9" w:rsidP="00EE0DE9">
      <w:pPr>
        <w:ind w:right="640"/>
      </w:pPr>
      <w:r>
        <w:t xml:space="preserve">Current (July 2020) government travel guidance for educational settings advises against all overseas and domestic visits for children under 18.  It is therefore not currently advisable to use venues which involve travel except for walking or cycling. </w:t>
      </w:r>
    </w:p>
    <w:p w14:paraId="515E8A28" w14:textId="77777777" w:rsidR="00EE0DE9" w:rsidRDefault="00EE0DE9" w:rsidP="00EE0DE9">
      <w:r>
        <w:rPr>
          <w:rFonts w:ascii="Calibri" w:eastAsia="Calibri" w:hAnsi="Calibri" w:cs="Calibri"/>
          <w:noProof/>
          <w:color w:val="000000"/>
          <w:lang w:val="en-GB" w:eastAsia="en-GB"/>
        </w:rPr>
        <mc:AlternateContent>
          <mc:Choice Requires="wpg">
            <w:drawing>
              <wp:anchor distT="0" distB="0" distL="114300" distR="114300" simplePos="0" relativeHeight="251663360" behindDoc="0" locked="0" layoutInCell="1" allowOverlap="1" wp14:anchorId="409F847A" wp14:editId="42AA0719">
                <wp:simplePos x="0" y="0"/>
                <wp:positionH relativeFrom="column">
                  <wp:posOffset>5699735</wp:posOffset>
                </wp:positionH>
                <wp:positionV relativeFrom="paragraph">
                  <wp:posOffset>224296</wp:posOffset>
                </wp:positionV>
                <wp:extent cx="135675" cy="1288962"/>
                <wp:effectExtent l="0" t="0" r="0" b="0"/>
                <wp:wrapSquare wrapText="bothSides"/>
                <wp:docPr id="6255" name="Group 6255"/>
                <wp:cNvGraphicFramePr/>
                <a:graphic xmlns:a="http://schemas.openxmlformats.org/drawingml/2006/main">
                  <a:graphicData uri="http://schemas.microsoft.com/office/word/2010/wordprocessingGroup">
                    <wpg:wgp>
                      <wpg:cNvGrpSpPr/>
                      <wpg:grpSpPr>
                        <a:xfrm>
                          <a:off x="0" y="0"/>
                          <a:ext cx="135675" cy="1288962"/>
                          <a:chOff x="0" y="0"/>
                          <a:chExt cx="135675" cy="1288962"/>
                        </a:xfrm>
                      </wpg:grpSpPr>
                      <wps:wsp>
                        <wps:cNvPr id="359" name="Rectangle 359"/>
                        <wps:cNvSpPr/>
                        <wps:spPr>
                          <a:xfrm rot="5399999">
                            <a:off x="-196740" y="151967"/>
                            <a:ext cx="484383" cy="180448"/>
                          </a:xfrm>
                          <a:prstGeom prst="rect">
                            <a:avLst/>
                          </a:prstGeom>
                          <a:ln>
                            <a:noFill/>
                          </a:ln>
                        </wps:spPr>
                        <wps:txbx>
                          <w:txbxContent>
                            <w:p w14:paraId="36CD4B5B" w14:textId="77777777" w:rsidR="00EE0DE9" w:rsidRDefault="00EE0DE9" w:rsidP="00EE0DE9">
                              <w:pPr>
                                <w:spacing w:line="276" w:lineRule="auto"/>
                              </w:pPr>
                              <w:r>
                                <w:rPr>
                                  <w:color w:val="000000"/>
                                </w:rPr>
                                <w:t xml:space="preserve">Good </w:t>
                              </w:r>
                            </w:p>
                          </w:txbxContent>
                        </wps:txbx>
                        <wps:bodyPr horzOverflow="overflow" lIns="0" tIns="0" rIns="0" bIns="0" rtlCol="0">
                          <a:noAutofit/>
                        </wps:bodyPr>
                      </wps:wsp>
                      <wps:wsp>
                        <wps:cNvPr id="360" name="Rectangle 360"/>
                        <wps:cNvSpPr/>
                        <wps:spPr>
                          <a:xfrm rot="5399999">
                            <a:off x="-5736" y="326469"/>
                            <a:ext cx="102377" cy="180448"/>
                          </a:xfrm>
                          <a:prstGeom prst="rect">
                            <a:avLst/>
                          </a:prstGeom>
                          <a:ln>
                            <a:noFill/>
                          </a:ln>
                        </wps:spPr>
                        <wps:txbx>
                          <w:txbxContent>
                            <w:p w14:paraId="6DA5C528" w14:textId="77777777" w:rsidR="00EE0DE9" w:rsidRDefault="00EE0DE9" w:rsidP="00EE0DE9">
                              <w:pPr>
                                <w:spacing w:line="276" w:lineRule="auto"/>
                              </w:pPr>
                              <w:r>
                                <w:rPr>
                                  <w:color w:val="000000"/>
                                </w:rPr>
                                <w:t xml:space="preserve">P </w:t>
                              </w:r>
                            </w:p>
                          </w:txbxContent>
                        </wps:txbx>
                        <wps:bodyPr horzOverflow="overflow" lIns="0" tIns="0" rIns="0" bIns="0" rtlCol="0">
                          <a:noAutofit/>
                        </wps:bodyPr>
                      </wps:wsp>
                      <wps:wsp>
                        <wps:cNvPr id="361" name="Rectangle 361"/>
                        <wps:cNvSpPr/>
                        <wps:spPr>
                          <a:xfrm rot="5399999">
                            <a:off x="-486032" y="882966"/>
                            <a:ext cx="1062968" cy="180448"/>
                          </a:xfrm>
                          <a:prstGeom prst="rect">
                            <a:avLst/>
                          </a:prstGeom>
                          <a:ln>
                            <a:noFill/>
                          </a:ln>
                        </wps:spPr>
                        <wps:txbx>
                          <w:txbxContent>
                            <w:p w14:paraId="35D502A2" w14:textId="77777777" w:rsidR="00EE0DE9" w:rsidRDefault="00EE0DE9" w:rsidP="00EE0DE9">
                              <w:pPr>
                                <w:spacing w:line="276" w:lineRule="auto"/>
                              </w:pPr>
                              <w:proofErr w:type="spellStart"/>
                              <w:proofErr w:type="gramStart"/>
                              <w:r>
                                <w:rPr>
                                  <w:color w:val="000000"/>
                                </w:rPr>
                                <w:t>ractice</w:t>
                              </w:r>
                              <w:proofErr w:type="spellEnd"/>
                              <w:proofErr w:type="gramEnd"/>
                              <w:r>
                                <w:rPr>
                                  <w:color w:val="000000"/>
                                </w:rPr>
                                <w:t xml:space="preserve"> folder </w:t>
                              </w:r>
                            </w:p>
                          </w:txbxContent>
                        </wps:txbx>
                        <wps:bodyPr horzOverflow="overflow" lIns="0" tIns="0" rIns="0" bIns="0" rtlCol="0">
                          <a:noAutofit/>
                        </wps:bodyPr>
                      </wps:wsp>
                      <wps:wsp>
                        <wps:cNvPr id="362" name="Rectangle 362"/>
                        <wps:cNvSpPr/>
                        <wps:spPr>
                          <a:xfrm rot="5399999">
                            <a:off x="16373" y="1184090"/>
                            <a:ext cx="58156" cy="180448"/>
                          </a:xfrm>
                          <a:prstGeom prst="rect">
                            <a:avLst/>
                          </a:prstGeom>
                          <a:ln>
                            <a:noFill/>
                          </a:ln>
                        </wps:spPr>
                        <wps:txbx>
                          <w:txbxContent>
                            <w:p w14:paraId="7DD7B895"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g:wgp>
                  </a:graphicData>
                </a:graphic>
              </wp:anchor>
            </w:drawing>
          </mc:Choice>
          <mc:Fallback>
            <w:pict>
              <v:group w14:anchorId="409F847A" id="Group 6255" o:spid="_x0000_s1043" style="position:absolute;margin-left:448.8pt;margin-top:17.65pt;width:10.7pt;height:101.5pt;z-index:251663360" coordsize="1356,1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">
                <v:rect id="Rectangle 359" o:spid="_x0000_s1044" style="position:absolute;left:-1967;top:1520;width:4843;height:1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yAcQA&#10;AADcAAAADwAAAGRycy9kb3ducmV2LnhtbESP0WrCQBRE34X+w3ILfdNNLUqNrlKUgNCHaOoHXLLX&#10;bDR7N2S3Mf37riD4OMzMGWa1GWwjeup87VjB+yQBQVw6XXOl4PSTjT9B+ICssXFMCv7Iw2b9Mlph&#10;qt2Nj9QXoRIRwj5FBSaENpXSl4Ys+olriaN3dp3FEGVXSd3hLcJtI6dJMpcWa44LBlvaGiqvxa9V&#10;kF9zs+vr7FRdvr2mQ+52Wdgr9fY6fC1BBBrCM/xo77WCj9kC7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7sgHEAAAA3AAAAA8AAAAAAAAAAAAAAAAAmAIAAGRycy9k&#10;b3ducmV2LnhtbFBLBQYAAAAABAAEAPUAAACJAwAAAAA=&#10;" filled="f" stroked="f">
                  <v:textbox inset="0,0,0,0">
                    <w:txbxContent>
                      <w:p w14:paraId="36CD4B5B" w14:textId="77777777" w:rsidR="00EE0DE9" w:rsidRDefault="00EE0DE9" w:rsidP="00EE0DE9">
                        <w:pPr>
                          <w:spacing w:line="276" w:lineRule="auto"/>
                        </w:pPr>
                        <w:r>
                          <w:rPr>
                            <w:color w:val="000000"/>
                          </w:rPr>
                          <w:t xml:space="preserve">Good </w:t>
                        </w:r>
                      </w:p>
                    </w:txbxContent>
                  </v:textbox>
                </v:rect>
                <v:rect id="Rectangle 360" o:spid="_x0000_s1045" style="position:absolute;left:-57;top:3265;width:1023;height:1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3RIcAA&#10;AADcAAAADwAAAGRycy9kb3ducmV2LnhtbERPy4rCMBTdC/MP4Q7MTlNnQKQaiygFYRb19QGX5trU&#10;NjelydTO35uF4PJw3utstK0YqPe1YwXzWQKCuHS65krB9ZJPlyB8QNbYOiYF/+Qh23xM1phq9+AT&#10;DedQiRjCPkUFJoQuldKXhiz6meuII3dzvcUQYV9J3eMjhttWfifJQlqsOTYY7GhnqGzOf1ZB0RRm&#10;P9T5tbr/ek3Hwu3zcFDq63PcrkAEGsNb/HIftIKfRZwfz8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3RIcAAAADcAAAADwAAAAAAAAAAAAAAAACYAgAAZHJzL2Rvd25y&#10;ZXYueG1sUEsFBgAAAAAEAAQA9QAAAIUDAAAAAA==&#10;" filled="f" stroked="f">
                  <v:textbox inset="0,0,0,0">
                    <w:txbxContent>
                      <w:p w14:paraId="6DA5C528" w14:textId="77777777" w:rsidR="00EE0DE9" w:rsidRDefault="00EE0DE9" w:rsidP="00EE0DE9">
                        <w:pPr>
                          <w:spacing w:line="276" w:lineRule="auto"/>
                        </w:pPr>
                        <w:r>
                          <w:rPr>
                            <w:color w:val="000000"/>
                          </w:rPr>
                          <w:t xml:space="preserve">P </w:t>
                        </w:r>
                      </w:p>
                    </w:txbxContent>
                  </v:textbox>
                </v:rect>
                <v:rect id="Rectangle 361" o:spid="_x0000_s1046" style="position:absolute;left:-4860;top:8830;width:10629;height:1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0usQA&#10;AADcAAAADwAAAGRycy9kb3ducmV2LnhtbESPwWrDMBBE74X8g9hAbo2cBExxo4QSYzD04DbJByzW&#10;1nJjrYyl2s7fR4VCj8PMvGH2x9l2YqTBt44VbNYJCOLa6ZYbBddL8fwCwgdkjZ1jUnAnD8fD4mmP&#10;mXYTf9J4Do2IEPYZKjAh9JmUvjZk0a9dTxy9LzdYDFEOjdQDThFuO7lNklRabDkuGOzpZKi+nX+s&#10;gupWmXxsi2vz/e41fVQuL0Kp1Go5v72CCDSH//Bfu9QKdukGfs/EIyA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hdLrEAAAA3AAAAA8AAAAAAAAAAAAAAAAAmAIAAGRycy9k&#10;b3ducmV2LnhtbFBLBQYAAAAABAAEAPUAAACJAwAAAAA=&#10;" filled="f" stroked="f">
                  <v:textbox inset="0,0,0,0">
                    <w:txbxContent>
                      <w:p w14:paraId="35D502A2" w14:textId="77777777" w:rsidR="00EE0DE9" w:rsidRDefault="00EE0DE9" w:rsidP="00EE0DE9">
                        <w:pPr>
                          <w:spacing w:line="276" w:lineRule="auto"/>
                        </w:pPr>
                        <w:proofErr w:type="spellStart"/>
                        <w:proofErr w:type="gramStart"/>
                        <w:r>
                          <w:rPr>
                            <w:color w:val="000000"/>
                          </w:rPr>
                          <w:t>ractice</w:t>
                        </w:r>
                        <w:proofErr w:type="spellEnd"/>
                        <w:proofErr w:type="gramEnd"/>
                        <w:r>
                          <w:rPr>
                            <w:color w:val="000000"/>
                          </w:rPr>
                          <w:t xml:space="preserve"> folder </w:t>
                        </w:r>
                      </w:p>
                    </w:txbxContent>
                  </v:textbox>
                </v:rect>
                <v:rect id="Rectangle 362" o:spid="_x0000_s1047" style="position:absolute;left:164;top:11841;width:581;height:1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PqzcQA&#10;AADcAAAADwAAAGRycy9kb3ducmV2LnhtbESPzWrDMBCE74W+g9hCbrWcBExwrISSYAj04ObnARZr&#10;Y7mxVsZSbfftq0Khx2FmvmGK/Ww7MdLgW8cKlkkKgrh2uuVGwe1avm5A+ICssXNMCr7Jw373/FRg&#10;rt3EZxovoRERwj5HBSaEPpfS14Ys+sT1xNG7u8FiiHJopB5winDbyVWaZtJiy3HBYE8HQ/Xj8mUV&#10;VI/KHMe2vDWf717TR+WOZTgptXiZ37YgAs3hP/zXPmkF62wF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z6s3EAAAA3AAAAA8AAAAAAAAAAAAAAAAAmAIAAGRycy9k&#10;b3ducmV2LnhtbFBLBQYAAAAABAAEAPUAAACJAwAAAAA=&#10;" filled="f" stroked="f">
                  <v:textbox inset="0,0,0,0">
                    <w:txbxContent>
                      <w:p w14:paraId="7DD7B895" w14:textId="77777777" w:rsidR="00EE0DE9" w:rsidRDefault="00EE0DE9" w:rsidP="00EE0DE9">
                        <w:pPr>
                          <w:spacing w:line="276" w:lineRule="auto"/>
                        </w:pPr>
                        <w:r>
                          <w:rPr>
                            <w:color w:val="000000"/>
                          </w:rPr>
                          <w:t xml:space="preserve"> </w:t>
                        </w:r>
                      </w:p>
                    </w:txbxContent>
                  </v:textbox>
                </v:rect>
                <w10:wrap type="square"/>
              </v:group>
            </w:pict>
          </mc:Fallback>
        </mc:AlternateContent>
      </w:r>
      <w:r>
        <w:t xml:space="preserve">However, in addition to using their own playgrounds and gardens, many schools routinely use outdoor areas adjacent to and nearby the school for educational activities, sometimes designated as a ‘Local Learning Area’.  It should be possible to continue to use most venues that are in walking distance, within current limitations.  It might also be possible to negotiate temporary exclusive use of an outdoor area close to an establishment, with the landowner.  </w:t>
      </w:r>
    </w:p>
    <w:p w14:paraId="32E6FF3E" w14:textId="77777777" w:rsidR="00EE0DE9" w:rsidRDefault="00EE0DE9" w:rsidP="00EE0DE9">
      <w:r>
        <w:t xml:space="preserve">Establishments should use their </w:t>
      </w:r>
      <w:proofErr w:type="spellStart"/>
      <w:r>
        <w:t>judgement</w:t>
      </w:r>
      <w:proofErr w:type="spellEnd"/>
      <w:r>
        <w:t xml:space="preserve">, informed by government guidance about protective measures and safe working during the pandemic, to decide what is appropriate in their particular circumstances.  In making this decision, it is helpful to consider the ‘SAGE’ variables (Staff, Activity, Group, </w:t>
      </w:r>
      <w:proofErr w:type="gramStart"/>
      <w:r>
        <w:t>Environment</w:t>
      </w:r>
      <w:proofErr w:type="gramEnd"/>
      <w:r>
        <w:t xml:space="preserve">) - see document </w:t>
      </w:r>
      <w:hyperlink r:id="rId31">
        <w:r>
          <w:rPr>
            <w:color w:val="0000FF"/>
            <w:u w:val="single" w:color="0000FF"/>
          </w:rPr>
          <w:t>1b “Foundations”</w:t>
        </w:r>
      </w:hyperlink>
      <w:hyperlink r:id="rId32">
        <w:r>
          <w:t>.</w:t>
        </w:r>
      </w:hyperlink>
      <w:r>
        <w:t xml:space="preserve"> </w:t>
      </w:r>
    </w:p>
    <w:p w14:paraId="62DAB7C7" w14:textId="77777777" w:rsidR="00EE0DE9" w:rsidRDefault="00EE0DE9" w:rsidP="00EE0DE9">
      <w:pPr>
        <w:spacing w:after="99"/>
      </w:pPr>
      <w:r>
        <w:t xml:space="preserve">There are many ideas and resources for activities available, for example: </w:t>
      </w:r>
    </w:p>
    <w:p w14:paraId="7BC9275A" w14:textId="77777777" w:rsidR="00EE0DE9" w:rsidRDefault="00EE0DE9" w:rsidP="00EE0DE9">
      <w:pPr>
        <w:numPr>
          <w:ilvl w:val="0"/>
          <w:numId w:val="16"/>
        </w:numPr>
        <w:spacing w:after="45" w:line="242" w:lineRule="auto"/>
        <w:ind w:hanging="340"/>
      </w:pPr>
      <w:r>
        <w:t xml:space="preserve">The following OEAP documents available in National Guidance </w:t>
      </w:r>
    </w:p>
    <w:p w14:paraId="6EF7B4A2" w14:textId="77777777" w:rsidR="00EE0DE9" w:rsidRDefault="00845D18" w:rsidP="00EE0DE9">
      <w:pPr>
        <w:spacing w:after="39"/>
        <w:ind w:left="338"/>
      </w:pPr>
      <w:hyperlink r:id="rId33">
        <w:r w:rsidR="00EE0DE9">
          <w:rPr>
            <w:color w:val="0000FF"/>
            <w:u w:val="single" w:color="0000FF"/>
          </w:rPr>
          <w:t>7.3b “How to Take Your Learning Outside the Classroom”</w:t>
        </w:r>
      </w:hyperlink>
      <w:hyperlink r:id="rId34">
        <w:r w:rsidR="00EE0DE9">
          <w:t xml:space="preserve"> </w:t>
        </w:r>
      </w:hyperlink>
    </w:p>
    <w:p w14:paraId="2FD99E51" w14:textId="77777777" w:rsidR="00EE0DE9" w:rsidRDefault="00845D18" w:rsidP="00EE0DE9">
      <w:pPr>
        <w:spacing w:after="39"/>
        <w:ind w:left="338"/>
      </w:pPr>
      <w:hyperlink r:id="rId35">
        <w:r w:rsidR="00EE0DE9">
          <w:rPr>
            <w:color w:val="0000FF"/>
            <w:u w:val="single" w:color="0000FF"/>
          </w:rPr>
          <w:t xml:space="preserve">7.3c “Learning </w:t>
        </w:r>
        <w:proofErr w:type="gramStart"/>
        <w:r w:rsidR="00EE0DE9">
          <w:rPr>
            <w:color w:val="0000FF"/>
            <w:u w:val="single" w:color="0000FF"/>
          </w:rPr>
          <w:t>Outside</w:t>
        </w:r>
        <w:proofErr w:type="gramEnd"/>
        <w:r w:rsidR="00EE0DE9">
          <w:rPr>
            <w:color w:val="0000FF"/>
            <w:u w:val="single" w:color="0000FF"/>
          </w:rPr>
          <w:t xml:space="preserve"> the Classroom –</w:t>
        </w:r>
      </w:hyperlink>
      <w:hyperlink r:id="rId36">
        <w:r w:rsidR="00EE0DE9">
          <w:rPr>
            <w:color w:val="0000FF"/>
            <w:u w:val="single" w:color="0000FF"/>
          </w:rPr>
          <w:t xml:space="preserve"> </w:t>
        </w:r>
      </w:hyperlink>
      <w:hyperlink r:id="rId37">
        <w:r w:rsidR="00EE0DE9">
          <w:rPr>
            <w:color w:val="0000FF"/>
            <w:u w:val="single" w:color="0000FF"/>
          </w:rPr>
          <w:t>Activity Cards”</w:t>
        </w:r>
      </w:hyperlink>
      <w:hyperlink r:id="rId38">
        <w:r w:rsidR="00EE0DE9">
          <w:t xml:space="preserve"> </w:t>
        </w:r>
      </w:hyperlink>
    </w:p>
    <w:p w14:paraId="4A9B5FD1" w14:textId="77777777" w:rsidR="00EE0DE9" w:rsidRDefault="00845D18" w:rsidP="00EE0DE9">
      <w:pPr>
        <w:spacing w:after="39"/>
        <w:ind w:left="338"/>
      </w:pPr>
      <w:hyperlink r:id="rId39">
        <w:r w:rsidR="00EE0DE9">
          <w:rPr>
            <w:color w:val="0000FF"/>
            <w:u w:val="single" w:color="0000FF"/>
          </w:rPr>
          <w:t xml:space="preserve">7.3d “Taking Learning </w:t>
        </w:r>
        <w:proofErr w:type="gramStart"/>
        <w:r w:rsidR="00EE0DE9">
          <w:rPr>
            <w:color w:val="0000FF"/>
            <w:u w:val="single" w:color="0000FF"/>
          </w:rPr>
          <w:t>Outside</w:t>
        </w:r>
        <w:proofErr w:type="gramEnd"/>
        <w:r w:rsidR="00EE0DE9">
          <w:rPr>
            <w:color w:val="0000FF"/>
            <w:u w:val="single" w:color="0000FF"/>
          </w:rPr>
          <w:t xml:space="preserve"> the Classroom –</w:t>
        </w:r>
      </w:hyperlink>
      <w:hyperlink r:id="rId40">
        <w:r w:rsidR="00EE0DE9">
          <w:rPr>
            <w:color w:val="0000FF"/>
            <w:u w:val="single" w:color="0000FF"/>
          </w:rPr>
          <w:t xml:space="preserve"> </w:t>
        </w:r>
      </w:hyperlink>
      <w:hyperlink r:id="rId41">
        <w:r w:rsidR="00EE0DE9">
          <w:rPr>
            <w:color w:val="0000FF"/>
            <w:u w:val="single" w:color="0000FF"/>
          </w:rPr>
          <w:t>Adapting Activities”</w:t>
        </w:r>
      </w:hyperlink>
      <w:hyperlink r:id="rId42">
        <w:r w:rsidR="00EE0DE9">
          <w:t xml:space="preserve"> </w:t>
        </w:r>
      </w:hyperlink>
    </w:p>
    <w:p w14:paraId="45B7BF53" w14:textId="77777777" w:rsidR="00EE0DE9" w:rsidRDefault="00EE0DE9" w:rsidP="00EE0DE9">
      <w:pPr>
        <w:numPr>
          <w:ilvl w:val="0"/>
          <w:numId w:val="16"/>
        </w:numPr>
        <w:spacing w:after="99" w:line="248" w:lineRule="auto"/>
        <w:ind w:hanging="340"/>
      </w:pPr>
      <w:r>
        <w:t xml:space="preserve">Council for Learning Outside the Classroom </w:t>
      </w:r>
      <w:hyperlink r:id="rId43">
        <w:r>
          <w:rPr>
            <w:color w:val="0000FF"/>
            <w:u w:val="single" w:color="0000FF"/>
          </w:rPr>
          <w:t>www.lotc.org.uk/resources/education-resources</w:t>
        </w:r>
      </w:hyperlink>
      <w:hyperlink r:id="rId44">
        <w:r>
          <w:t xml:space="preserve"> </w:t>
        </w:r>
      </w:hyperlink>
    </w:p>
    <w:p w14:paraId="3533AA4C" w14:textId="77777777" w:rsidR="00EE0DE9" w:rsidRDefault="00EE0DE9" w:rsidP="00EE0DE9">
      <w:pPr>
        <w:numPr>
          <w:ilvl w:val="0"/>
          <w:numId w:val="16"/>
        </w:numPr>
        <w:spacing w:after="99" w:line="248" w:lineRule="auto"/>
        <w:ind w:hanging="340"/>
      </w:pPr>
      <w:r>
        <w:t xml:space="preserve">Learning Through Landscapes </w:t>
      </w:r>
      <w:hyperlink r:id="rId45">
        <w:r>
          <w:rPr>
            <w:color w:val="0000FF"/>
            <w:u w:val="single" w:color="0000FF"/>
          </w:rPr>
          <w:t>www.ltl.org.uk/free-resources</w:t>
        </w:r>
      </w:hyperlink>
      <w:hyperlink r:id="rId46">
        <w:r>
          <w:t xml:space="preserve"> </w:t>
        </w:r>
      </w:hyperlink>
    </w:p>
    <w:p w14:paraId="1A18E29B" w14:textId="77777777" w:rsidR="00EE0DE9" w:rsidRDefault="00EE0DE9" w:rsidP="00EE0DE9">
      <w:pPr>
        <w:numPr>
          <w:ilvl w:val="0"/>
          <w:numId w:val="16"/>
        </w:numPr>
        <w:spacing w:line="248" w:lineRule="auto"/>
        <w:ind w:hanging="340"/>
      </w:pPr>
      <w:r>
        <w:t xml:space="preserve">National Trust </w:t>
      </w:r>
      <w:hyperlink r:id="rId47">
        <w:r>
          <w:rPr>
            <w:color w:val="0000FF"/>
            <w:u w:val="single" w:color="0000FF"/>
          </w:rPr>
          <w:t>www.nationaltrust.org.uk/features/50-things-to-do-before-youre-11--activity-list</w:t>
        </w:r>
      </w:hyperlink>
      <w:hyperlink r:id="rId48">
        <w:r>
          <w:t xml:space="preserve"> </w:t>
        </w:r>
      </w:hyperlink>
    </w:p>
    <w:p w14:paraId="47BA023D" w14:textId="77777777" w:rsidR="00EE0DE9" w:rsidRDefault="00EE0DE9" w:rsidP="00EE0DE9">
      <w:pPr>
        <w:pStyle w:val="Heading1"/>
      </w:pPr>
      <w:r>
        <w:t xml:space="preserve">Planning and Managing Activities during the Pandemic </w:t>
      </w:r>
    </w:p>
    <w:p w14:paraId="45F4C543" w14:textId="77777777" w:rsidR="00EE0DE9" w:rsidRDefault="00EE0DE9" w:rsidP="00EE0DE9">
      <w:r>
        <w:rPr>
          <w:rFonts w:ascii="Calibri" w:eastAsia="Calibri" w:hAnsi="Calibri" w:cs="Calibri"/>
          <w:noProof/>
          <w:color w:val="000000"/>
          <w:lang w:val="en-GB" w:eastAsia="en-GB"/>
        </w:rPr>
        <mc:AlternateContent>
          <mc:Choice Requires="wpg">
            <w:drawing>
              <wp:anchor distT="0" distB="0" distL="114300" distR="114300" simplePos="0" relativeHeight="251664384" behindDoc="0" locked="0" layoutInCell="1" allowOverlap="1" wp14:anchorId="0FDF2E90" wp14:editId="000A140C">
                <wp:simplePos x="0" y="0"/>
                <wp:positionH relativeFrom="column">
                  <wp:posOffset>5697112</wp:posOffset>
                </wp:positionH>
                <wp:positionV relativeFrom="paragraph">
                  <wp:posOffset>30621</wp:posOffset>
                </wp:positionV>
                <wp:extent cx="148010" cy="1289379"/>
                <wp:effectExtent l="0" t="0" r="0" b="0"/>
                <wp:wrapSquare wrapText="bothSides"/>
                <wp:docPr id="6367" name="Group 6367"/>
                <wp:cNvGraphicFramePr/>
                <a:graphic xmlns:a="http://schemas.openxmlformats.org/drawingml/2006/main">
                  <a:graphicData uri="http://schemas.microsoft.com/office/word/2010/wordprocessingGroup">
                    <wpg:wgp>
                      <wpg:cNvGrpSpPr/>
                      <wpg:grpSpPr>
                        <a:xfrm>
                          <a:off x="0" y="0"/>
                          <a:ext cx="148010" cy="1289379"/>
                          <a:chOff x="0" y="0"/>
                          <a:chExt cx="148010" cy="1289379"/>
                        </a:xfrm>
                      </wpg:grpSpPr>
                      <wps:wsp>
                        <wps:cNvPr id="6366" name="Rectangle 6366"/>
                        <wps:cNvSpPr/>
                        <wps:spPr>
                          <a:xfrm rot="5399999">
                            <a:off x="-657357" y="608515"/>
                            <a:ext cx="1331281" cy="196853"/>
                          </a:xfrm>
                          <a:prstGeom prst="rect">
                            <a:avLst/>
                          </a:prstGeom>
                          <a:ln>
                            <a:noFill/>
                          </a:ln>
                        </wps:spPr>
                        <wps:txbx>
                          <w:txbxContent>
                            <w:p w14:paraId="0F596226" w14:textId="77777777" w:rsidR="00EE0DE9" w:rsidRDefault="00EE0DE9" w:rsidP="00EE0DE9">
                              <w:pPr>
                                <w:spacing w:line="276" w:lineRule="auto"/>
                              </w:pPr>
                              <w:proofErr w:type="gramStart"/>
                              <w:r>
                                <w:rPr>
                                  <w:color w:val="000000"/>
                                </w:rPr>
                                <w:t>k</w:t>
                              </w:r>
                              <w:proofErr w:type="gramEnd"/>
                              <w:r>
                                <w:rPr>
                                  <w:color w:val="000000"/>
                                </w:rPr>
                                <w:t xml:space="preserve"> Coronavirus </w:t>
                              </w:r>
                            </w:p>
                          </w:txbxContent>
                        </wps:txbx>
                        <wps:bodyPr horzOverflow="overflow" lIns="0" tIns="0" rIns="0" bIns="0" rtlCol="0">
                          <a:noAutofit/>
                        </wps:bodyPr>
                      </wps:wsp>
                      <wps:wsp>
                        <wps:cNvPr id="6365" name="Rectangle 6365"/>
                        <wps:cNvSpPr/>
                        <wps:spPr>
                          <a:xfrm rot="5399999">
                            <a:off x="-157180" y="108338"/>
                            <a:ext cx="1331281" cy="196853"/>
                          </a:xfrm>
                          <a:prstGeom prst="rect">
                            <a:avLst/>
                          </a:prstGeom>
                          <a:ln>
                            <a:noFill/>
                          </a:ln>
                        </wps:spPr>
                        <wps:txbx>
                          <w:txbxContent>
                            <w:p w14:paraId="5454DE70" w14:textId="77777777" w:rsidR="00EE0DE9" w:rsidRDefault="00EE0DE9" w:rsidP="00EE0DE9">
                              <w:pPr>
                                <w:spacing w:line="276" w:lineRule="auto"/>
                              </w:pPr>
                              <w:r>
                                <w:rPr>
                                  <w:color w:val="000000"/>
                                </w:rPr>
                                <w:t xml:space="preserve">4 </w:t>
                              </w:r>
                            </w:p>
                          </w:txbxContent>
                        </wps:txbx>
                        <wps:bodyPr horzOverflow="overflow" lIns="0" tIns="0" rIns="0" bIns="0" rtlCol="0">
                          <a:noAutofit/>
                        </wps:bodyPr>
                      </wps:wsp>
                      <wps:wsp>
                        <wps:cNvPr id="852" name="Rectangle 852"/>
                        <wps:cNvSpPr/>
                        <wps:spPr>
                          <a:xfrm rot="5399999">
                            <a:off x="17862" y="933673"/>
                            <a:ext cx="63442" cy="196853"/>
                          </a:xfrm>
                          <a:prstGeom prst="rect">
                            <a:avLst/>
                          </a:prstGeom>
                          <a:ln>
                            <a:noFill/>
                          </a:ln>
                        </wps:spPr>
                        <wps:txbx>
                          <w:txbxContent>
                            <w:p w14:paraId="5F50487C"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s:wsp>
                        <wps:cNvPr id="853" name="Rectangle 853"/>
                        <wps:cNvSpPr/>
                        <wps:spPr>
                          <a:xfrm rot="5399999">
                            <a:off x="17862" y="1174973"/>
                            <a:ext cx="63442" cy="196853"/>
                          </a:xfrm>
                          <a:prstGeom prst="rect">
                            <a:avLst/>
                          </a:prstGeom>
                          <a:ln>
                            <a:noFill/>
                          </a:ln>
                        </wps:spPr>
                        <wps:txbx>
                          <w:txbxContent>
                            <w:p w14:paraId="748E4395"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g:wgp>
                  </a:graphicData>
                </a:graphic>
              </wp:anchor>
            </w:drawing>
          </mc:Choice>
          <mc:Fallback>
            <w:pict>
              <v:group w14:anchorId="0FDF2E90" id="Group 6367" o:spid="_x0000_s1048" style="position:absolute;margin-left:448.6pt;margin-top:2.4pt;width:11.65pt;height:101.55pt;z-index:251664384" coordsize="1480,1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">
                <v:rect id="Rectangle 6366" o:spid="_x0000_s1049" style="position:absolute;left:-6573;top:6085;width:13312;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aJWsMA&#10;AADdAAAADwAAAGRycy9kb3ducmV2LnhtbESP3YrCMBSE74V9h3AW9k7T3YUi1SiiFAQv6t8DHJpj&#10;U21OShNr9+03guDlMDPfMPPlYBvRU+drxwq+JwkI4tLpmisF51M+noLwAVlj45gU/JGH5eJjNMdM&#10;uwcfqD+GSkQI+wwVmBDaTEpfGrLoJ64ljt7FdRZDlF0ldYePCLeN/EmSVFqsOS4YbGltqLwd71ZB&#10;cSvMpq/zc3XdeU37wm3ysFXq63NYzUAEGsI7/GpvtYL0N03h+SY+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aJWsMAAADdAAAADwAAAAAAAAAAAAAAAACYAgAAZHJzL2Rv&#10;d25yZXYueG1sUEsFBgAAAAAEAAQA9QAAAIgDAAAAAA==&#10;" filled="f" stroked="f">
                  <v:textbox inset="0,0,0,0">
                    <w:txbxContent>
                      <w:p w14:paraId="0F596226" w14:textId="77777777" w:rsidR="00EE0DE9" w:rsidRDefault="00EE0DE9" w:rsidP="00EE0DE9">
                        <w:pPr>
                          <w:spacing w:line="276" w:lineRule="auto"/>
                        </w:pPr>
                        <w:proofErr w:type="gramStart"/>
                        <w:r>
                          <w:rPr>
                            <w:color w:val="000000"/>
                          </w:rPr>
                          <w:t>k</w:t>
                        </w:r>
                        <w:proofErr w:type="gramEnd"/>
                        <w:r>
                          <w:rPr>
                            <w:color w:val="000000"/>
                          </w:rPr>
                          <w:t xml:space="preserve"> Coronavirus </w:t>
                        </w:r>
                      </w:p>
                    </w:txbxContent>
                  </v:textbox>
                </v:rect>
                <v:rect id="Rectangle 6365" o:spid="_x0000_s1050" style="position:absolute;left:-1572;top:1084;width:13312;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XLcQA&#10;AADdAAAADwAAAGRycy9kb3ducmV2LnhtbESP0WrCQBRE3wv+w3IF3+pGS4NEVxElIPiQVv2AS/aa&#10;jWbvhuw2xr93C4U+DjNzhlltBtuInjpfO1YwmyYgiEuna64UXM75+wKED8gaG8ek4EkeNuvR2woz&#10;7R78Tf0pVCJC2GeowITQZlL60pBFP3UtcfSurrMYouwqqTt8RLht5DxJUmmx5rhgsKWdofJ++rEK&#10;inth9n2dX6rb0Wv6Ktw+DwelJuNhuwQRaAj/4b/2QStIP9JP+H0Tn4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0Fy3EAAAA3QAAAA8AAAAAAAAAAAAAAAAAmAIAAGRycy9k&#10;b3ducmV2LnhtbFBLBQYAAAAABAAEAPUAAACJAwAAAAA=&#10;" filled="f" stroked="f">
                  <v:textbox inset="0,0,0,0">
                    <w:txbxContent>
                      <w:p w14:paraId="5454DE70" w14:textId="77777777" w:rsidR="00EE0DE9" w:rsidRDefault="00EE0DE9" w:rsidP="00EE0DE9">
                        <w:pPr>
                          <w:spacing w:line="276" w:lineRule="auto"/>
                        </w:pPr>
                        <w:r>
                          <w:rPr>
                            <w:color w:val="000000"/>
                          </w:rPr>
                          <w:t xml:space="preserve">4 </w:t>
                        </w:r>
                      </w:p>
                    </w:txbxContent>
                  </v:textbox>
                </v:rect>
                <v:rect id="Rectangle 852" o:spid="_x0000_s1051" style="position:absolute;left:178;top:9337;width:635;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YP8QA&#10;AADcAAAADwAAAGRycy9kb3ducmV2LnhtbESPwWrDMBBE74X+g9hCbrWcQIJxrISSYAj04DbJByzW&#10;xnJjrYyl2u7fV4VAj8PMvGGK/Ww7MdLgW8cKlkkKgrh2uuVGwfVSvmYgfEDW2DkmBT/kYb97fiow&#10;127iTxrPoRERwj5HBSaEPpfS14Ys+sT1xNG7ucFiiHJopB5winDbyVWabqTFluOCwZ4Ohur7+dsq&#10;qO6VOY5teW2+3r2mj8ody3BSavEyv21BBJrDf/jRPmkF2XoFf2fi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kGD/EAAAA3AAAAA8AAAAAAAAAAAAAAAAAmAIAAGRycy9k&#10;b3ducmV2LnhtbFBLBQYAAAAABAAEAPUAAACJAwAAAAA=&#10;" filled="f" stroked="f">
                  <v:textbox inset="0,0,0,0">
                    <w:txbxContent>
                      <w:p w14:paraId="5F50487C" w14:textId="77777777" w:rsidR="00EE0DE9" w:rsidRDefault="00EE0DE9" w:rsidP="00EE0DE9">
                        <w:pPr>
                          <w:spacing w:line="276" w:lineRule="auto"/>
                        </w:pPr>
                        <w:r>
                          <w:rPr>
                            <w:color w:val="000000"/>
                          </w:rPr>
                          <w:t xml:space="preserve"> </w:t>
                        </w:r>
                      </w:p>
                    </w:txbxContent>
                  </v:textbox>
                </v:rect>
                <v:rect id="Rectangle 853" o:spid="_x0000_s1052" style="position:absolute;left:178;top:11750;width:635;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9pMQA&#10;AADcAAAADwAAAGRycy9kb3ducmV2LnhtbESPwWrDMBBE74X+g9hAbrWchpbgRAmlxhDIwW3iD1is&#10;jeXGWhlLtZ2/rwqFHoeZecPsDrPtxEiDbx0rWCUpCOLa6ZYbBdWleNqA8AFZY+eYFNzJw2H/+LDD&#10;TLuJP2k8h0ZECPsMFZgQ+kxKXxuy6BPXE0fv6gaLIcqhkXrAKcJtJ5/T9FVabDkuGOzp3VB9O39b&#10;BeWtNPnYFlXzdfKaPkqXF+Go1HIxv21BBJrDf/ivfdQKNi9r+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ovaTEAAAA3AAAAA8AAAAAAAAAAAAAAAAAmAIAAGRycy9k&#10;b3ducmV2LnhtbFBLBQYAAAAABAAEAPUAAACJAwAAAAA=&#10;" filled="f" stroked="f">
                  <v:textbox inset="0,0,0,0">
                    <w:txbxContent>
                      <w:p w14:paraId="748E4395" w14:textId="77777777" w:rsidR="00EE0DE9" w:rsidRDefault="00EE0DE9" w:rsidP="00EE0DE9">
                        <w:pPr>
                          <w:spacing w:line="276" w:lineRule="auto"/>
                        </w:pPr>
                        <w:r>
                          <w:rPr>
                            <w:color w:val="000000"/>
                          </w:rPr>
                          <w:t xml:space="preserve"> </w:t>
                        </w:r>
                      </w:p>
                    </w:txbxContent>
                  </v:textbox>
                </v:rect>
                <w10:wrap type="square"/>
              </v:group>
            </w:pict>
          </mc:Fallback>
        </mc:AlternateContent>
      </w:r>
      <w:r>
        <w:t xml:space="preserve">The following guidance for planning and managing activities is specific to operating during the COVID-19 pandemic.  You should also be familiar with other National Guidance documents relevant to your role, as the normal principles of good practice still apply. </w:t>
      </w:r>
    </w:p>
    <w:p w14:paraId="5A4072C8" w14:textId="77777777" w:rsidR="00EE0DE9" w:rsidRDefault="00EE0DE9" w:rsidP="00EE0DE9">
      <w:r>
        <w:t xml:space="preserve">You should review your standard operating procedures to ensure that they include the measures that you need to take to reduce the risks from COVID-19.  </w:t>
      </w:r>
    </w:p>
    <w:p w14:paraId="75803B85" w14:textId="77777777" w:rsidR="00EE0DE9" w:rsidRDefault="00EE0DE9" w:rsidP="00EE0DE9">
      <w:r>
        <w:rPr>
          <w:rFonts w:ascii="Calibri" w:eastAsia="Calibri" w:hAnsi="Calibri" w:cs="Calibri"/>
          <w:noProof/>
          <w:color w:val="000000"/>
          <w:lang w:val="en-GB" w:eastAsia="en-GB"/>
        </w:rPr>
        <mc:AlternateContent>
          <mc:Choice Requires="wpg">
            <w:drawing>
              <wp:anchor distT="0" distB="0" distL="114300" distR="114300" simplePos="0" relativeHeight="251665408" behindDoc="0" locked="0" layoutInCell="1" allowOverlap="1" wp14:anchorId="1DAFB9A6" wp14:editId="7971CC00">
                <wp:simplePos x="0" y="0"/>
                <wp:positionH relativeFrom="column">
                  <wp:posOffset>5697112</wp:posOffset>
                </wp:positionH>
                <wp:positionV relativeFrom="paragraph">
                  <wp:posOffset>491378</wp:posOffset>
                </wp:positionV>
                <wp:extent cx="148010" cy="47701"/>
                <wp:effectExtent l="0" t="0" r="0" b="0"/>
                <wp:wrapSquare wrapText="bothSides"/>
                <wp:docPr id="6368" name="Group 6368"/>
                <wp:cNvGraphicFramePr/>
                <a:graphic xmlns:a="http://schemas.openxmlformats.org/drawingml/2006/main">
                  <a:graphicData uri="http://schemas.microsoft.com/office/word/2010/wordprocessingGroup">
                    <wpg:wgp>
                      <wpg:cNvGrpSpPr/>
                      <wpg:grpSpPr>
                        <a:xfrm>
                          <a:off x="0" y="0"/>
                          <a:ext cx="148010" cy="47701"/>
                          <a:chOff x="0" y="0"/>
                          <a:chExt cx="148010" cy="47701"/>
                        </a:xfrm>
                      </wpg:grpSpPr>
                      <wps:wsp>
                        <wps:cNvPr id="854" name="Rectangle 854"/>
                        <wps:cNvSpPr/>
                        <wps:spPr>
                          <a:xfrm rot="5399999">
                            <a:off x="17862" y="-66704"/>
                            <a:ext cx="63442" cy="196853"/>
                          </a:xfrm>
                          <a:prstGeom prst="rect">
                            <a:avLst/>
                          </a:prstGeom>
                          <a:ln>
                            <a:noFill/>
                          </a:ln>
                        </wps:spPr>
                        <wps:txbx>
                          <w:txbxContent>
                            <w:p w14:paraId="392FA010"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g:wgp>
                  </a:graphicData>
                </a:graphic>
              </wp:anchor>
            </w:drawing>
          </mc:Choice>
          <mc:Fallback>
            <w:pict>
              <v:group w14:anchorId="1DAFB9A6" id="Group 6368" o:spid="_x0000_s1053" style="position:absolute;margin-left:448.6pt;margin-top:38.7pt;width:11.65pt;height:3.75pt;z-index:251665408" coordsize="148010,47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">
                <v:rect id="Rectangle 854" o:spid="_x0000_s1054" style="position:absolute;left:17862;top:-66704;width:63442;height:1968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l0MQA&#10;AADcAAAADwAAAGRycy9kb3ducmV2LnhtbESPwWrDMBBE74X+g9hAbrWckpbgRAmlxhDIwW3iD1is&#10;jeXGWhlLtZ2/rwqFHoeZecPsDrPtxEiDbx0rWCUpCOLa6ZYbBdWleNqA8AFZY+eYFNzJw2H/+LDD&#10;TLuJP2k8h0ZECPsMFZgQ+kxKXxuy6BPXE0fv6gaLIcqhkXrAKcJtJ5/T9FVabDkuGOzp3VB9O39b&#10;BeWtNPnYFlXzdfKaPkqXF+Go1HIxv21BBJrDf/ivfdQKNi9r+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BJdDEAAAA3AAAAA8AAAAAAAAAAAAAAAAAmAIAAGRycy9k&#10;b3ducmV2LnhtbFBLBQYAAAAABAAEAPUAAACJAwAAAAA=&#10;" filled="f" stroked="f">
                  <v:textbox inset="0,0,0,0">
                    <w:txbxContent>
                      <w:p w14:paraId="392FA010" w14:textId="77777777" w:rsidR="00EE0DE9" w:rsidRDefault="00EE0DE9" w:rsidP="00EE0DE9">
                        <w:pPr>
                          <w:spacing w:line="276" w:lineRule="auto"/>
                        </w:pPr>
                        <w:r>
                          <w:rPr>
                            <w:color w:val="000000"/>
                          </w:rPr>
                          <w:t xml:space="preserve"> </w:t>
                        </w:r>
                      </w:p>
                    </w:txbxContent>
                  </v:textbox>
                </v:rect>
                <w10:wrap type="square"/>
              </v:group>
            </w:pict>
          </mc:Fallback>
        </mc:AlternateContent>
      </w:r>
      <w:r>
        <w:t xml:space="preserve">It is particularly important to follow government guidance about ‘social distancing’, group sizes, personal protective equipment and hygiene, whether indoors or outdoors, on-site or off-site. </w:t>
      </w:r>
    </w:p>
    <w:p w14:paraId="5378477D" w14:textId="77777777" w:rsidR="00EE0DE9" w:rsidRDefault="00EE0DE9" w:rsidP="00EE0DE9">
      <w:r>
        <w:t xml:space="preserve">You should consider avoiding activities which have a high likelihood of minor injuries, so as to reduce the need for first aid, close contact with participants, or visits to hospital. </w:t>
      </w:r>
    </w:p>
    <w:p w14:paraId="485B6F16" w14:textId="77777777" w:rsidR="00EE0DE9" w:rsidRDefault="00EE0DE9" w:rsidP="00EE0DE9">
      <w:r>
        <w:rPr>
          <w:rFonts w:ascii="Calibri" w:eastAsia="Calibri" w:hAnsi="Calibri" w:cs="Calibri"/>
          <w:noProof/>
          <w:color w:val="000000"/>
          <w:lang w:val="en-GB" w:eastAsia="en-GB"/>
        </w:rPr>
        <mc:AlternateContent>
          <mc:Choice Requires="wpg">
            <w:drawing>
              <wp:anchor distT="0" distB="0" distL="114300" distR="114300" simplePos="0" relativeHeight="251666432" behindDoc="0" locked="0" layoutInCell="1" allowOverlap="1" wp14:anchorId="1DAC1A68" wp14:editId="6E7DCBBD">
                <wp:simplePos x="0" y="0"/>
                <wp:positionH relativeFrom="column">
                  <wp:posOffset>5697112</wp:posOffset>
                </wp:positionH>
                <wp:positionV relativeFrom="paragraph">
                  <wp:posOffset>-293228</wp:posOffset>
                </wp:positionV>
                <wp:extent cx="148010" cy="1244930"/>
                <wp:effectExtent l="0" t="0" r="0" b="0"/>
                <wp:wrapSquare wrapText="bothSides"/>
                <wp:docPr id="6369" name="Group 6369"/>
                <wp:cNvGraphicFramePr/>
                <a:graphic xmlns:a="http://schemas.openxmlformats.org/drawingml/2006/main">
                  <a:graphicData uri="http://schemas.microsoft.com/office/word/2010/wordprocessingGroup">
                    <wpg:wgp>
                      <wpg:cNvGrpSpPr/>
                      <wpg:grpSpPr>
                        <a:xfrm>
                          <a:off x="0" y="0"/>
                          <a:ext cx="148010" cy="1244930"/>
                          <a:chOff x="0" y="0"/>
                          <a:chExt cx="148010" cy="1244930"/>
                        </a:xfrm>
                      </wpg:grpSpPr>
                      <wps:wsp>
                        <wps:cNvPr id="855" name="Rectangle 855"/>
                        <wps:cNvSpPr/>
                        <wps:spPr>
                          <a:xfrm rot="5399999">
                            <a:off x="17862" y="-66704"/>
                            <a:ext cx="63442" cy="196853"/>
                          </a:xfrm>
                          <a:prstGeom prst="rect">
                            <a:avLst/>
                          </a:prstGeom>
                          <a:ln>
                            <a:noFill/>
                          </a:ln>
                        </wps:spPr>
                        <wps:txbx>
                          <w:txbxContent>
                            <w:p w14:paraId="22ED3713"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s:wsp>
                        <wps:cNvPr id="856" name="Rectangle 856"/>
                        <wps:cNvSpPr/>
                        <wps:spPr>
                          <a:xfrm rot="5399999">
                            <a:off x="-203781" y="202564"/>
                            <a:ext cx="506730" cy="196853"/>
                          </a:xfrm>
                          <a:prstGeom prst="rect">
                            <a:avLst/>
                          </a:prstGeom>
                          <a:ln>
                            <a:noFill/>
                          </a:ln>
                        </wps:spPr>
                        <wps:txbx>
                          <w:txbxContent>
                            <w:p w14:paraId="57F3C86C"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s:wsp>
                        <wps:cNvPr id="857" name="Rectangle 857"/>
                        <wps:cNvSpPr/>
                        <wps:spPr>
                          <a:xfrm rot="5399999">
                            <a:off x="-199626" y="579662"/>
                            <a:ext cx="498421" cy="196853"/>
                          </a:xfrm>
                          <a:prstGeom prst="rect">
                            <a:avLst/>
                          </a:prstGeom>
                          <a:ln>
                            <a:noFill/>
                          </a:ln>
                        </wps:spPr>
                        <wps:txbx>
                          <w:txbxContent>
                            <w:p w14:paraId="07DC2231" w14:textId="77777777" w:rsidR="00EE0DE9" w:rsidRDefault="00EE0DE9" w:rsidP="00EE0DE9">
                              <w:pPr>
                                <w:spacing w:line="276" w:lineRule="auto"/>
                              </w:pPr>
                              <w:r>
                                <w:rPr>
                                  <w:color w:val="FFFFFF"/>
                                </w:rPr>
                                <w:t xml:space="preserve">Page </w:t>
                              </w:r>
                            </w:p>
                          </w:txbxContent>
                        </wps:txbx>
                        <wps:bodyPr horzOverflow="overflow" lIns="0" tIns="0" rIns="0" bIns="0" rtlCol="0">
                          <a:noAutofit/>
                        </wps:bodyPr>
                      </wps:wsp>
                      <wps:wsp>
                        <wps:cNvPr id="858" name="Rectangle 858"/>
                        <wps:cNvSpPr/>
                        <wps:spPr>
                          <a:xfrm rot="5399999">
                            <a:off x="-5751" y="760437"/>
                            <a:ext cx="110670" cy="196853"/>
                          </a:xfrm>
                          <a:prstGeom prst="rect">
                            <a:avLst/>
                          </a:prstGeom>
                          <a:ln>
                            <a:noFill/>
                          </a:ln>
                        </wps:spPr>
                        <wps:txbx>
                          <w:txbxContent>
                            <w:p w14:paraId="7CC965BE" w14:textId="77777777" w:rsidR="00EE0DE9" w:rsidRDefault="00EE0DE9" w:rsidP="00EE0DE9">
                              <w:pPr>
                                <w:spacing w:line="276" w:lineRule="auto"/>
                              </w:pPr>
                              <w:r>
                                <w:rPr>
                                  <w:color w:val="FFFFFF"/>
                                </w:rPr>
                                <w:t xml:space="preserve">3 </w:t>
                              </w:r>
                            </w:p>
                          </w:txbxContent>
                        </wps:txbx>
                        <wps:bodyPr horzOverflow="overflow" lIns="0" tIns="0" rIns="0" bIns="0" rtlCol="0">
                          <a:noAutofit/>
                        </wps:bodyPr>
                      </wps:wsp>
                      <wps:wsp>
                        <wps:cNvPr id="859" name="Rectangle 859"/>
                        <wps:cNvSpPr/>
                        <wps:spPr>
                          <a:xfrm rot="5399999">
                            <a:off x="17861" y="819374"/>
                            <a:ext cx="63443" cy="196853"/>
                          </a:xfrm>
                          <a:prstGeom prst="rect">
                            <a:avLst/>
                          </a:prstGeom>
                          <a:ln>
                            <a:noFill/>
                          </a:ln>
                        </wps:spPr>
                        <wps:txbx>
                          <w:txbxContent>
                            <w:p w14:paraId="24B6F170" w14:textId="77777777" w:rsidR="00EE0DE9" w:rsidRDefault="00EE0DE9" w:rsidP="00EE0DE9">
                              <w:pPr>
                                <w:spacing w:line="276" w:lineRule="auto"/>
                              </w:pPr>
                              <w:r>
                                <w:rPr>
                                  <w:color w:val="FFFFFF"/>
                                </w:rPr>
                                <w:t xml:space="preserve"> </w:t>
                              </w:r>
                            </w:p>
                          </w:txbxContent>
                        </wps:txbx>
                        <wps:bodyPr horzOverflow="overflow" lIns="0" tIns="0" rIns="0" bIns="0" rtlCol="0">
                          <a:noAutofit/>
                        </wps:bodyPr>
                      </wps:wsp>
                      <wps:wsp>
                        <wps:cNvPr id="860" name="Rectangle 860"/>
                        <wps:cNvSpPr/>
                        <wps:spPr>
                          <a:xfrm rot="5399999">
                            <a:off x="-68686" y="953548"/>
                            <a:ext cx="236541" cy="196853"/>
                          </a:xfrm>
                          <a:prstGeom prst="rect">
                            <a:avLst/>
                          </a:prstGeom>
                          <a:ln>
                            <a:noFill/>
                          </a:ln>
                        </wps:spPr>
                        <wps:txbx>
                          <w:txbxContent>
                            <w:p w14:paraId="0C30CED9" w14:textId="77777777" w:rsidR="00EE0DE9" w:rsidRDefault="00EE0DE9" w:rsidP="00EE0DE9">
                              <w:pPr>
                                <w:spacing w:line="276" w:lineRule="auto"/>
                              </w:pPr>
                              <w:proofErr w:type="gramStart"/>
                              <w:r>
                                <w:rPr>
                                  <w:color w:val="FFFFFF"/>
                                </w:rPr>
                                <w:t>of</w:t>
                              </w:r>
                              <w:proofErr w:type="gramEnd"/>
                              <w:r>
                                <w:rPr>
                                  <w:color w:val="FFFFFF"/>
                                </w:rPr>
                                <w:t xml:space="preserve"> </w:t>
                              </w:r>
                            </w:p>
                          </w:txbxContent>
                        </wps:txbx>
                        <wps:bodyPr horzOverflow="overflow" lIns="0" tIns="0" rIns="0" bIns="0" rtlCol="0">
                          <a:noAutofit/>
                        </wps:bodyPr>
                      </wps:wsp>
                      <wps:wsp>
                        <wps:cNvPr id="861" name="Rectangle 861"/>
                        <wps:cNvSpPr/>
                        <wps:spPr>
                          <a:xfrm rot="5399999">
                            <a:off x="-5751" y="1068412"/>
                            <a:ext cx="110670" cy="196853"/>
                          </a:xfrm>
                          <a:prstGeom prst="rect">
                            <a:avLst/>
                          </a:prstGeom>
                          <a:ln>
                            <a:noFill/>
                          </a:ln>
                        </wps:spPr>
                        <wps:txbx>
                          <w:txbxContent>
                            <w:p w14:paraId="0070F984" w14:textId="77777777" w:rsidR="00EE0DE9" w:rsidRDefault="00EE0DE9" w:rsidP="00EE0DE9">
                              <w:pPr>
                                <w:spacing w:line="276" w:lineRule="auto"/>
                              </w:pPr>
                              <w:r>
                                <w:rPr>
                                  <w:color w:val="FFFFFF"/>
                                </w:rPr>
                                <w:t xml:space="preserve">6 </w:t>
                              </w:r>
                            </w:p>
                          </w:txbxContent>
                        </wps:txbx>
                        <wps:bodyPr horzOverflow="overflow" lIns="0" tIns="0" rIns="0" bIns="0" rtlCol="0">
                          <a:noAutofit/>
                        </wps:bodyPr>
                      </wps:wsp>
                      <wps:wsp>
                        <wps:cNvPr id="862" name="Rectangle 862"/>
                        <wps:cNvSpPr/>
                        <wps:spPr>
                          <a:xfrm rot="5399999">
                            <a:off x="17861" y="1130524"/>
                            <a:ext cx="63443" cy="196853"/>
                          </a:xfrm>
                          <a:prstGeom prst="rect">
                            <a:avLst/>
                          </a:prstGeom>
                          <a:ln>
                            <a:noFill/>
                          </a:ln>
                        </wps:spPr>
                        <wps:txbx>
                          <w:txbxContent>
                            <w:p w14:paraId="51D984EF" w14:textId="77777777" w:rsidR="00EE0DE9" w:rsidRDefault="00EE0DE9" w:rsidP="00EE0DE9">
                              <w:pPr>
                                <w:spacing w:line="276" w:lineRule="auto"/>
                              </w:pPr>
                              <w:r>
                                <w:rPr>
                                  <w:color w:val="FFFFFF"/>
                                </w:rPr>
                                <w:t xml:space="preserve"> </w:t>
                              </w:r>
                            </w:p>
                          </w:txbxContent>
                        </wps:txbx>
                        <wps:bodyPr horzOverflow="overflow" lIns="0" tIns="0" rIns="0" bIns="0" rtlCol="0">
                          <a:noAutofit/>
                        </wps:bodyPr>
                      </wps:wsp>
                    </wpg:wgp>
                  </a:graphicData>
                </a:graphic>
              </wp:anchor>
            </w:drawing>
          </mc:Choice>
          <mc:Fallback>
            <w:pict>
              <v:group w14:anchorId="1DAC1A68" id="Group 6369" o:spid="_x0000_s1055" style="position:absolute;margin-left:448.6pt;margin-top:-23.1pt;width:11.65pt;height:98.05pt;z-index:251666432" coordsize="1480,1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">
                <v:rect id="Rectangle 855" o:spid="_x0000_s1056" style="position:absolute;left:179;top:-667;width:634;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2AS8MA&#10;AADcAAAADwAAAGRycy9kb3ducmV2LnhtbESP3YrCMBSE74V9h3AWvNN0FxSpRpGVguBF/ekDHJpj&#10;U21OSpOt3bffCIKXw8x8w6w2g21ET52vHSv4miYgiEuna64UFJdssgDhA7LGxjEp+CMPm/XHaIWp&#10;dg8+UX8OlYgQ9ikqMCG0qZS+NGTRT11LHL2r6yyGKLtK6g4fEW4b+Z0kc2mx5rhgsKUfQ+X9/GsV&#10;5Pfc7Po6K6rbwWs65m6Xhb1S489huwQRaAjv8Ku91woWsxk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2AS8MAAADcAAAADwAAAAAAAAAAAAAAAACYAgAAZHJzL2Rv&#10;d25yZXYueG1sUEsFBgAAAAAEAAQA9QAAAIgDAAAAAA==&#10;" filled="f" stroked="f">
                  <v:textbox inset="0,0,0,0">
                    <w:txbxContent>
                      <w:p w14:paraId="22ED3713" w14:textId="77777777" w:rsidR="00EE0DE9" w:rsidRDefault="00EE0DE9" w:rsidP="00EE0DE9">
                        <w:pPr>
                          <w:spacing w:line="276" w:lineRule="auto"/>
                        </w:pPr>
                        <w:r>
                          <w:rPr>
                            <w:color w:val="000000"/>
                          </w:rPr>
                          <w:t xml:space="preserve"> </w:t>
                        </w:r>
                      </w:p>
                    </w:txbxContent>
                  </v:textbox>
                </v:rect>
                <v:rect id="Rectangle 856" o:spid="_x0000_s1057" style="position:absolute;left:-2038;top:2026;width:5067;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ePMQA&#10;AADcAAAADwAAAGRycy9kb3ducmV2LnhtbESPwWrDMBBE74X8g9hAb42cQI1xo4SSYDD04DbJByzW&#10;1nJjrYyl2O7fR4FCj8PMvGG2+9l2YqTBt44VrFcJCOLa6ZYbBZdz8ZKB8AFZY+eYFPySh/1u8bTF&#10;XLuJv2g8hUZECPscFZgQ+lxKXxuy6FeuJ47etxsshiiHRuoBpwi3ndwkSSotthwXDPZ0MFRfTzer&#10;oLpW5ji2xaX5+fCaPit3LEKp1PNyfn8DEWgO/+G/dqkVZK8pPM7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fHjzEAAAA3AAAAA8AAAAAAAAAAAAAAAAAmAIAAGRycy9k&#10;b3ducmV2LnhtbFBLBQYAAAAABAAEAPUAAACJAwAAAAA=&#10;" filled="f" stroked="f">
                  <v:textbox inset="0,0,0,0">
                    <w:txbxContent>
                      <w:p w14:paraId="57F3C86C" w14:textId="77777777" w:rsidR="00EE0DE9" w:rsidRDefault="00EE0DE9" w:rsidP="00EE0DE9">
                        <w:pPr>
                          <w:spacing w:line="276" w:lineRule="auto"/>
                        </w:pPr>
                        <w:r>
                          <w:rPr>
                            <w:color w:val="000000"/>
                          </w:rPr>
                          <w:t xml:space="preserve">        </w:t>
                        </w:r>
                      </w:p>
                    </w:txbxContent>
                  </v:textbox>
                </v:rect>
                <v:rect id="Rectangle 857" o:spid="_x0000_s1058" style="position:absolute;left:-1996;top:5796;width:4984;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7p8QA&#10;AADcAAAADwAAAGRycy9kb3ducmV2LnhtbESPwWrDMBBE74X+g9hAbrWcQtrgRAmlxhDIwW3iD1is&#10;jeXGWhlLtZ2/rwqFHoeZecPsDrPtxEiDbx0rWCUpCOLa6ZYbBdWleNqA8AFZY+eYFNzJw2H/+LDD&#10;TLuJP2k8h0ZECPsMFZgQ+kxKXxuy6BPXE0fv6gaLIcqhkXrAKcJtJ5/T9EVabDkuGOzp3VB9O39b&#10;BeWtNPnYFlXzdfKaPkqXF+Go1HIxv21BBJrDf/ivfdQKNutX+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Tu6fEAAAA3AAAAA8AAAAAAAAAAAAAAAAAmAIAAGRycy9k&#10;b3ducmV2LnhtbFBLBQYAAAAABAAEAPUAAACJAwAAAAA=&#10;" filled="f" stroked="f">
                  <v:textbox inset="0,0,0,0">
                    <w:txbxContent>
                      <w:p w14:paraId="07DC2231" w14:textId="77777777" w:rsidR="00EE0DE9" w:rsidRDefault="00EE0DE9" w:rsidP="00EE0DE9">
                        <w:pPr>
                          <w:spacing w:line="276" w:lineRule="auto"/>
                        </w:pPr>
                        <w:r>
                          <w:rPr>
                            <w:color w:val="FFFFFF"/>
                          </w:rPr>
                          <w:t xml:space="preserve">Page </w:t>
                        </w:r>
                      </w:p>
                    </w:txbxContent>
                  </v:textbox>
                </v:rect>
                <v:rect id="Rectangle 858" o:spid="_x0000_s1059" style="position:absolute;left:-57;top:7604;width:1106;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v1cEA&#10;AADcAAAADwAAAGRycy9kb3ducmV2LnhtbERP3WqDMBS+H+wdwhnsbo0brIgzSlkRCruwa/sAB3Nm&#10;rOZETKbu7ZuLwi4/vv+8XO0gZpp851jB6yYBQdw43XGr4HKuXlIQPiBrHByTgj/yUBaPDzlm2i38&#10;TfMptCKGsM9QgQlhzKT0jSGLfuNG4sj9uMliiHBqpZ5wieF2kG9JspUWO44NBkf6NNT0p1+roO5r&#10;s5+76tJev7ymY+32VTgo9fy07j5ABFrDv/juPmgF6XtcG8/EIy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ML9XBAAAA3AAAAA8AAAAAAAAAAAAAAAAAmAIAAGRycy9kb3du&#10;cmV2LnhtbFBLBQYAAAAABAAEAPUAAACGAwAAAAA=&#10;" filled="f" stroked="f">
                  <v:textbox inset="0,0,0,0">
                    <w:txbxContent>
                      <w:p w14:paraId="7CC965BE" w14:textId="77777777" w:rsidR="00EE0DE9" w:rsidRDefault="00EE0DE9" w:rsidP="00EE0DE9">
                        <w:pPr>
                          <w:spacing w:line="276" w:lineRule="auto"/>
                        </w:pPr>
                        <w:r>
                          <w:rPr>
                            <w:color w:val="FFFFFF"/>
                          </w:rPr>
                          <w:t xml:space="preserve">3 </w:t>
                        </w:r>
                      </w:p>
                    </w:txbxContent>
                  </v:textbox>
                </v:rect>
                <v:rect id="Rectangle 859" o:spid="_x0000_s1060" style="position:absolute;left:178;top:8194;width:635;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KTsMA&#10;AADcAAAADwAAAGRycy9kb3ducmV2LnhtbESP3YrCMBSE74V9h3AW9k5TFxS3axRZKQhe1L8HODTH&#10;ptqclCbW7tsbQfBymJlvmPmyt7XoqPWVYwXjUQKCuHC64lLB6ZgNZyB8QNZYOyYF/+RhufgYzDHV&#10;7s576g6hFBHCPkUFJoQmldIXhiz6kWuIo3d2rcUQZVtK3eI9wm0tv5NkKi1WHBcMNvRnqLgeblZB&#10;fs3NuquyU3nZek273K2zsFHq67Nf/YII1Id3+NXeaAWzyQ8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CKTsMAAADcAAAADwAAAAAAAAAAAAAAAACYAgAAZHJzL2Rv&#10;d25yZXYueG1sUEsFBgAAAAAEAAQA9QAAAIgDAAAAAA==&#10;" filled="f" stroked="f">
                  <v:textbox inset="0,0,0,0">
                    <w:txbxContent>
                      <w:p w14:paraId="24B6F170" w14:textId="77777777" w:rsidR="00EE0DE9" w:rsidRDefault="00EE0DE9" w:rsidP="00EE0DE9">
                        <w:pPr>
                          <w:spacing w:line="276" w:lineRule="auto"/>
                        </w:pPr>
                        <w:r>
                          <w:rPr>
                            <w:color w:val="FFFFFF"/>
                          </w:rPr>
                          <w:t xml:space="preserve"> </w:t>
                        </w:r>
                      </w:p>
                    </w:txbxContent>
                  </v:textbox>
                </v:rect>
                <v:rect id="Rectangle 860" o:spid="_x0000_s1061" style="position:absolute;left:-687;top:9536;width:2365;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pbsAA&#10;AADcAAAADwAAAGRycy9kb3ducmV2LnhtbERPzYrCMBC+L/gOYQRva+oeRKpRxFIQ9tBdtw8wNGNT&#10;20xKE2t9+81B8Pjx/e8Ok+3ESINvHCtYLRMQxJXTDdcKyr/8cwPCB2SNnWNS8CQPh/3sY4epdg/+&#10;pfESahFD2KeowITQp1L6ypBFv3Q9ceSubrAYIhxqqQd8xHDbya8kWUuLDccGgz2dDFXt5W4VFG1h&#10;srHJy/r27TX9FC7Lw1mpxXw6bkEEmsJb/HKftYLNOs6PZ+IRkP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bpbsAAAADcAAAADwAAAAAAAAAAAAAAAACYAgAAZHJzL2Rvd25y&#10;ZXYueG1sUEsFBgAAAAAEAAQA9QAAAIUDAAAAAA==&#10;" filled="f" stroked="f">
                  <v:textbox inset="0,0,0,0">
                    <w:txbxContent>
                      <w:p w14:paraId="0C30CED9" w14:textId="77777777" w:rsidR="00EE0DE9" w:rsidRDefault="00EE0DE9" w:rsidP="00EE0DE9">
                        <w:pPr>
                          <w:spacing w:line="276" w:lineRule="auto"/>
                        </w:pPr>
                        <w:proofErr w:type="gramStart"/>
                        <w:r>
                          <w:rPr>
                            <w:color w:val="FFFFFF"/>
                          </w:rPr>
                          <w:t>of</w:t>
                        </w:r>
                        <w:proofErr w:type="gramEnd"/>
                        <w:r>
                          <w:rPr>
                            <w:color w:val="FFFFFF"/>
                          </w:rPr>
                          <w:t xml:space="preserve"> </w:t>
                        </w:r>
                      </w:p>
                    </w:txbxContent>
                  </v:textbox>
                </v:rect>
                <v:rect id="Rectangle 861" o:spid="_x0000_s1062" style="position:absolute;left:-57;top:10684;width:1106;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pM9cIA&#10;AADcAAAADwAAAGRycy9kb3ducmV2LnhtbESPzarCMBSE94LvEI7gTlNdiFSjXK4UBBe9/jzAoTk2&#10;1eakNLHWtzcXBJfDzHzDrLe9rUVHra8cK5hNExDEhdMVlwou52yyBOEDssbaMSl4kYftZjhYY6rd&#10;k4/UnUIpIoR9igpMCE0qpS8MWfRT1xBH7+paiyHKtpS6xWeE21rOk2QhLVYcFww29GuouJ8eVkF+&#10;z82uq7JLeTt4TX+522Vhr9R41P+sQATqwzf8ae+1guViBv9n4h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Wkz1wgAAANwAAAAPAAAAAAAAAAAAAAAAAJgCAABkcnMvZG93&#10;bnJldi54bWxQSwUGAAAAAAQABAD1AAAAhwMAAAAA&#10;" filled="f" stroked="f">
                  <v:textbox inset="0,0,0,0">
                    <w:txbxContent>
                      <w:p w14:paraId="0070F984" w14:textId="77777777" w:rsidR="00EE0DE9" w:rsidRDefault="00EE0DE9" w:rsidP="00EE0DE9">
                        <w:pPr>
                          <w:spacing w:line="276" w:lineRule="auto"/>
                        </w:pPr>
                        <w:r>
                          <w:rPr>
                            <w:color w:val="FFFFFF"/>
                          </w:rPr>
                          <w:t xml:space="preserve">6 </w:t>
                        </w:r>
                      </w:p>
                    </w:txbxContent>
                  </v:textbox>
                </v:rect>
                <v:rect id="Rectangle 862" o:spid="_x0000_s1063" style="position:absolute;left:179;top:11305;width:634;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jSgsMA&#10;AADcAAAADwAAAGRycy9kb3ducmV2LnhtbESPwWrDMBBE74X8g9hAb40cH4xxooTSYAj04DTNByzW&#10;xnJirYyl2O7fV4FCj8PMvGG2+9l2YqTBt44VrFcJCOLa6ZYbBZfv8i0H4QOyxs4xKfghD/vd4mWL&#10;hXYTf9F4Do2IEPYFKjAh9IWUvjZk0a9cTxy9qxsshiiHRuoBpwi3nUyTJJMWW44LBnv6MFTfzw+r&#10;oLpX5jC25aW5fXpNp8odynBU6nU5v29ABJrDf/ivfdQK8iyF5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jSgsMAAADcAAAADwAAAAAAAAAAAAAAAACYAgAAZHJzL2Rv&#10;d25yZXYueG1sUEsFBgAAAAAEAAQA9QAAAIgDAAAAAA==&#10;" filled="f" stroked="f">
                  <v:textbox inset="0,0,0,0">
                    <w:txbxContent>
                      <w:p w14:paraId="51D984EF" w14:textId="77777777" w:rsidR="00EE0DE9" w:rsidRDefault="00EE0DE9" w:rsidP="00EE0DE9">
                        <w:pPr>
                          <w:spacing w:line="276" w:lineRule="auto"/>
                        </w:pPr>
                        <w:r>
                          <w:rPr>
                            <w:color w:val="FFFFFF"/>
                          </w:rPr>
                          <w:t xml:space="preserve"> </w:t>
                        </w:r>
                      </w:p>
                    </w:txbxContent>
                  </v:textbox>
                </v:rect>
                <w10:wrap type="square"/>
              </v:group>
            </w:pict>
          </mc:Fallback>
        </mc:AlternateContent>
      </w:r>
      <w:r>
        <w:t xml:space="preserve">If the planned activity is in an area open to the public, you should consider carefully how you will ensure that your group is isolated from the public. </w:t>
      </w:r>
    </w:p>
    <w:p w14:paraId="76C16F50" w14:textId="77777777" w:rsidR="00EE0DE9" w:rsidRDefault="00EE0DE9" w:rsidP="00EE0DE9">
      <w:pPr>
        <w:spacing w:after="104"/>
      </w:pPr>
      <w:r>
        <w:t xml:space="preserve">The same attention should be given to hygiene when outdoors as when indoors. For example: </w:t>
      </w:r>
    </w:p>
    <w:p w14:paraId="75D84579" w14:textId="77777777" w:rsidR="00EE0DE9" w:rsidRDefault="00EE0DE9" w:rsidP="00EE0DE9">
      <w:pPr>
        <w:numPr>
          <w:ilvl w:val="0"/>
          <w:numId w:val="17"/>
        </w:numPr>
        <w:spacing w:after="99" w:line="242" w:lineRule="auto"/>
        <w:ind w:right="-15" w:hanging="340"/>
      </w:pPr>
      <w:r>
        <w:t>Regularly washing/</w:t>
      </w:r>
      <w:proofErr w:type="spellStart"/>
      <w:r>
        <w:t>sanitising</w:t>
      </w:r>
      <w:proofErr w:type="spellEnd"/>
      <w:r>
        <w:t xml:space="preserve"> hands including when going outside, before and after touching shared objects such as activity equipment, before eating, after using the toilet, when getting on or off transport such as a minibus, when returning inside; </w:t>
      </w:r>
    </w:p>
    <w:p w14:paraId="04EE2514" w14:textId="77777777" w:rsidR="00EE0DE9" w:rsidRDefault="00EE0DE9" w:rsidP="00EE0DE9">
      <w:pPr>
        <w:numPr>
          <w:ilvl w:val="0"/>
          <w:numId w:val="17"/>
        </w:numPr>
        <w:spacing w:after="99" w:line="242" w:lineRule="auto"/>
        <w:ind w:right="-15" w:hanging="340"/>
      </w:pPr>
      <w:r>
        <w:t xml:space="preserve">Avoiding touching objects shared by the public – for example, a member of staff could hold a gate open to avoid everyone touching it; </w:t>
      </w:r>
    </w:p>
    <w:p w14:paraId="3F1115F4" w14:textId="77777777" w:rsidR="00EE0DE9" w:rsidRDefault="00EE0DE9" w:rsidP="00EE0DE9">
      <w:pPr>
        <w:numPr>
          <w:ilvl w:val="0"/>
          <w:numId w:val="17"/>
        </w:numPr>
        <w:spacing w:after="99" w:line="242" w:lineRule="auto"/>
        <w:ind w:right="-15" w:hanging="340"/>
      </w:pPr>
      <w:r>
        <w:t xml:space="preserve">Avoiding activities which involve touching each other (e.g. holding hands); </w:t>
      </w:r>
    </w:p>
    <w:p w14:paraId="0D84197F" w14:textId="77777777" w:rsidR="00EE0DE9" w:rsidRDefault="00EE0DE9" w:rsidP="00EE0DE9">
      <w:pPr>
        <w:numPr>
          <w:ilvl w:val="0"/>
          <w:numId w:val="17"/>
        </w:numPr>
        <w:spacing w:after="221" w:line="242" w:lineRule="auto"/>
        <w:ind w:right="-15" w:hanging="340"/>
      </w:pPr>
      <w:proofErr w:type="spellStart"/>
      <w:r>
        <w:t>Sanitising</w:t>
      </w:r>
      <w:proofErr w:type="spellEnd"/>
      <w:r>
        <w:t xml:space="preserve"> equipment before it is used. </w:t>
      </w:r>
    </w:p>
    <w:p w14:paraId="1FD2C72C" w14:textId="77777777" w:rsidR="00EE0DE9" w:rsidRDefault="00EE0DE9" w:rsidP="00EE0DE9">
      <w:r>
        <w:rPr>
          <w:rFonts w:ascii="Calibri" w:eastAsia="Calibri" w:hAnsi="Calibri" w:cs="Calibri"/>
          <w:noProof/>
          <w:color w:val="000000"/>
          <w:lang w:val="en-GB" w:eastAsia="en-GB"/>
        </w:rPr>
        <mc:AlternateContent>
          <mc:Choice Requires="wpg">
            <w:drawing>
              <wp:anchor distT="0" distB="0" distL="114300" distR="114300" simplePos="0" relativeHeight="251667456" behindDoc="0" locked="0" layoutInCell="1" allowOverlap="1" wp14:anchorId="6AFE0832" wp14:editId="2E8D4DCB">
                <wp:simplePos x="0" y="0"/>
                <wp:positionH relativeFrom="column">
                  <wp:posOffset>5699735</wp:posOffset>
                </wp:positionH>
                <wp:positionV relativeFrom="paragraph">
                  <wp:posOffset>-185659</wp:posOffset>
                </wp:positionV>
                <wp:extent cx="135675" cy="1288962"/>
                <wp:effectExtent l="0" t="0" r="0" b="0"/>
                <wp:wrapSquare wrapText="bothSides"/>
                <wp:docPr id="6370" name="Group 6370"/>
                <wp:cNvGraphicFramePr/>
                <a:graphic xmlns:a="http://schemas.openxmlformats.org/drawingml/2006/main">
                  <a:graphicData uri="http://schemas.microsoft.com/office/word/2010/wordprocessingGroup">
                    <wpg:wgp>
                      <wpg:cNvGrpSpPr/>
                      <wpg:grpSpPr>
                        <a:xfrm>
                          <a:off x="0" y="0"/>
                          <a:ext cx="135675" cy="1288962"/>
                          <a:chOff x="0" y="0"/>
                          <a:chExt cx="135675" cy="1288962"/>
                        </a:xfrm>
                      </wpg:grpSpPr>
                      <wps:wsp>
                        <wps:cNvPr id="863" name="Rectangle 863"/>
                        <wps:cNvSpPr/>
                        <wps:spPr>
                          <a:xfrm rot="5399999">
                            <a:off x="-196740" y="151967"/>
                            <a:ext cx="484383" cy="180448"/>
                          </a:xfrm>
                          <a:prstGeom prst="rect">
                            <a:avLst/>
                          </a:prstGeom>
                          <a:ln>
                            <a:noFill/>
                          </a:ln>
                        </wps:spPr>
                        <wps:txbx>
                          <w:txbxContent>
                            <w:p w14:paraId="09FAF097" w14:textId="77777777" w:rsidR="00EE0DE9" w:rsidRDefault="00EE0DE9" w:rsidP="00EE0DE9">
                              <w:pPr>
                                <w:spacing w:line="276" w:lineRule="auto"/>
                              </w:pPr>
                              <w:r>
                                <w:rPr>
                                  <w:color w:val="000000"/>
                                </w:rPr>
                                <w:t xml:space="preserve">Good </w:t>
                              </w:r>
                            </w:p>
                          </w:txbxContent>
                        </wps:txbx>
                        <wps:bodyPr horzOverflow="overflow" lIns="0" tIns="0" rIns="0" bIns="0" rtlCol="0">
                          <a:noAutofit/>
                        </wps:bodyPr>
                      </wps:wsp>
                      <wps:wsp>
                        <wps:cNvPr id="864" name="Rectangle 864"/>
                        <wps:cNvSpPr/>
                        <wps:spPr>
                          <a:xfrm rot="5399999">
                            <a:off x="-5736" y="326469"/>
                            <a:ext cx="102377" cy="180448"/>
                          </a:xfrm>
                          <a:prstGeom prst="rect">
                            <a:avLst/>
                          </a:prstGeom>
                          <a:ln>
                            <a:noFill/>
                          </a:ln>
                        </wps:spPr>
                        <wps:txbx>
                          <w:txbxContent>
                            <w:p w14:paraId="619A2026" w14:textId="77777777" w:rsidR="00EE0DE9" w:rsidRDefault="00EE0DE9" w:rsidP="00EE0DE9">
                              <w:pPr>
                                <w:spacing w:line="276" w:lineRule="auto"/>
                              </w:pPr>
                              <w:r>
                                <w:rPr>
                                  <w:color w:val="000000"/>
                                </w:rPr>
                                <w:t xml:space="preserve">P </w:t>
                              </w:r>
                            </w:p>
                          </w:txbxContent>
                        </wps:txbx>
                        <wps:bodyPr horzOverflow="overflow" lIns="0" tIns="0" rIns="0" bIns="0" rtlCol="0">
                          <a:noAutofit/>
                        </wps:bodyPr>
                      </wps:wsp>
                      <wps:wsp>
                        <wps:cNvPr id="865" name="Rectangle 865"/>
                        <wps:cNvSpPr/>
                        <wps:spPr>
                          <a:xfrm rot="5399999">
                            <a:off x="-486032" y="882966"/>
                            <a:ext cx="1062968" cy="180448"/>
                          </a:xfrm>
                          <a:prstGeom prst="rect">
                            <a:avLst/>
                          </a:prstGeom>
                          <a:ln>
                            <a:noFill/>
                          </a:ln>
                        </wps:spPr>
                        <wps:txbx>
                          <w:txbxContent>
                            <w:p w14:paraId="7F888F31" w14:textId="77777777" w:rsidR="00EE0DE9" w:rsidRDefault="00EE0DE9" w:rsidP="00EE0DE9">
                              <w:pPr>
                                <w:spacing w:line="276" w:lineRule="auto"/>
                              </w:pPr>
                              <w:proofErr w:type="spellStart"/>
                              <w:proofErr w:type="gramStart"/>
                              <w:r>
                                <w:rPr>
                                  <w:color w:val="000000"/>
                                </w:rPr>
                                <w:t>ractice</w:t>
                              </w:r>
                              <w:proofErr w:type="spellEnd"/>
                              <w:proofErr w:type="gramEnd"/>
                              <w:r>
                                <w:rPr>
                                  <w:color w:val="000000"/>
                                </w:rPr>
                                <w:t xml:space="preserve"> folder </w:t>
                              </w:r>
                            </w:p>
                          </w:txbxContent>
                        </wps:txbx>
                        <wps:bodyPr horzOverflow="overflow" lIns="0" tIns="0" rIns="0" bIns="0" rtlCol="0">
                          <a:noAutofit/>
                        </wps:bodyPr>
                      </wps:wsp>
                      <wps:wsp>
                        <wps:cNvPr id="866" name="Rectangle 866"/>
                        <wps:cNvSpPr/>
                        <wps:spPr>
                          <a:xfrm rot="5399999">
                            <a:off x="16373" y="1184090"/>
                            <a:ext cx="58156" cy="180448"/>
                          </a:xfrm>
                          <a:prstGeom prst="rect">
                            <a:avLst/>
                          </a:prstGeom>
                          <a:ln>
                            <a:noFill/>
                          </a:ln>
                        </wps:spPr>
                        <wps:txbx>
                          <w:txbxContent>
                            <w:p w14:paraId="1C8E28A1"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g:wgp>
                  </a:graphicData>
                </a:graphic>
              </wp:anchor>
            </w:drawing>
          </mc:Choice>
          <mc:Fallback>
            <w:pict>
              <v:group w14:anchorId="6AFE0832" id="Group 6370" o:spid="_x0000_s1064" style="position:absolute;margin-left:448.8pt;margin-top:-14.6pt;width:10.7pt;height:101.5pt;z-index:251667456" coordsize="1356,1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">
                <v:rect id="Rectangle 863" o:spid="_x0000_s1065" style="position:absolute;left:-1967;top:1520;width:4843;height:1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3GcQA&#10;AADcAAAADwAAAGRycy9kb3ducmV2LnhtbESPwWrDMBBE74X8g9hAb42cFIxxo4SSYDD04DbJByzW&#10;1nJjrYyl2O7fR4FCj8PMvGG2+9l2YqTBt44VrFcJCOLa6ZYbBZdz8ZKB8AFZY+eYFPySh/1u8bTF&#10;XLuJv2g8hUZECPscFZgQ+lxKXxuy6FeuJ47etxsshiiHRuoBpwi3ndwkSSotthwXDPZ0MFRfTzer&#10;oLpW5ji2xaX5+fCaPit3LEKp1PNyfn8DEWgO/+G/dqkVZOkrPM7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EdxnEAAAA3AAAAA8AAAAAAAAAAAAAAAAAmAIAAGRycy9k&#10;b3ducmV2LnhtbFBLBQYAAAAABAAEAPUAAACJAwAAAAA=&#10;" filled="f" stroked="f">
                  <v:textbox inset="0,0,0,0">
                    <w:txbxContent>
                      <w:p w14:paraId="09FAF097" w14:textId="77777777" w:rsidR="00EE0DE9" w:rsidRDefault="00EE0DE9" w:rsidP="00EE0DE9">
                        <w:pPr>
                          <w:spacing w:line="276" w:lineRule="auto"/>
                        </w:pPr>
                        <w:r>
                          <w:rPr>
                            <w:color w:val="000000"/>
                          </w:rPr>
                          <w:t xml:space="preserve">Good </w:t>
                        </w:r>
                      </w:p>
                    </w:txbxContent>
                  </v:textbox>
                </v:rect>
                <v:rect id="Rectangle 864" o:spid="_x0000_s1066" style="position:absolute;left:-57;top:3265;width:1023;height:1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vbcQA&#10;AADcAAAADwAAAGRycy9kb3ducmV2LnhtbESPwWrDMBBE74X8g9hAb42cUIxxo4SSYDD04DbJByzW&#10;1nJjrYyl2O7fR4FCj8PMvGG2+9l2YqTBt44VrFcJCOLa6ZYbBZdz8ZKB8AFZY+eYFPySh/1u8bTF&#10;XLuJv2g8hUZECPscFZgQ+lxKXxuy6FeuJ47etxsshiiHRuoBpwi3ndwkSSotthwXDPZ0MFRfTzer&#10;oLpW5ji2xaX5+fCaPit3LEKp1PNyfn8DEWgO/+G/dqkVZOkrPM7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t723EAAAA3AAAAA8AAAAAAAAAAAAAAAAAmAIAAGRycy9k&#10;b3ducmV2LnhtbFBLBQYAAAAABAAEAPUAAACJAwAAAAA=&#10;" filled="f" stroked="f">
                  <v:textbox inset="0,0,0,0">
                    <w:txbxContent>
                      <w:p w14:paraId="619A2026" w14:textId="77777777" w:rsidR="00EE0DE9" w:rsidRDefault="00EE0DE9" w:rsidP="00EE0DE9">
                        <w:pPr>
                          <w:spacing w:line="276" w:lineRule="auto"/>
                        </w:pPr>
                        <w:r>
                          <w:rPr>
                            <w:color w:val="000000"/>
                          </w:rPr>
                          <w:t xml:space="preserve">P </w:t>
                        </w:r>
                      </w:p>
                    </w:txbxContent>
                  </v:textbox>
                </v:rect>
                <v:rect id="Rectangle 865" o:spid="_x0000_s1067" style="position:absolute;left:-4860;top:8830;width:10629;height:1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K9sQA&#10;AADcAAAADwAAAGRycy9kb3ducmV2LnhtbESPwWrDMBBE74X8g9hAb42cQI1xo4SSYDD04DbJByzW&#10;1nJjrYyl2O7fR4FCj8PMvGG2+9l2YqTBt44VrFcJCOLa6ZYbBZdz8ZKB8AFZY+eYFPySh/1u8bTF&#10;XLuJv2g8hUZECPscFZgQ+lxKXxuy6FeuJ47etxsshiiHRuoBpwi3ndwkSSotthwXDPZ0MFRfTzer&#10;oLpW5ji2xaX5+fCaPit3LEKp1PNyfn8DEWgO/+G/dqkVZOkrPM7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vbEAAAA3AAAAA8AAAAAAAAAAAAAAAAAmAIAAGRycy9k&#10;b3ducmV2LnhtbFBLBQYAAAAABAAEAPUAAACJAwAAAAA=&#10;" filled="f" stroked="f">
                  <v:textbox inset="0,0,0,0">
                    <w:txbxContent>
                      <w:p w14:paraId="7F888F31" w14:textId="77777777" w:rsidR="00EE0DE9" w:rsidRDefault="00EE0DE9" w:rsidP="00EE0DE9">
                        <w:pPr>
                          <w:spacing w:line="276" w:lineRule="auto"/>
                        </w:pPr>
                        <w:proofErr w:type="spellStart"/>
                        <w:proofErr w:type="gramStart"/>
                        <w:r>
                          <w:rPr>
                            <w:color w:val="000000"/>
                          </w:rPr>
                          <w:t>ractice</w:t>
                        </w:r>
                        <w:proofErr w:type="spellEnd"/>
                        <w:proofErr w:type="gramEnd"/>
                        <w:r>
                          <w:rPr>
                            <w:color w:val="000000"/>
                          </w:rPr>
                          <w:t xml:space="preserve"> folder </w:t>
                        </w:r>
                      </w:p>
                    </w:txbxContent>
                  </v:textbox>
                </v:rect>
                <v:rect id="Rectangle 866" o:spid="_x0000_s1068" style="position:absolute;left:164;top:11841;width:581;height:1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UgcMA&#10;AADcAAAADwAAAGRycy9kb3ducmV2LnhtbESPwWrDMBBE74X+g9hCbrWcHExwrYSSYDD04DTNByzW&#10;1nJjrYyl2O7fR4FCj8PMvGGK/WJ7MdHoO8cK1kkKgrhxuuNWweWrfN2C8AFZY++YFPySh/3u+anA&#10;XLuZP2k6h1ZECPscFZgQhlxK3xiy6BM3EEfv240WQ5RjK/WIc4TbXm7SNJMWO44LBgc6GGqu55tV&#10;UF9rc5y68tL+fHhNp9ody1AptXpZ3t9ABFrCf/ivXWkF2yyDx5l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PUgcMAAADcAAAADwAAAAAAAAAAAAAAAACYAgAAZHJzL2Rv&#10;d25yZXYueG1sUEsFBgAAAAAEAAQA9QAAAIgDAAAAAA==&#10;" filled="f" stroked="f">
                  <v:textbox inset="0,0,0,0">
                    <w:txbxContent>
                      <w:p w14:paraId="1C8E28A1" w14:textId="77777777" w:rsidR="00EE0DE9" w:rsidRDefault="00EE0DE9" w:rsidP="00EE0DE9">
                        <w:pPr>
                          <w:spacing w:line="276" w:lineRule="auto"/>
                        </w:pPr>
                        <w:r>
                          <w:rPr>
                            <w:color w:val="000000"/>
                          </w:rPr>
                          <w:t xml:space="preserve"> </w:t>
                        </w:r>
                      </w:p>
                    </w:txbxContent>
                  </v:textbox>
                </v:rect>
                <w10:wrap type="square"/>
              </v:group>
            </w:pict>
          </mc:Fallback>
        </mc:AlternateContent>
      </w:r>
      <w:r>
        <w:t xml:space="preserve">Consider carrying, or having easily available, antiseptic hand gel, antiseptic wipes, tissues, bags for waste, gloves and face masks and possibly disposable aprons and eye protection, in case staff need to administer first aid or give direct support or personal care to a participant. </w:t>
      </w:r>
    </w:p>
    <w:p w14:paraId="742FB900" w14:textId="77777777" w:rsidR="00EE0DE9" w:rsidRDefault="00EE0DE9" w:rsidP="00EE0DE9">
      <w:r>
        <w:t xml:space="preserve">Be aware that antiseptic hand gel usually contains a high proportion of alcohol, and could therefore be a temptation for abuse by some young people.  It should be used under close staff supervision. </w:t>
      </w:r>
    </w:p>
    <w:p w14:paraId="65D922EB" w14:textId="77777777" w:rsidR="00EE0DE9" w:rsidRDefault="00EE0DE9" w:rsidP="00EE0DE9">
      <w:pPr>
        <w:ind w:right="695"/>
      </w:pPr>
      <w:r>
        <w:t xml:space="preserve">During some activities, it may be possible to designate or mark out ‘zones’ within which individual </w:t>
      </w:r>
      <w:proofErr w:type="gramStart"/>
      <w:r>
        <w:t>participants</w:t>
      </w:r>
      <w:proofErr w:type="gramEnd"/>
      <w:r>
        <w:t xml:space="preserve"> work, to avoid contact between them. </w:t>
      </w:r>
    </w:p>
    <w:p w14:paraId="561D7D31" w14:textId="77777777" w:rsidR="00EE0DE9" w:rsidRDefault="00EE0DE9" w:rsidP="00EE0DE9">
      <w:pPr>
        <w:spacing w:after="109"/>
        <w:ind w:right="806"/>
      </w:pPr>
      <w:r>
        <w:t xml:space="preserve">It is important to keep parents informed about your plans and the precautions you are taking, both indoors and outdoors, as they will naturally be concerned. </w:t>
      </w:r>
    </w:p>
    <w:p w14:paraId="4458A940" w14:textId="77777777" w:rsidR="00EE0DE9" w:rsidRDefault="00EE0DE9" w:rsidP="00EE0DE9">
      <w:pPr>
        <w:ind w:left="3"/>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Book Antiqua" w:eastAsia="Book Antiqua" w:hAnsi="Book Antiqua" w:cs="Book Antiqua"/>
          <w:color w:val="365F91"/>
          <w:sz w:val="28"/>
        </w:rPr>
        <w:t xml:space="preserve"> </w:t>
      </w:r>
    </w:p>
    <w:p w14:paraId="1861DE09" w14:textId="77777777" w:rsidR="00EE0DE9" w:rsidRDefault="00EE0DE9" w:rsidP="00EE0DE9">
      <w:pPr>
        <w:pStyle w:val="Heading1"/>
      </w:pPr>
      <w:r>
        <w:t xml:space="preserve">Visits </w:t>
      </w:r>
    </w:p>
    <w:p w14:paraId="7D8FB451" w14:textId="77777777" w:rsidR="00EE0DE9" w:rsidRDefault="00EE0DE9" w:rsidP="00EE0DE9">
      <w:pPr>
        <w:spacing w:after="219" w:line="248" w:lineRule="auto"/>
      </w:pPr>
      <w:proofErr w:type="spellStart"/>
      <w:r>
        <w:t>DfE</w:t>
      </w:r>
      <w:proofErr w:type="spellEnd"/>
      <w:r>
        <w:t xml:space="preserve"> currently advises against all overseas and domestic visits for children under 18 – see </w:t>
      </w:r>
      <w:hyperlink r:id="rId49">
        <w:r>
          <w:rPr>
            <w:color w:val="0000FF"/>
            <w:u w:val="single" w:color="0000FF"/>
          </w:rPr>
          <w:t>www.gov.uk/government/publications/coronavirus-covid-19-travel-advice-for</w:t>
        </w:r>
      </w:hyperlink>
      <w:hyperlink r:id="rId50">
        <w:r>
          <w:rPr>
            <w:color w:val="0000FF"/>
            <w:u w:val="single" w:color="0000FF"/>
          </w:rPr>
          <w:t>educational-settings</w:t>
        </w:r>
      </w:hyperlink>
      <w:hyperlink r:id="rId51">
        <w:r>
          <w:t>.</w:t>
        </w:r>
      </w:hyperlink>
      <w:r>
        <w:t xml:space="preserve">   </w:t>
      </w:r>
    </w:p>
    <w:p w14:paraId="0D057859" w14:textId="77777777" w:rsidR="00EE0DE9" w:rsidRDefault="00EE0DE9" w:rsidP="00EE0DE9">
      <w:r>
        <w:rPr>
          <w:rFonts w:ascii="Calibri" w:eastAsia="Calibri" w:hAnsi="Calibri" w:cs="Calibri"/>
          <w:noProof/>
          <w:color w:val="000000"/>
          <w:lang w:val="en-GB" w:eastAsia="en-GB"/>
        </w:rPr>
        <mc:AlternateContent>
          <mc:Choice Requires="wpg">
            <w:drawing>
              <wp:anchor distT="0" distB="0" distL="114300" distR="114300" simplePos="0" relativeHeight="251668480" behindDoc="0" locked="0" layoutInCell="1" allowOverlap="1" wp14:anchorId="7DEE2050" wp14:editId="335A866A">
                <wp:simplePos x="0" y="0"/>
                <wp:positionH relativeFrom="column">
                  <wp:posOffset>5697112</wp:posOffset>
                </wp:positionH>
                <wp:positionV relativeFrom="paragraph">
                  <wp:posOffset>-588756</wp:posOffset>
                </wp:positionV>
                <wp:extent cx="148010" cy="1289379"/>
                <wp:effectExtent l="0" t="0" r="0" b="0"/>
                <wp:wrapSquare wrapText="bothSides"/>
                <wp:docPr id="6503" name="Group 6503"/>
                <wp:cNvGraphicFramePr/>
                <a:graphic xmlns:a="http://schemas.openxmlformats.org/drawingml/2006/main">
                  <a:graphicData uri="http://schemas.microsoft.com/office/word/2010/wordprocessingGroup">
                    <wpg:wgp>
                      <wpg:cNvGrpSpPr/>
                      <wpg:grpSpPr>
                        <a:xfrm>
                          <a:off x="0" y="0"/>
                          <a:ext cx="148010" cy="1289379"/>
                          <a:chOff x="0" y="0"/>
                          <a:chExt cx="148010" cy="1289379"/>
                        </a:xfrm>
                      </wpg:grpSpPr>
                      <wps:wsp>
                        <wps:cNvPr id="6469" name="Rectangle 6469"/>
                        <wps:cNvSpPr/>
                        <wps:spPr>
                          <a:xfrm rot="5399999">
                            <a:off x="-657357" y="608515"/>
                            <a:ext cx="1331281" cy="196853"/>
                          </a:xfrm>
                          <a:prstGeom prst="rect">
                            <a:avLst/>
                          </a:prstGeom>
                          <a:ln>
                            <a:noFill/>
                          </a:ln>
                        </wps:spPr>
                        <wps:txbx>
                          <w:txbxContent>
                            <w:p w14:paraId="26D5FB39" w14:textId="77777777" w:rsidR="00EE0DE9" w:rsidRDefault="00EE0DE9" w:rsidP="00EE0DE9">
                              <w:pPr>
                                <w:spacing w:line="276" w:lineRule="auto"/>
                              </w:pPr>
                              <w:proofErr w:type="gramStart"/>
                              <w:r>
                                <w:rPr>
                                  <w:color w:val="000000"/>
                                </w:rPr>
                                <w:t>k</w:t>
                              </w:r>
                              <w:proofErr w:type="gramEnd"/>
                              <w:r>
                                <w:rPr>
                                  <w:color w:val="000000"/>
                                </w:rPr>
                                <w:t xml:space="preserve"> Coronavirus </w:t>
                              </w:r>
                            </w:p>
                          </w:txbxContent>
                        </wps:txbx>
                        <wps:bodyPr horzOverflow="overflow" lIns="0" tIns="0" rIns="0" bIns="0" rtlCol="0">
                          <a:noAutofit/>
                        </wps:bodyPr>
                      </wps:wsp>
                      <wps:wsp>
                        <wps:cNvPr id="6468" name="Rectangle 6468"/>
                        <wps:cNvSpPr/>
                        <wps:spPr>
                          <a:xfrm rot="5399999">
                            <a:off x="-157180" y="108338"/>
                            <a:ext cx="1331281" cy="196853"/>
                          </a:xfrm>
                          <a:prstGeom prst="rect">
                            <a:avLst/>
                          </a:prstGeom>
                          <a:ln>
                            <a:noFill/>
                          </a:ln>
                        </wps:spPr>
                        <wps:txbx>
                          <w:txbxContent>
                            <w:p w14:paraId="58643DD2" w14:textId="77777777" w:rsidR="00EE0DE9" w:rsidRDefault="00EE0DE9" w:rsidP="00EE0DE9">
                              <w:pPr>
                                <w:spacing w:line="276" w:lineRule="auto"/>
                              </w:pPr>
                              <w:r>
                                <w:rPr>
                                  <w:color w:val="000000"/>
                                </w:rPr>
                                <w:t xml:space="preserve">4 </w:t>
                              </w:r>
                            </w:p>
                          </w:txbxContent>
                        </wps:txbx>
                        <wps:bodyPr horzOverflow="overflow" lIns="0" tIns="0" rIns="0" bIns="0" rtlCol="0">
                          <a:noAutofit/>
                        </wps:bodyPr>
                      </wps:wsp>
                      <wps:wsp>
                        <wps:cNvPr id="1029" name="Rectangle 1029"/>
                        <wps:cNvSpPr/>
                        <wps:spPr>
                          <a:xfrm rot="5399999">
                            <a:off x="17862" y="933673"/>
                            <a:ext cx="63442" cy="196853"/>
                          </a:xfrm>
                          <a:prstGeom prst="rect">
                            <a:avLst/>
                          </a:prstGeom>
                          <a:ln>
                            <a:noFill/>
                          </a:ln>
                        </wps:spPr>
                        <wps:txbx>
                          <w:txbxContent>
                            <w:p w14:paraId="79C0EAE6"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s:wsp>
                        <wps:cNvPr id="1030" name="Rectangle 1030"/>
                        <wps:cNvSpPr/>
                        <wps:spPr>
                          <a:xfrm rot="5399999">
                            <a:off x="17862" y="1174973"/>
                            <a:ext cx="63442" cy="196853"/>
                          </a:xfrm>
                          <a:prstGeom prst="rect">
                            <a:avLst/>
                          </a:prstGeom>
                          <a:ln>
                            <a:noFill/>
                          </a:ln>
                        </wps:spPr>
                        <wps:txbx>
                          <w:txbxContent>
                            <w:p w14:paraId="1FAB377D"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g:wgp>
                  </a:graphicData>
                </a:graphic>
              </wp:anchor>
            </w:drawing>
          </mc:Choice>
          <mc:Fallback>
            <w:pict>
              <v:group w14:anchorId="7DEE2050" id="Group 6503" o:spid="_x0000_s1069" style="position:absolute;margin-left:448.6pt;margin-top:-46.35pt;width:11.65pt;height:101.55pt;z-index:251668480" coordsize="1480,1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">
                <v:rect id="Rectangle 6469" o:spid="_x0000_s1070" style="position:absolute;left:-6573;top:6085;width:13312;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PQTcQA&#10;AADdAAAADwAAAGRycy9kb3ducmV2LnhtbESP0WrCQBRE3wv+w3IF3+pGKaFGVxElIPiQVv2AS/aa&#10;jWbvhuw2xr93C4U+DjNzhlltBtuInjpfO1YwmyYgiEuna64UXM75+ycIH5A1No5JwZM8bNajtxVm&#10;2j34m/pTqESEsM9QgQmhzaT0pSGLfupa4uhdXWcxRNlVUnf4iHDbyHmSpNJizXHBYEs7Q+X99GMV&#10;FPfC7Ps6v1S3o9f0Vbh9Hg5KTcbDdgki0BD+w3/tg1aQfqQL+H0Tn4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0E3EAAAA3QAAAA8AAAAAAAAAAAAAAAAAmAIAAGRycy9k&#10;b3ducmV2LnhtbFBLBQYAAAAABAAEAPUAAACJAwAAAAA=&#10;" filled="f" stroked="f">
                  <v:textbox inset="0,0,0,0">
                    <w:txbxContent>
                      <w:p w14:paraId="26D5FB39" w14:textId="77777777" w:rsidR="00EE0DE9" w:rsidRDefault="00EE0DE9" w:rsidP="00EE0DE9">
                        <w:pPr>
                          <w:spacing w:line="276" w:lineRule="auto"/>
                        </w:pPr>
                        <w:proofErr w:type="gramStart"/>
                        <w:r>
                          <w:rPr>
                            <w:color w:val="000000"/>
                          </w:rPr>
                          <w:t>k</w:t>
                        </w:r>
                        <w:proofErr w:type="gramEnd"/>
                        <w:r>
                          <w:rPr>
                            <w:color w:val="000000"/>
                          </w:rPr>
                          <w:t xml:space="preserve"> Coronavirus </w:t>
                        </w:r>
                      </w:p>
                    </w:txbxContent>
                  </v:textbox>
                </v:rect>
                <v:rect id="Rectangle 6468" o:spid="_x0000_s1071" style="position:absolute;left:-1572;top:1084;width:13312;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11sEA&#10;AADdAAAADwAAAGRycy9kb3ducmV2LnhtbERPy4rCMBTdC/MP4Q6403SGoUg1iowUhFnURz/g0lyb&#10;anNTmkytf28WgsvDea82o23FQL1vHCv4micgiCunG64VlOd8tgDhA7LG1jEpeJCHzfpjssJMuzsf&#10;aTiFWsQQ9hkqMCF0mZS+MmTRz11HHLmL6y2GCPta6h7vMdy28jtJUmmx4dhgsKNfQ9Xt9G8VFLfC&#10;7IYmL+vrn9d0KNwuD3ulpp/jdgki0Bje4pd7rxWkP2mcG9/EJ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fddbBAAAA3QAAAA8AAAAAAAAAAAAAAAAAmAIAAGRycy9kb3du&#10;cmV2LnhtbFBLBQYAAAAABAAEAPUAAACGAwAAAAA=&#10;" filled="f" stroked="f">
                  <v:textbox inset="0,0,0,0">
                    <w:txbxContent>
                      <w:p w14:paraId="58643DD2" w14:textId="77777777" w:rsidR="00EE0DE9" w:rsidRDefault="00EE0DE9" w:rsidP="00EE0DE9">
                        <w:pPr>
                          <w:spacing w:line="276" w:lineRule="auto"/>
                        </w:pPr>
                        <w:r>
                          <w:rPr>
                            <w:color w:val="000000"/>
                          </w:rPr>
                          <w:t xml:space="preserve">4 </w:t>
                        </w:r>
                      </w:p>
                    </w:txbxContent>
                  </v:textbox>
                </v:rect>
                <v:rect id="Rectangle 1029" o:spid="_x0000_s1072" style="position:absolute;left:178;top:9337;width:635;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ED8IA&#10;AADdAAAADwAAAGRycy9kb3ducmV2LnhtbERPzWqDQBC+B/oOyxR6S9bmEFKbTQgRIZCDqfUBBnfq&#10;Wt1Zcbdq375bKPQ2H9/vHE6L7cVEo28dK3jeJCCIa6dbbhRU7/l6D8IHZI29Y1LwTR5Ox4fVAVPt&#10;Zn6jqQyNiCHsU1RgQhhSKX1tyKLfuIE4ch9utBgiHBupR5xjuO3lNkl20mLLscHgQBdDdVd+WQVF&#10;V5hsavOq+bx5TffCZXm4KvX0uJxfQQRawr/4z33VcX6yfYHfb+IJ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cQPwgAAAN0AAAAPAAAAAAAAAAAAAAAAAJgCAABkcnMvZG93&#10;bnJldi54bWxQSwUGAAAAAAQABAD1AAAAhwMAAAAA&#10;" filled="f" stroked="f">
                  <v:textbox inset="0,0,0,0">
                    <w:txbxContent>
                      <w:p w14:paraId="79C0EAE6" w14:textId="77777777" w:rsidR="00EE0DE9" w:rsidRDefault="00EE0DE9" w:rsidP="00EE0DE9">
                        <w:pPr>
                          <w:spacing w:line="276" w:lineRule="auto"/>
                        </w:pPr>
                        <w:r>
                          <w:rPr>
                            <w:color w:val="000000"/>
                          </w:rPr>
                          <w:t xml:space="preserve"> </w:t>
                        </w:r>
                      </w:p>
                    </w:txbxContent>
                  </v:textbox>
                </v:rect>
                <v:rect id="Rectangle 1030" o:spid="_x0000_s1073" style="position:absolute;left:178;top:11750;width:635;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7T8QA&#10;AADdAAAADwAAAGRycy9kb3ducmV2LnhtbESPQWvCQBCF7wX/wzKCt7pRoZTUVUQJCD2ktf6AITtm&#10;o9nZkN3G+O+dQ6G3Gd6b975Zb0ffqoH62AQ2sJhnoIirYBuuDZx/itd3UDEhW2wDk4EHRdhuJi9r&#10;zG248zcNp1QrCeGYowGXUpdrHStHHuM8dMSiXULvMcna19r2eJdw3+pllr1pjw1Lg8OO9o6q2+nX&#10;GyhvpTsMTXGur5/R0lcZDkU6GjObjrsPUInG9G/+uz5awc9Wwi/fyAh6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a+0/EAAAA3QAAAA8AAAAAAAAAAAAAAAAAmAIAAGRycy9k&#10;b3ducmV2LnhtbFBLBQYAAAAABAAEAPUAAACJAwAAAAA=&#10;" filled="f" stroked="f">
                  <v:textbox inset="0,0,0,0">
                    <w:txbxContent>
                      <w:p w14:paraId="1FAB377D" w14:textId="77777777" w:rsidR="00EE0DE9" w:rsidRDefault="00EE0DE9" w:rsidP="00EE0DE9">
                        <w:pPr>
                          <w:spacing w:line="276" w:lineRule="auto"/>
                        </w:pPr>
                        <w:r>
                          <w:rPr>
                            <w:color w:val="000000"/>
                          </w:rPr>
                          <w:t xml:space="preserve"> </w:t>
                        </w:r>
                      </w:p>
                    </w:txbxContent>
                  </v:textbox>
                </v:rect>
                <w10:wrap type="square"/>
              </v:group>
            </w:pict>
          </mc:Fallback>
        </mc:AlternateContent>
      </w:r>
      <w:r>
        <w:t xml:space="preserve">Its guidance for the full opening of schools in the autumn term of 2020 states that they will then be able to resume non-overnight domestic educational visits.  It is not currently known when establishments will be allowed to resume overnight or overseas visits with children under 18. </w:t>
      </w:r>
    </w:p>
    <w:p w14:paraId="25E6979F" w14:textId="77777777" w:rsidR="00EE0DE9" w:rsidRDefault="00EE0DE9" w:rsidP="00EE0DE9">
      <w:r>
        <w:rPr>
          <w:rFonts w:ascii="Calibri" w:eastAsia="Calibri" w:hAnsi="Calibri" w:cs="Calibri"/>
          <w:noProof/>
          <w:color w:val="000000"/>
          <w:lang w:val="en-GB" w:eastAsia="en-GB"/>
        </w:rPr>
        <mc:AlternateContent>
          <mc:Choice Requires="wpg">
            <w:drawing>
              <wp:anchor distT="0" distB="0" distL="114300" distR="114300" simplePos="0" relativeHeight="251669504" behindDoc="0" locked="0" layoutInCell="1" allowOverlap="1" wp14:anchorId="32E352F8" wp14:editId="55F2D25A">
                <wp:simplePos x="0" y="0"/>
                <wp:positionH relativeFrom="column">
                  <wp:posOffset>5697112</wp:posOffset>
                </wp:positionH>
                <wp:positionV relativeFrom="paragraph">
                  <wp:posOffset>319928</wp:posOffset>
                </wp:positionV>
                <wp:extent cx="148010" cy="47701"/>
                <wp:effectExtent l="0" t="0" r="0" b="0"/>
                <wp:wrapSquare wrapText="bothSides"/>
                <wp:docPr id="6504" name="Group 6504"/>
                <wp:cNvGraphicFramePr/>
                <a:graphic xmlns:a="http://schemas.openxmlformats.org/drawingml/2006/main">
                  <a:graphicData uri="http://schemas.microsoft.com/office/word/2010/wordprocessingGroup">
                    <wpg:wgp>
                      <wpg:cNvGrpSpPr/>
                      <wpg:grpSpPr>
                        <a:xfrm>
                          <a:off x="0" y="0"/>
                          <a:ext cx="148010" cy="47701"/>
                          <a:chOff x="0" y="0"/>
                          <a:chExt cx="148010" cy="47701"/>
                        </a:xfrm>
                      </wpg:grpSpPr>
                      <wps:wsp>
                        <wps:cNvPr id="1031" name="Rectangle 1031"/>
                        <wps:cNvSpPr/>
                        <wps:spPr>
                          <a:xfrm rot="5399999">
                            <a:off x="17862" y="-66704"/>
                            <a:ext cx="63442" cy="196853"/>
                          </a:xfrm>
                          <a:prstGeom prst="rect">
                            <a:avLst/>
                          </a:prstGeom>
                          <a:ln>
                            <a:noFill/>
                          </a:ln>
                        </wps:spPr>
                        <wps:txbx>
                          <w:txbxContent>
                            <w:p w14:paraId="6FBD26B3"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g:wgp>
                  </a:graphicData>
                </a:graphic>
              </wp:anchor>
            </w:drawing>
          </mc:Choice>
          <mc:Fallback>
            <w:pict>
              <v:group w14:anchorId="32E352F8" id="Group 6504" o:spid="_x0000_s1074" style="position:absolute;margin-left:448.6pt;margin-top:25.2pt;width:11.65pt;height:3.75pt;z-index:251669504" coordsize="148010,47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">
                <v:rect id="Rectangle 1031" o:spid="_x0000_s1075" style="position:absolute;left:17862;top:-66704;width:63442;height:1968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e1MIA&#10;AADdAAAADwAAAGRycy9kb3ducmV2LnhtbERPzWrCQBC+C32HZQredJMWpERXEUMg0EOs+gBDdppN&#10;k50N2W2Mb98tFHqbj+93dofZ9mKi0beOFaTrBARx7XTLjYLbtVi9gfABWWPvmBQ8yMNh/7TYYabd&#10;nT9ouoRGxBD2GSowIQyZlL42ZNGv3UAcuU83WgwRjo3UI95juO3lS5JspMWWY4PBgU6G6u7ybRVU&#10;XWXyqS1uzde713SuXF6EUqnl83zcggg0h3/xn7vUcX7ymsL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l7UwgAAAN0AAAAPAAAAAAAAAAAAAAAAAJgCAABkcnMvZG93&#10;bnJldi54bWxQSwUGAAAAAAQABAD1AAAAhwMAAAAA&#10;" filled="f" stroked="f">
                  <v:textbox inset="0,0,0,0">
                    <w:txbxContent>
                      <w:p w14:paraId="6FBD26B3" w14:textId="77777777" w:rsidR="00EE0DE9" w:rsidRDefault="00EE0DE9" w:rsidP="00EE0DE9">
                        <w:pPr>
                          <w:spacing w:line="276" w:lineRule="auto"/>
                        </w:pPr>
                        <w:r>
                          <w:rPr>
                            <w:color w:val="000000"/>
                          </w:rPr>
                          <w:t xml:space="preserve"> </w:t>
                        </w:r>
                      </w:p>
                    </w:txbxContent>
                  </v:textbox>
                </v:rect>
                <w10:wrap type="square"/>
              </v:group>
            </w:pict>
          </mc:Fallback>
        </mc:AlternateContent>
      </w:r>
      <w:r>
        <w:t xml:space="preserve">When planning a visit, you should take the current government guidance into account as part of your process of risk assessment, and then check it regularly in the days and weeks leading up to the visit, and during a residential visit, and make any changes necessary to your plans. </w:t>
      </w:r>
    </w:p>
    <w:p w14:paraId="1A536576" w14:textId="77777777" w:rsidR="00EE0DE9" w:rsidRDefault="00EE0DE9" w:rsidP="00EE0DE9">
      <w:r>
        <w:rPr>
          <w:rFonts w:ascii="Calibri" w:eastAsia="Calibri" w:hAnsi="Calibri" w:cs="Calibri"/>
          <w:noProof/>
          <w:color w:val="000000"/>
          <w:lang w:val="en-GB" w:eastAsia="en-GB"/>
        </w:rPr>
        <mc:AlternateContent>
          <mc:Choice Requires="wpg">
            <w:drawing>
              <wp:anchor distT="0" distB="0" distL="114300" distR="114300" simplePos="0" relativeHeight="251670528" behindDoc="0" locked="0" layoutInCell="1" allowOverlap="1" wp14:anchorId="5F7CB3DD" wp14:editId="4E0D1813">
                <wp:simplePos x="0" y="0"/>
                <wp:positionH relativeFrom="column">
                  <wp:posOffset>5697112</wp:posOffset>
                </wp:positionH>
                <wp:positionV relativeFrom="paragraph">
                  <wp:posOffset>-10653</wp:posOffset>
                </wp:positionV>
                <wp:extent cx="148010" cy="1244930"/>
                <wp:effectExtent l="0" t="0" r="0" b="0"/>
                <wp:wrapSquare wrapText="bothSides"/>
                <wp:docPr id="6505" name="Group 6505"/>
                <wp:cNvGraphicFramePr/>
                <a:graphic xmlns:a="http://schemas.openxmlformats.org/drawingml/2006/main">
                  <a:graphicData uri="http://schemas.microsoft.com/office/word/2010/wordprocessingGroup">
                    <wpg:wgp>
                      <wpg:cNvGrpSpPr/>
                      <wpg:grpSpPr>
                        <a:xfrm>
                          <a:off x="0" y="0"/>
                          <a:ext cx="148010" cy="1244930"/>
                          <a:chOff x="0" y="0"/>
                          <a:chExt cx="148010" cy="1244930"/>
                        </a:xfrm>
                      </wpg:grpSpPr>
                      <wps:wsp>
                        <wps:cNvPr id="1032" name="Rectangle 1032"/>
                        <wps:cNvSpPr/>
                        <wps:spPr>
                          <a:xfrm rot="5399999">
                            <a:off x="17862" y="-66704"/>
                            <a:ext cx="63442" cy="196853"/>
                          </a:xfrm>
                          <a:prstGeom prst="rect">
                            <a:avLst/>
                          </a:prstGeom>
                          <a:ln>
                            <a:noFill/>
                          </a:ln>
                        </wps:spPr>
                        <wps:txbx>
                          <w:txbxContent>
                            <w:p w14:paraId="1C872526"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s:wsp>
                        <wps:cNvPr id="1033" name="Rectangle 1033"/>
                        <wps:cNvSpPr/>
                        <wps:spPr>
                          <a:xfrm rot="5399999">
                            <a:off x="-203781" y="202564"/>
                            <a:ext cx="506730" cy="196853"/>
                          </a:xfrm>
                          <a:prstGeom prst="rect">
                            <a:avLst/>
                          </a:prstGeom>
                          <a:ln>
                            <a:noFill/>
                          </a:ln>
                        </wps:spPr>
                        <wps:txbx>
                          <w:txbxContent>
                            <w:p w14:paraId="74FA6543"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s:wsp>
                        <wps:cNvPr id="1034" name="Rectangle 1034"/>
                        <wps:cNvSpPr/>
                        <wps:spPr>
                          <a:xfrm rot="5399999">
                            <a:off x="-199626" y="579662"/>
                            <a:ext cx="498421" cy="196853"/>
                          </a:xfrm>
                          <a:prstGeom prst="rect">
                            <a:avLst/>
                          </a:prstGeom>
                          <a:ln>
                            <a:noFill/>
                          </a:ln>
                        </wps:spPr>
                        <wps:txbx>
                          <w:txbxContent>
                            <w:p w14:paraId="6D9F7B3E" w14:textId="77777777" w:rsidR="00EE0DE9" w:rsidRDefault="00EE0DE9" w:rsidP="00EE0DE9">
                              <w:pPr>
                                <w:spacing w:line="276" w:lineRule="auto"/>
                              </w:pPr>
                              <w:r>
                                <w:rPr>
                                  <w:color w:val="FFFFFF"/>
                                </w:rPr>
                                <w:t xml:space="preserve">Page </w:t>
                              </w:r>
                            </w:p>
                          </w:txbxContent>
                        </wps:txbx>
                        <wps:bodyPr horzOverflow="overflow" lIns="0" tIns="0" rIns="0" bIns="0" rtlCol="0">
                          <a:noAutofit/>
                        </wps:bodyPr>
                      </wps:wsp>
                      <wps:wsp>
                        <wps:cNvPr id="1035" name="Rectangle 1035"/>
                        <wps:cNvSpPr/>
                        <wps:spPr>
                          <a:xfrm rot="5399999">
                            <a:off x="-5751" y="760437"/>
                            <a:ext cx="110670" cy="196853"/>
                          </a:xfrm>
                          <a:prstGeom prst="rect">
                            <a:avLst/>
                          </a:prstGeom>
                          <a:ln>
                            <a:noFill/>
                          </a:ln>
                        </wps:spPr>
                        <wps:txbx>
                          <w:txbxContent>
                            <w:p w14:paraId="567AC3EF" w14:textId="77777777" w:rsidR="00EE0DE9" w:rsidRDefault="00EE0DE9" w:rsidP="00EE0DE9">
                              <w:pPr>
                                <w:spacing w:line="276" w:lineRule="auto"/>
                              </w:pPr>
                              <w:r>
                                <w:rPr>
                                  <w:color w:val="FFFFFF"/>
                                </w:rPr>
                                <w:t>4</w:t>
                              </w:r>
                            </w:p>
                          </w:txbxContent>
                        </wps:txbx>
                        <wps:bodyPr horzOverflow="overflow" lIns="0" tIns="0" rIns="0" bIns="0" rtlCol="0">
                          <a:noAutofit/>
                        </wps:bodyPr>
                      </wps:wsp>
                      <wps:wsp>
                        <wps:cNvPr id="1036" name="Rectangle 1036"/>
                        <wps:cNvSpPr/>
                        <wps:spPr>
                          <a:xfrm rot="5399999">
                            <a:off x="17861" y="819374"/>
                            <a:ext cx="63443" cy="196853"/>
                          </a:xfrm>
                          <a:prstGeom prst="rect">
                            <a:avLst/>
                          </a:prstGeom>
                          <a:ln>
                            <a:noFill/>
                          </a:ln>
                        </wps:spPr>
                        <wps:txbx>
                          <w:txbxContent>
                            <w:p w14:paraId="3C3333DE" w14:textId="77777777" w:rsidR="00EE0DE9" w:rsidRDefault="00EE0DE9" w:rsidP="00EE0DE9">
                              <w:pPr>
                                <w:spacing w:line="276" w:lineRule="auto"/>
                              </w:pPr>
                              <w:r>
                                <w:rPr>
                                  <w:color w:val="FFFFFF"/>
                                </w:rPr>
                                <w:t xml:space="preserve"> </w:t>
                              </w:r>
                            </w:p>
                          </w:txbxContent>
                        </wps:txbx>
                        <wps:bodyPr horzOverflow="overflow" lIns="0" tIns="0" rIns="0" bIns="0" rtlCol="0">
                          <a:noAutofit/>
                        </wps:bodyPr>
                      </wps:wsp>
                      <wps:wsp>
                        <wps:cNvPr id="1037" name="Rectangle 1037"/>
                        <wps:cNvSpPr/>
                        <wps:spPr>
                          <a:xfrm rot="5399999">
                            <a:off x="-68686" y="953548"/>
                            <a:ext cx="236541" cy="196853"/>
                          </a:xfrm>
                          <a:prstGeom prst="rect">
                            <a:avLst/>
                          </a:prstGeom>
                          <a:ln>
                            <a:noFill/>
                          </a:ln>
                        </wps:spPr>
                        <wps:txbx>
                          <w:txbxContent>
                            <w:p w14:paraId="70A76428" w14:textId="77777777" w:rsidR="00EE0DE9" w:rsidRDefault="00EE0DE9" w:rsidP="00EE0DE9">
                              <w:pPr>
                                <w:spacing w:line="276" w:lineRule="auto"/>
                              </w:pPr>
                              <w:proofErr w:type="gramStart"/>
                              <w:r>
                                <w:rPr>
                                  <w:color w:val="FFFFFF"/>
                                </w:rPr>
                                <w:t>of</w:t>
                              </w:r>
                              <w:proofErr w:type="gramEnd"/>
                              <w:r>
                                <w:rPr>
                                  <w:color w:val="FFFFFF"/>
                                </w:rPr>
                                <w:t xml:space="preserve"> </w:t>
                              </w:r>
                            </w:p>
                          </w:txbxContent>
                        </wps:txbx>
                        <wps:bodyPr horzOverflow="overflow" lIns="0" tIns="0" rIns="0" bIns="0" rtlCol="0">
                          <a:noAutofit/>
                        </wps:bodyPr>
                      </wps:wsp>
                      <wps:wsp>
                        <wps:cNvPr id="1038" name="Rectangle 1038"/>
                        <wps:cNvSpPr/>
                        <wps:spPr>
                          <a:xfrm rot="5399999">
                            <a:off x="-5751" y="1068412"/>
                            <a:ext cx="110670" cy="196853"/>
                          </a:xfrm>
                          <a:prstGeom prst="rect">
                            <a:avLst/>
                          </a:prstGeom>
                          <a:ln>
                            <a:noFill/>
                          </a:ln>
                        </wps:spPr>
                        <wps:txbx>
                          <w:txbxContent>
                            <w:p w14:paraId="673B65A9" w14:textId="77777777" w:rsidR="00EE0DE9" w:rsidRDefault="00EE0DE9" w:rsidP="00EE0DE9">
                              <w:pPr>
                                <w:spacing w:line="276" w:lineRule="auto"/>
                              </w:pPr>
                              <w:r>
                                <w:rPr>
                                  <w:color w:val="FFFFFF"/>
                                </w:rPr>
                                <w:t xml:space="preserve">6 </w:t>
                              </w:r>
                            </w:p>
                          </w:txbxContent>
                        </wps:txbx>
                        <wps:bodyPr horzOverflow="overflow" lIns="0" tIns="0" rIns="0" bIns="0" rtlCol="0">
                          <a:noAutofit/>
                        </wps:bodyPr>
                      </wps:wsp>
                      <wps:wsp>
                        <wps:cNvPr id="1039" name="Rectangle 1039"/>
                        <wps:cNvSpPr/>
                        <wps:spPr>
                          <a:xfrm rot="5399999">
                            <a:off x="17861" y="1130524"/>
                            <a:ext cx="63443" cy="196853"/>
                          </a:xfrm>
                          <a:prstGeom prst="rect">
                            <a:avLst/>
                          </a:prstGeom>
                          <a:ln>
                            <a:noFill/>
                          </a:ln>
                        </wps:spPr>
                        <wps:txbx>
                          <w:txbxContent>
                            <w:p w14:paraId="669E80E7" w14:textId="77777777" w:rsidR="00EE0DE9" w:rsidRDefault="00EE0DE9" w:rsidP="00EE0DE9">
                              <w:pPr>
                                <w:spacing w:line="276" w:lineRule="auto"/>
                              </w:pPr>
                              <w:r>
                                <w:rPr>
                                  <w:color w:val="FFFFFF"/>
                                </w:rPr>
                                <w:t xml:space="preserve"> </w:t>
                              </w:r>
                            </w:p>
                          </w:txbxContent>
                        </wps:txbx>
                        <wps:bodyPr horzOverflow="overflow" lIns="0" tIns="0" rIns="0" bIns="0" rtlCol="0">
                          <a:noAutofit/>
                        </wps:bodyPr>
                      </wps:wsp>
                    </wpg:wgp>
                  </a:graphicData>
                </a:graphic>
              </wp:anchor>
            </w:drawing>
          </mc:Choice>
          <mc:Fallback>
            <w:pict>
              <v:group w14:anchorId="5F7CB3DD" id="Group 6505" o:spid="_x0000_s1076" style="position:absolute;margin-left:448.6pt;margin-top:-.85pt;width:11.65pt;height:98.05pt;z-index:251670528" coordsize="1480,1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">
                <v:rect id="Rectangle 1032" o:spid="_x0000_s1077" style="position:absolute;left:179;top:-667;width:634;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Ao8IA&#10;AADdAAAADwAAAGRycy9kb3ducmV2LnhtbERPzWqDQBC+B/oOyxR6S9YmEIrNJoSIEMjB1PoAgzt1&#10;re6suFu1b98tFHqbj+93DqfF9mKi0beOFTxvEhDEtdMtNwqq93z9AsIHZI29Y1LwTR5Ox4fVAVPt&#10;Zn6jqQyNiCHsU1RgQhhSKX1tyKLfuIE4ch9utBgiHBupR5xjuO3lNkn20mLLscHgQBdDdVd+WQVF&#10;V5hsavOq+bx5TffCZXm4KvX0uJxfQQRawr/4z33VcX6y28LvN/EE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MCjwgAAAN0AAAAPAAAAAAAAAAAAAAAAAJgCAABkcnMvZG93&#10;bnJldi54bWxQSwUGAAAAAAQABAD1AAAAhwMAAAAA&#10;" filled="f" stroked="f">
                  <v:textbox inset="0,0,0,0">
                    <w:txbxContent>
                      <w:p w14:paraId="1C872526" w14:textId="77777777" w:rsidR="00EE0DE9" w:rsidRDefault="00EE0DE9" w:rsidP="00EE0DE9">
                        <w:pPr>
                          <w:spacing w:line="276" w:lineRule="auto"/>
                        </w:pPr>
                        <w:r>
                          <w:rPr>
                            <w:color w:val="000000"/>
                          </w:rPr>
                          <w:t xml:space="preserve"> </w:t>
                        </w:r>
                      </w:p>
                    </w:txbxContent>
                  </v:textbox>
                </v:rect>
                <v:rect id="Rectangle 1033" o:spid="_x0000_s1078" style="position:absolute;left:-2038;top:2026;width:5067;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lOMIA&#10;AADdAAAADwAAAGRycy9kb3ducmV2LnhtbERPS2rDMBDdB3oHMYXuErkNhOJGCSHBYMjCaeoDDNZU&#10;cmONjKXY7u2rQqG7ebzvbPez68RIQ2g9K3heZSCIG69bNgrqj2L5CiJEZI2dZ1LwTQH2u4fFFnPt&#10;J36n8RqNSCEcclRgY+xzKUNjyWFY+Z44cZ9+cBgTHIzUA04p3HXyJcs20mHLqcFiT0dLze16dwqq&#10;W2VPY1vU5uscNF0qfypiqdTT43x4AxFpjv/iP3ep0/xsvYbfb9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GU4wgAAAN0AAAAPAAAAAAAAAAAAAAAAAJgCAABkcnMvZG93&#10;bnJldi54bWxQSwUGAAAAAAQABAD1AAAAhwMAAAAA&#10;" filled="f" stroked="f">
                  <v:textbox inset="0,0,0,0">
                    <w:txbxContent>
                      <w:p w14:paraId="74FA6543" w14:textId="77777777" w:rsidR="00EE0DE9" w:rsidRDefault="00EE0DE9" w:rsidP="00EE0DE9">
                        <w:pPr>
                          <w:spacing w:line="276" w:lineRule="auto"/>
                        </w:pPr>
                        <w:r>
                          <w:rPr>
                            <w:color w:val="000000"/>
                          </w:rPr>
                          <w:t xml:space="preserve">        </w:t>
                        </w:r>
                      </w:p>
                    </w:txbxContent>
                  </v:textbox>
                </v:rect>
                <v:rect id="Rectangle 1034" o:spid="_x0000_s1079" style="position:absolute;left:-1996;top:5796;width:4984;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9TMMA&#10;AADdAAAADwAAAGRycy9kb3ducmV2LnhtbERPS2rDMBDdB3oHMYXuErltKMGNYkKNwZCF2yQHGKyp&#10;5cQaGUu1ndtHhUJ383jf2Waz7cRIg28dK3heJSCIa6dbbhScT8VyA8IHZI2dY1JwIw/Z7mGxxVS7&#10;ib9oPIZGxBD2KSowIfSplL42ZNGvXE8cuW83WAwRDo3UA04x3HbyJUnepMWWY4PBnj4M1dfjj1VQ&#10;XSuTj21xbi4Hr+mzcnkRSqWeHuf9O4hAc/gX/7lLHecnr2v4/Sae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H9TMMAAADdAAAADwAAAAAAAAAAAAAAAACYAgAAZHJzL2Rv&#10;d25yZXYueG1sUEsFBgAAAAAEAAQA9QAAAIgDAAAAAA==&#10;" filled="f" stroked="f">
                  <v:textbox inset="0,0,0,0">
                    <w:txbxContent>
                      <w:p w14:paraId="6D9F7B3E" w14:textId="77777777" w:rsidR="00EE0DE9" w:rsidRDefault="00EE0DE9" w:rsidP="00EE0DE9">
                        <w:pPr>
                          <w:spacing w:line="276" w:lineRule="auto"/>
                        </w:pPr>
                        <w:r>
                          <w:rPr>
                            <w:color w:val="FFFFFF"/>
                          </w:rPr>
                          <w:t xml:space="preserve">Page </w:t>
                        </w:r>
                      </w:p>
                    </w:txbxContent>
                  </v:textbox>
                </v:rect>
                <v:rect id="Rectangle 1035" o:spid="_x0000_s1080" style="position:absolute;left:-57;top:7604;width:1106;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1Y18MA&#10;AADdAAAADwAAAGRycy9kb3ducmV2LnhtbERPS2rDMBDdB3oHMYXuErktKcGNYkKNwZCF2yQHGKyp&#10;5cQaGUu1ndtHhUJ383jf2Waz7cRIg28dK3heJSCIa6dbbhScT8VyA8IHZI2dY1JwIw/Z7mGxxVS7&#10;ib9oPIZGxBD2KSowIfSplL42ZNGvXE8cuW83WAwRDo3UA04x3HbyJUnepMWWY4PBnj4M1dfjj1VQ&#10;XSuTj21xbi4Hr+mzcnkRSqWeHuf9O4hAc/gX/7lLHecnr2v4/Sae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1Y18MAAADdAAAADwAAAAAAAAAAAAAAAACYAgAAZHJzL2Rv&#10;d25yZXYueG1sUEsFBgAAAAAEAAQA9QAAAIgDAAAAAA==&#10;" filled="f" stroked="f">
                  <v:textbox inset="0,0,0,0">
                    <w:txbxContent>
                      <w:p w14:paraId="567AC3EF" w14:textId="77777777" w:rsidR="00EE0DE9" w:rsidRDefault="00EE0DE9" w:rsidP="00EE0DE9">
                        <w:pPr>
                          <w:spacing w:line="276" w:lineRule="auto"/>
                        </w:pPr>
                        <w:r>
                          <w:rPr>
                            <w:color w:val="FFFFFF"/>
                          </w:rPr>
                          <w:t>4</w:t>
                        </w:r>
                      </w:p>
                    </w:txbxContent>
                  </v:textbox>
                </v:rect>
                <v:rect id="Rectangle 1036" o:spid="_x0000_s1081" style="position:absolute;left:178;top:8194;width:635;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oMIA&#10;AADdAAAADwAAAGRycy9kb3ducmV2LnhtbERPzWrCQBC+F3yHZQRvzUaFUNKsIkpA6CFt6gMM2TEb&#10;zc6G7Damb98tFHqbj+93iv1sezHR6DvHCtZJCoK4cbrjVsHls3x+AeEDssbeMSn4Jg/73eKpwFy7&#10;B3/QVIdWxBD2OSowIQy5lL4xZNEnbiCO3NWNFkOEYyv1iI8Ybnu5SdNMWuw4Nhgc6GiouddfVkF1&#10;r8xp6spLe3vzmt4rdyrDWanVcj68ggg0h3/xn/us4/x0m8HvN/E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agwgAAAN0AAAAPAAAAAAAAAAAAAAAAAJgCAABkcnMvZG93&#10;bnJldi54bWxQSwUGAAAAAAQABAD1AAAAhwMAAAAA&#10;" filled="f" stroked="f">
                  <v:textbox inset="0,0,0,0">
                    <w:txbxContent>
                      <w:p w14:paraId="3C3333DE" w14:textId="77777777" w:rsidR="00EE0DE9" w:rsidRDefault="00EE0DE9" w:rsidP="00EE0DE9">
                        <w:pPr>
                          <w:spacing w:line="276" w:lineRule="auto"/>
                        </w:pPr>
                        <w:r>
                          <w:rPr>
                            <w:color w:val="FFFFFF"/>
                          </w:rPr>
                          <w:t xml:space="preserve"> </w:t>
                        </w:r>
                      </w:p>
                    </w:txbxContent>
                  </v:textbox>
                </v:rect>
                <v:rect id="Rectangle 1037" o:spid="_x0000_s1082" style="position:absolute;left:-687;top:9536;width:2365;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jO8MA&#10;AADdAAAADwAAAGRycy9kb3ducmV2LnhtbERPS2rDMBDdB3oHMYXuErktpMGNYkKNwZCF2yQHGKyp&#10;5cQaGUu1ndtHhUJ383jf2Waz7cRIg28dK3heJSCIa6dbbhScT8VyA8IHZI2dY1JwIw/Z7mGxxVS7&#10;ib9oPIZGxBD2KSowIfSplL42ZNGvXE8cuW83WAwRDo3UA04x3HbyJUnW0mLLscFgTx+G6uvxxyqo&#10;rpXJx7Y4N5eD1/RZubwIpVJPj/P+HUSgOfyL/9yljvOT1zf4/Sae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NjO8MAAADdAAAADwAAAAAAAAAAAAAAAACYAgAAZHJzL2Rv&#10;d25yZXYueG1sUEsFBgAAAAAEAAQA9QAAAIgDAAAAAA==&#10;" filled="f" stroked="f">
                  <v:textbox inset="0,0,0,0">
                    <w:txbxContent>
                      <w:p w14:paraId="70A76428" w14:textId="77777777" w:rsidR="00EE0DE9" w:rsidRDefault="00EE0DE9" w:rsidP="00EE0DE9">
                        <w:pPr>
                          <w:spacing w:line="276" w:lineRule="auto"/>
                        </w:pPr>
                        <w:proofErr w:type="gramStart"/>
                        <w:r>
                          <w:rPr>
                            <w:color w:val="FFFFFF"/>
                          </w:rPr>
                          <w:t>of</w:t>
                        </w:r>
                        <w:proofErr w:type="gramEnd"/>
                        <w:r>
                          <w:rPr>
                            <w:color w:val="FFFFFF"/>
                          </w:rPr>
                          <w:t xml:space="preserve"> </w:t>
                        </w:r>
                      </w:p>
                    </w:txbxContent>
                  </v:textbox>
                </v:rect>
                <v:rect id="Rectangle 1038" o:spid="_x0000_s1083" style="position:absolute;left:-57;top:10684;width:1106;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3ScQA&#10;AADdAAAADwAAAGRycy9kb3ducmV2LnhtbESPQWvCQBCF7wX/wzKCt7pRoZTUVUQJCD2ktf6AITtm&#10;o9nZkN3G+O+dQ6G3Gd6b975Zb0ffqoH62AQ2sJhnoIirYBuuDZx/itd3UDEhW2wDk4EHRdhuJi9r&#10;zG248zcNp1QrCeGYowGXUpdrHStHHuM8dMSiXULvMcna19r2eJdw3+pllr1pjw1Lg8OO9o6q2+nX&#10;GyhvpTsMTXGur5/R0lcZDkU6GjObjrsPUInG9G/+uz5awc9WgivfyAh6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s90nEAAAA3QAAAA8AAAAAAAAAAAAAAAAAmAIAAGRycy9k&#10;b3ducmV2LnhtbFBLBQYAAAAABAAEAPUAAACJAwAAAAA=&#10;" filled="f" stroked="f">
                  <v:textbox inset="0,0,0,0">
                    <w:txbxContent>
                      <w:p w14:paraId="673B65A9" w14:textId="77777777" w:rsidR="00EE0DE9" w:rsidRDefault="00EE0DE9" w:rsidP="00EE0DE9">
                        <w:pPr>
                          <w:spacing w:line="276" w:lineRule="auto"/>
                        </w:pPr>
                        <w:r>
                          <w:rPr>
                            <w:color w:val="FFFFFF"/>
                          </w:rPr>
                          <w:t xml:space="preserve">6 </w:t>
                        </w:r>
                      </w:p>
                    </w:txbxContent>
                  </v:textbox>
                </v:rect>
                <v:rect id="Rectangle 1039" o:spid="_x0000_s1084" style="position:absolute;left:179;top:11305;width:634;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S0sMA&#10;AADdAAAADwAAAGRycy9kb3ducmV2LnhtbERPS2rDMBDdB3oHMYXuErkthMaNYkKNwZCF2yQHGKyp&#10;5cQaGUu1ndtHhUJ383jf2Waz7cRIg28dK3heJSCIa6dbbhScT8XyDYQPyBo7x6TgRh6y3cNii6l2&#10;E3/ReAyNiCHsU1RgQuhTKX1tyKJfuZ44ct9usBgiHBqpB5xiuO3kS5KspcWWY4PBnj4M1dfjj1VQ&#10;XSuTj21xbi4Hr+mzcnkRSqWeHuf9O4hAc/gX/7lLHecnrxv4/Sae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BS0sMAAADdAAAADwAAAAAAAAAAAAAAAACYAgAAZHJzL2Rv&#10;d25yZXYueG1sUEsFBgAAAAAEAAQA9QAAAIgDAAAAAA==&#10;" filled="f" stroked="f">
                  <v:textbox inset="0,0,0,0">
                    <w:txbxContent>
                      <w:p w14:paraId="669E80E7" w14:textId="77777777" w:rsidR="00EE0DE9" w:rsidRDefault="00EE0DE9" w:rsidP="00EE0DE9">
                        <w:pPr>
                          <w:spacing w:line="276" w:lineRule="auto"/>
                        </w:pPr>
                        <w:r>
                          <w:rPr>
                            <w:color w:val="FFFFFF"/>
                          </w:rPr>
                          <w:t xml:space="preserve"> </w:t>
                        </w:r>
                      </w:p>
                    </w:txbxContent>
                  </v:textbox>
                </v:rect>
                <w10:wrap type="square"/>
              </v:group>
            </w:pict>
          </mc:Fallback>
        </mc:AlternateContent>
      </w:r>
      <w:r>
        <w:t xml:space="preserve">Parents and participants may naturally be concerned, so you should discuss their concerns with them and keep them informed about the situation and how you plan to mitigate any risks. </w:t>
      </w:r>
    </w:p>
    <w:p w14:paraId="0C682A46" w14:textId="77777777" w:rsidR="00EE0DE9" w:rsidRDefault="00EE0DE9" w:rsidP="00EE0DE9">
      <w:r>
        <w:t xml:space="preserve">Because of COVID-19, there may be a higher than normal risk of leaders being unable to go on a visit, and so you may need to take this into account when planning the staffing of visits. </w:t>
      </w:r>
    </w:p>
    <w:p w14:paraId="132A8112" w14:textId="77777777" w:rsidR="00EE0DE9" w:rsidRDefault="00EE0DE9" w:rsidP="00EE0DE9">
      <w:pPr>
        <w:ind w:right="981"/>
      </w:pPr>
      <w:r>
        <w:t>If you are planning a visit which involves another group (perhaps a group overseas), such as an exchange visit, or if you are planning to host or work with another group (perhaps an overseas group visiting the UK), you should keep in contact with them and be aware that they might need to change or cancel the arrangement.</w:t>
      </w:r>
      <w:r>
        <w:rPr>
          <w:rFonts w:ascii="Book Antiqua" w:eastAsia="Book Antiqua" w:hAnsi="Book Antiqua" w:cs="Book Antiqua"/>
          <w:color w:val="365F91"/>
          <w:sz w:val="28"/>
        </w:rPr>
        <w:t xml:space="preserve"> </w:t>
      </w:r>
    </w:p>
    <w:p w14:paraId="60A64782" w14:textId="77777777" w:rsidR="00EE0DE9" w:rsidRDefault="00EE0DE9" w:rsidP="00EE0DE9">
      <w:r>
        <w:rPr>
          <w:rFonts w:ascii="Calibri" w:eastAsia="Calibri" w:hAnsi="Calibri" w:cs="Calibri"/>
          <w:noProof/>
          <w:color w:val="000000"/>
          <w:lang w:val="en-GB" w:eastAsia="en-GB"/>
        </w:rPr>
        <mc:AlternateContent>
          <mc:Choice Requires="wpg">
            <w:drawing>
              <wp:anchor distT="0" distB="0" distL="114300" distR="114300" simplePos="0" relativeHeight="251671552" behindDoc="0" locked="0" layoutInCell="1" allowOverlap="1" wp14:anchorId="6761753B" wp14:editId="20DB3A98">
                <wp:simplePos x="0" y="0"/>
                <wp:positionH relativeFrom="column">
                  <wp:posOffset>5699735</wp:posOffset>
                </wp:positionH>
                <wp:positionV relativeFrom="paragraph">
                  <wp:posOffset>306846</wp:posOffset>
                </wp:positionV>
                <wp:extent cx="135675" cy="1288962"/>
                <wp:effectExtent l="0" t="0" r="0" b="0"/>
                <wp:wrapSquare wrapText="bothSides"/>
                <wp:docPr id="6506" name="Group 6506"/>
                <wp:cNvGraphicFramePr/>
                <a:graphic xmlns:a="http://schemas.openxmlformats.org/drawingml/2006/main">
                  <a:graphicData uri="http://schemas.microsoft.com/office/word/2010/wordprocessingGroup">
                    <wpg:wgp>
                      <wpg:cNvGrpSpPr/>
                      <wpg:grpSpPr>
                        <a:xfrm>
                          <a:off x="0" y="0"/>
                          <a:ext cx="135675" cy="1288962"/>
                          <a:chOff x="0" y="0"/>
                          <a:chExt cx="135675" cy="1288962"/>
                        </a:xfrm>
                      </wpg:grpSpPr>
                      <wps:wsp>
                        <wps:cNvPr id="1040" name="Rectangle 1040"/>
                        <wps:cNvSpPr/>
                        <wps:spPr>
                          <a:xfrm rot="5399999">
                            <a:off x="-196740" y="151967"/>
                            <a:ext cx="484383" cy="180448"/>
                          </a:xfrm>
                          <a:prstGeom prst="rect">
                            <a:avLst/>
                          </a:prstGeom>
                          <a:ln>
                            <a:noFill/>
                          </a:ln>
                        </wps:spPr>
                        <wps:txbx>
                          <w:txbxContent>
                            <w:p w14:paraId="234022E2" w14:textId="77777777" w:rsidR="00EE0DE9" w:rsidRDefault="00EE0DE9" w:rsidP="00EE0DE9">
                              <w:pPr>
                                <w:spacing w:line="276" w:lineRule="auto"/>
                              </w:pPr>
                              <w:r>
                                <w:rPr>
                                  <w:color w:val="000000"/>
                                </w:rPr>
                                <w:t xml:space="preserve">Good </w:t>
                              </w:r>
                            </w:p>
                          </w:txbxContent>
                        </wps:txbx>
                        <wps:bodyPr horzOverflow="overflow" lIns="0" tIns="0" rIns="0" bIns="0" rtlCol="0">
                          <a:noAutofit/>
                        </wps:bodyPr>
                      </wps:wsp>
                      <wps:wsp>
                        <wps:cNvPr id="1041" name="Rectangle 1041"/>
                        <wps:cNvSpPr/>
                        <wps:spPr>
                          <a:xfrm rot="5399999">
                            <a:off x="-5736" y="326469"/>
                            <a:ext cx="102377" cy="180448"/>
                          </a:xfrm>
                          <a:prstGeom prst="rect">
                            <a:avLst/>
                          </a:prstGeom>
                          <a:ln>
                            <a:noFill/>
                          </a:ln>
                        </wps:spPr>
                        <wps:txbx>
                          <w:txbxContent>
                            <w:p w14:paraId="4E60A0E1" w14:textId="77777777" w:rsidR="00EE0DE9" w:rsidRDefault="00EE0DE9" w:rsidP="00EE0DE9">
                              <w:pPr>
                                <w:spacing w:line="276" w:lineRule="auto"/>
                              </w:pPr>
                              <w:r>
                                <w:rPr>
                                  <w:color w:val="000000"/>
                                </w:rPr>
                                <w:t xml:space="preserve">P </w:t>
                              </w:r>
                            </w:p>
                          </w:txbxContent>
                        </wps:txbx>
                        <wps:bodyPr horzOverflow="overflow" lIns="0" tIns="0" rIns="0" bIns="0" rtlCol="0">
                          <a:noAutofit/>
                        </wps:bodyPr>
                      </wps:wsp>
                      <wps:wsp>
                        <wps:cNvPr id="1042" name="Rectangle 1042"/>
                        <wps:cNvSpPr/>
                        <wps:spPr>
                          <a:xfrm rot="5399999">
                            <a:off x="-486032" y="882966"/>
                            <a:ext cx="1062968" cy="180448"/>
                          </a:xfrm>
                          <a:prstGeom prst="rect">
                            <a:avLst/>
                          </a:prstGeom>
                          <a:ln>
                            <a:noFill/>
                          </a:ln>
                        </wps:spPr>
                        <wps:txbx>
                          <w:txbxContent>
                            <w:p w14:paraId="23C255C0" w14:textId="77777777" w:rsidR="00EE0DE9" w:rsidRDefault="00EE0DE9" w:rsidP="00EE0DE9">
                              <w:pPr>
                                <w:spacing w:line="276" w:lineRule="auto"/>
                              </w:pPr>
                              <w:proofErr w:type="spellStart"/>
                              <w:proofErr w:type="gramStart"/>
                              <w:r>
                                <w:rPr>
                                  <w:color w:val="000000"/>
                                </w:rPr>
                                <w:t>ractice</w:t>
                              </w:r>
                              <w:proofErr w:type="spellEnd"/>
                              <w:proofErr w:type="gramEnd"/>
                              <w:r>
                                <w:rPr>
                                  <w:color w:val="000000"/>
                                </w:rPr>
                                <w:t xml:space="preserve"> folder </w:t>
                              </w:r>
                            </w:p>
                          </w:txbxContent>
                        </wps:txbx>
                        <wps:bodyPr horzOverflow="overflow" lIns="0" tIns="0" rIns="0" bIns="0" rtlCol="0">
                          <a:noAutofit/>
                        </wps:bodyPr>
                      </wps:wsp>
                      <wps:wsp>
                        <wps:cNvPr id="1043" name="Rectangle 1043"/>
                        <wps:cNvSpPr/>
                        <wps:spPr>
                          <a:xfrm rot="5399999">
                            <a:off x="16373" y="1184090"/>
                            <a:ext cx="58156" cy="180448"/>
                          </a:xfrm>
                          <a:prstGeom prst="rect">
                            <a:avLst/>
                          </a:prstGeom>
                          <a:ln>
                            <a:noFill/>
                          </a:ln>
                        </wps:spPr>
                        <wps:txbx>
                          <w:txbxContent>
                            <w:p w14:paraId="1C9F84A3"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g:wgp>
                  </a:graphicData>
                </a:graphic>
              </wp:anchor>
            </w:drawing>
          </mc:Choice>
          <mc:Fallback>
            <w:pict>
              <v:group w14:anchorId="6761753B" id="Group 6506" o:spid="_x0000_s1085" style="position:absolute;margin-left:448.8pt;margin-top:24.15pt;width:10.7pt;height:101.5pt;z-index:251671552" coordsize="1356,1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">
                <v:rect id="Rectangle 1040" o:spid="_x0000_s1086" style="position:absolute;left:-1967;top:1520;width:4843;height:1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IMsQA&#10;AADdAAAADwAAAGRycy9kb3ducmV2LnhtbESPQWvCQBCF7wX/wzKCt7pRpJTUVUQJCD2ktf6AITtm&#10;o9nZkN3G+O+dQ6G3Gd6b975Zb0ffqoH62AQ2sJhnoIirYBuuDZx/itd3UDEhW2wDk4EHRdhuJi9r&#10;zG248zcNp1QrCeGYowGXUpdrHStHHuM8dMSiXULvMcna19r2eJdw3+pllr1pjw1Lg8OO9o6q2+nX&#10;GyhvpTsMTXGur5/R0lcZDkU6GjObjrsPUInG9G/+uz5awc9Wwi/fyAh6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iDLEAAAA3QAAAA8AAAAAAAAAAAAAAAAAmAIAAGRycy9k&#10;b3ducmV2LnhtbFBLBQYAAAAABAAEAPUAAACJAwAAAAA=&#10;" filled="f" stroked="f">
                  <v:textbox inset="0,0,0,0">
                    <w:txbxContent>
                      <w:p w14:paraId="234022E2" w14:textId="77777777" w:rsidR="00EE0DE9" w:rsidRDefault="00EE0DE9" w:rsidP="00EE0DE9">
                        <w:pPr>
                          <w:spacing w:line="276" w:lineRule="auto"/>
                        </w:pPr>
                        <w:r>
                          <w:rPr>
                            <w:color w:val="000000"/>
                          </w:rPr>
                          <w:t xml:space="preserve">Good </w:t>
                        </w:r>
                      </w:p>
                    </w:txbxContent>
                  </v:textbox>
                </v:rect>
                <v:rect id="Rectangle 1041" o:spid="_x0000_s1087" style="position:absolute;left:-57;top:3265;width:1023;height:1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tqcIA&#10;AADdAAAADwAAAGRycy9kb3ducmV2LnhtbERPzWrCQBC+C32HZQredJNSpERXEUMg0EOs+gBDdppN&#10;k50N2W2Mb98tFHqbj+93dofZ9mKi0beOFaTrBARx7XTLjYLbtVi9gfABWWPvmBQ8yMNh/7TYYabd&#10;nT9ouoRGxBD2GSowIQyZlL42ZNGv3UAcuU83WgwRjo3UI95juO3lS5JspMWWY4PBgU6G6u7ybRVU&#10;XWXyqS1uzde713SuXF6EUqnl83zcggg0h3/xn7vUcX7ymsL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C2pwgAAAN0AAAAPAAAAAAAAAAAAAAAAAJgCAABkcnMvZG93&#10;bnJldi54bWxQSwUGAAAAAAQABAD1AAAAhwMAAAAA&#10;" filled="f" stroked="f">
                  <v:textbox inset="0,0,0,0">
                    <w:txbxContent>
                      <w:p w14:paraId="4E60A0E1" w14:textId="77777777" w:rsidR="00EE0DE9" w:rsidRDefault="00EE0DE9" w:rsidP="00EE0DE9">
                        <w:pPr>
                          <w:spacing w:line="276" w:lineRule="auto"/>
                        </w:pPr>
                        <w:r>
                          <w:rPr>
                            <w:color w:val="000000"/>
                          </w:rPr>
                          <w:t xml:space="preserve">P </w:t>
                        </w:r>
                      </w:p>
                    </w:txbxContent>
                  </v:textbox>
                </v:rect>
                <v:rect id="Rectangle 1042" o:spid="_x0000_s1088" style="position:absolute;left:-4860;top:8830;width:10629;height:1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z3sIA&#10;AADdAAAADwAAAGRycy9kb3ducmV2LnhtbERPzWqDQBC+B/oOyxR6S9aGEIrNJoSIEMjB1PoAgzt1&#10;re6suFu1b98tFHqbj+93DqfF9mKi0beOFTxvEhDEtdMtNwqq93z9AsIHZI29Y1LwTR5Ox4fVAVPt&#10;Zn6jqQyNiCHsU1RgQhhSKX1tyKLfuIE4ch9utBgiHBupR5xjuO3lNkn20mLLscHgQBdDdVd+WQVF&#10;V5hsavOq+bx5TffCZXm4KvX0uJxfQQRawr/4z33VcX6y28LvN/EE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rPewgAAAN0AAAAPAAAAAAAAAAAAAAAAAJgCAABkcnMvZG93&#10;bnJldi54bWxQSwUGAAAAAAQABAD1AAAAhwMAAAAA&#10;" filled="f" stroked="f">
                  <v:textbox inset="0,0,0,0">
                    <w:txbxContent>
                      <w:p w14:paraId="23C255C0" w14:textId="77777777" w:rsidR="00EE0DE9" w:rsidRDefault="00EE0DE9" w:rsidP="00EE0DE9">
                        <w:pPr>
                          <w:spacing w:line="276" w:lineRule="auto"/>
                        </w:pPr>
                        <w:proofErr w:type="spellStart"/>
                        <w:proofErr w:type="gramStart"/>
                        <w:r>
                          <w:rPr>
                            <w:color w:val="000000"/>
                          </w:rPr>
                          <w:t>ractice</w:t>
                        </w:r>
                        <w:proofErr w:type="spellEnd"/>
                        <w:proofErr w:type="gramEnd"/>
                        <w:r>
                          <w:rPr>
                            <w:color w:val="000000"/>
                          </w:rPr>
                          <w:t xml:space="preserve"> folder </w:t>
                        </w:r>
                      </w:p>
                    </w:txbxContent>
                  </v:textbox>
                </v:rect>
                <v:rect id="Rectangle 1043" o:spid="_x0000_s1089" style="position:absolute;left:164;top:11841;width:581;height:1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WRcMA&#10;AADdAAAADwAAAGRycy9kb3ducmV2LnhtbERPS2rDMBDdB3oHMYXuErltKMGNYkKNwZCF2yQHGKyp&#10;5cQaGUu1ndtHhUJ383jf2Waz7cRIg28dK3heJSCIa6dbbhScT8VyA8IHZI2dY1JwIw/Z7mGxxVS7&#10;ib9oPIZGxBD2KSowIfSplL42ZNGvXE8cuW83WAwRDo3UA04x3HbyJUnepMWWY4PBnj4M1dfjj1VQ&#10;XSuTj21xbi4Hr+mzcnkRSqWeHuf9O4hAc/gX/7lLHecn61f4/Sae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4WRcMAAADdAAAADwAAAAAAAAAAAAAAAACYAgAAZHJzL2Rv&#10;d25yZXYueG1sUEsFBgAAAAAEAAQA9QAAAIgDAAAAAA==&#10;" filled="f" stroked="f">
                  <v:textbox inset="0,0,0,0">
                    <w:txbxContent>
                      <w:p w14:paraId="1C9F84A3" w14:textId="77777777" w:rsidR="00EE0DE9" w:rsidRDefault="00EE0DE9" w:rsidP="00EE0DE9">
                        <w:pPr>
                          <w:spacing w:line="276" w:lineRule="auto"/>
                        </w:pPr>
                        <w:r>
                          <w:rPr>
                            <w:color w:val="000000"/>
                          </w:rPr>
                          <w:t xml:space="preserve"> </w:t>
                        </w:r>
                      </w:p>
                    </w:txbxContent>
                  </v:textbox>
                </v:rect>
                <w10:wrap type="square"/>
              </v:group>
            </w:pict>
          </mc:Fallback>
        </mc:AlternateContent>
      </w:r>
      <w:r>
        <w:t xml:space="preserve">If you plan to visit a venue such as a museum or gallery, or to attend a public event such as a concert or sporting fixture, or to stay in accommodation such as a hostel or hotel, or if you are using a tour operator or activity provider, discuss the potential effects of COVID-19 with them at the time of booking, and keep in touch with them during the run-up to the visit. </w:t>
      </w:r>
    </w:p>
    <w:p w14:paraId="66123A5D" w14:textId="77777777" w:rsidR="00EE0DE9" w:rsidRDefault="00EE0DE9" w:rsidP="00EE0DE9">
      <w:pPr>
        <w:spacing w:after="534"/>
      </w:pPr>
      <w:r>
        <w:t xml:space="preserve">You should check that any provider you intend to use has assessed the risk of coronavirus and implemented control measures to prevent infection.  Some providers may not have had the benefit of the advice and support available to education establishments, and so may not be fully aware of the measures that are expected.  You should consider making a preliminary visit to check the measures in place and to discuss any issues with the provider.  See document </w:t>
      </w:r>
      <w:hyperlink r:id="rId52">
        <w:r>
          <w:rPr>
            <w:color w:val="0000FF"/>
            <w:u w:val="single" w:color="0000FF"/>
          </w:rPr>
          <w:t>4.4g “Selecting External Providers and Facilities”</w:t>
        </w:r>
      </w:hyperlink>
      <w:hyperlink r:id="rId53">
        <w:r>
          <w:t>.</w:t>
        </w:r>
      </w:hyperlink>
      <w:r>
        <w:t xml:space="preserve"> </w:t>
      </w:r>
    </w:p>
    <w:p w14:paraId="6455F074" w14:textId="77777777" w:rsidR="00EE0DE9" w:rsidRDefault="00EE0DE9" w:rsidP="00EE0DE9">
      <w:pPr>
        <w:pStyle w:val="Heading1"/>
      </w:pPr>
      <w:r>
        <w:t xml:space="preserve">Travel </w:t>
      </w:r>
    </w:p>
    <w:p w14:paraId="4FF676D8" w14:textId="77777777" w:rsidR="00EE0DE9" w:rsidRDefault="00EE0DE9" w:rsidP="00EE0DE9">
      <w:pPr>
        <w:ind w:right="746"/>
      </w:pPr>
      <w:r>
        <w:t xml:space="preserve">In normal times, using public transport for a visit has many educational, environmental and social benefits.  However, the government currently advises that public transport should be avoided if possible. </w:t>
      </w:r>
    </w:p>
    <w:p w14:paraId="3D3A1B1B" w14:textId="77777777" w:rsidR="00EE0DE9" w:rsidRDefault="00EE0DE9" w:rsidP="00EE0DE9">
      <w:pPr>
        <w:spacing w:after="114"/>
        <w:ind w:right="785"/>
      </w:pPr>
      <w:r>
        <w:t xml:space="preserve">Where walking or cycling is not possible, dedicated transport (such as a minibus or coach) should therefore be used.  The following guidance is taken from the </w:t>
      </w:r>
      <w:proofErr w:type="spellStart"/>
      <w:r>
        <w:t>DfE</w:t>
      </w:r>
      <w:proofErr w:type="spellEnd"/>
      <w:r>
        <w:t xml:space="preserve"> advice for home to school transport. </w:t>
      </w:r>
    </w:p>
    <w:p w14:paraId="792E9E17" w14:textId="77777777" w:rsidR="00EE0DE9" w:rsidRDefault="00EE0DE9" w:rsidP="00EE0DE9">
      <w:pPr>
        <w:spacing w:after="344"/>
        <w:ind w:right="513"/>
      </w:pPr>
      <w:r>
        <w:t xml:space="preserve">“Pupils on dedicated school services do not mix with the general public on those journeys and tend to be consistent. This means that the advice for passengers on public transport to adopt a social distance of two </w:t>
      </w:r>
      <w:proofErr w:type="spellStart"/>
      <w:r>
        <w:t>metres</w:t>
      </w:r>
      <w:proofErr w:type="spellEnd"/>
      <w:r>
        <w:t xml:space="preserve"> from people outside their household or support bubble, or a ‘one </w:t>
      </w:r>
      <w:proofErr w:type="spellStart"/>
      <w:r>
        <w:t>metre</w:t>
      </w:r>
      <w:proofErr w:type="spellEnd"/>
      <w:r>
        <w:t xml:space="preserve"> plus’ approach where this is not possible, will not apply from the autumn term on dedicated transport. </w:t>
      </w:r>
    </w:p>
    <w:p w14:paraId="0C73DCE8" w14:textId="77777777" w:rsidR="00EE0DE9" w:rsidRDefault="00EE0DE9" w:rsidP="00EE0DE9">
      <w:pPr>
        <w:spacing w:after="339"/>
      </w:pPr>
      <w:r>
        <w:t xml:space="preserve">The approach to dedicated transport should align as far as possible with the principles underpinning … the approach being adopted for your school.  It is important to consider: </w:t>
      </w:r>
    </w:p>
    <w:p w14:paraId="53EE7032" w14:textId="77777777" w:rsidR="00EE0DE9" w:rsidRDefault="00EE0DE9" w:rsidP="00EE0DE9">
      <w:pPr>
        <w:numPr>
          <w:ilvl w:val="0"/>
          <w:numId w:val="18"/>
        </w:numPr>
        <w:spacing w:after="100" w:line="242" w:lineRule="auto"/>
        <w:ind w:right="-15" w:hanging="340"/>
      </w:pPr>
      <w:r>
        <w:rPr>
          <w:rFonts w:ascii="Calibri" w:eastAsia="Calibri" w:hAnsi="Calibri" w:cs="Calibri"/>
          <w:noProof/>
          <w:color w:val="000000"/>
          <w:lang w:val="en-GB" w:eastAsia="en-GB"/>
        </w:rPr>
        <mc:AlternateContent>
          <mc:Choice Requires="wpg">
            <w:drawing>
              <wp:anchor distT="0" distB="0" distL="114300" distR="114300" simplePos="0" relativeHeight="251672576" behindDoc="0" locked="0" layoutInCell="1" allowOverlap="1" wp14:anchorId="15638AC0" wp14:editId="26CE9DB3">
                <wp:simplePos x="0" y="0"/>
                <wp:positionH relativeFrom="column">
                  <wp:posOffset>5697112</wp:posOffset>
                </wp:positionH>
                <wp:positionV relativeFrom="paragraph">
                  <wp:posOffset>-1026882</wp:posOffset>
                </wp:positionV>
                <wp:extent cx="148010" cy="1289379"/>
                <wp:effectExtent l="0" t="0" r="0" b="0"/>
                <wp:wrapSquare wrapText="bothSides"/>
                <wp:docPr id="6672" name="Group 6672"/>
                <wp:cNvGraphicFramePr/>
                <a:graphic xmlns:a="http://schemas.openxmlformats.org/drawingml/2006/main">
                  <a:graphicData uri="http://schemas.microsoft.com/office/word/2010/wordprocessingGroup">
                    <wpg:wgp>
                      <wpg:cNvGrpSpPr/>
                      <wpg:grpSpPr>
                        <a:xfrm>
                          <a:off x="0" y="0"/>
                          <a:ext cx="148010" cy="1289379"/>
                          <a:chOff x="0" y="0"/>
                          <a:chExt cx="148010" cy="1289379"/>
                        </a:xfrm>
                      </wpg:grpSpPr>
                      <wps:wsp>
                        <wps:cNvPr id="6613" name="Rectangle 6613"/>
                        <wps:cNvSpPr/>
                        <wps:spPr>
                          <a:xfrm rot="5399999">
                            <a:off x="-657357" y="608515"/>
                            <a:ext cx="1331281" cy="196853"/>
                          </a:xfrm>
                          <a:prstGeom prst="rect">
                            <a:avLst/>
                          </a:prstGeom>
                          <a:ln>
                            <a:noFill/>
                          </a:ln>
                        </wps:spPr>
                        <wps:txbx>
                          <w:txbxContent>
                            <w:p w14:paraId="344499E8" w14:textId="77777777" w:rsidR="00EE0DE9" w:rsidRDefault="00EE0DE9" w:rsidP="00EE0DE9">
                              <w:pPr>
                                <w:spacing w:line="276" w:lineRule="auto"/>
                              </w:pPr>
                              <w:proofErr w:type="gramStart"/>
                              <w:r>
                                <w:rPr>
                                  <w:color w:val="000000"/>
                                </w:rPr>
                                <w:t>k</w:t>
                              </w:r>
                              <w:proofErr w:type="gramEnd"/>
                              <w:r>
                                <w:rPr>
                                  <w:color w:val="000000"/>
                                </w:rPr>
                                <w:t xml:space="preserve"> Coronavirus </w:t>
                              </w:r>
                            </w:p>
                          </w:txbxContent>
                        </wps:txbx>
                        <wps:bodyPr horzOverflow="overflow" lIns="0" tIns="0" rIns="0" bIns="0" rtlCol="0">
                          <a:noAutofit/>
                        </wps:bodyPr>
                      </wps:wsp>
                      <wps:wsp>
                        <wps:cNvPr id="6612" name="Rectangle 6612"/>
                        <wps:cNvSpPr/>
                        <wps:spPr>
                          <a:xfrm rot="5399999">
                            <a:off x="-157180" y="108338"/>
                            <a:ext cx="1331281" cy="196853"/>
                          </a:xfrm>
                          <a:prstGeom prst="rect">
                            <a:avLst/>
                          </a:prstGeom>
                          <a:ln>
                            <a:noFill/>
                          </a:ln>
                        </wps:spPr>
                        <wps:txbx>
                          <w:txbxContent>
                            <w:p w14:paraId="5E6FEE4D" w14:textId="77777777" w:rsidR="00EE0DE9" w:rsidRDefault="00EE0DE9" w:rsidP="00EE0DE9">
                              <w:pPr>
                                <w:spacing w:line="276" w:lineRule="auto"/>
                              </w:pPr>
                              <w:r>
                                <w:rPr>
                                  <w:color w:val="000000"/>
                                </w:rPr>
                                <w:t xml:space="preserve">4 </w:t>
                              </w:r>
                            </w:p>
                          </w:txbxContent>
                        </wps:txbx>
                        <wps:bodyPr horzOverflow="overflow" lIns="0" tIns="0" rIns="0" bIns="0" rtlCol="0">
                          <a:noAutofit/>
                        </wps:bodyPr>
                      </wps:wsp>
                      <wps:wsp>
                        <wps:cNvPr id="1231" name="Rectangle 1231"/>
                        <wps:cNvSpPr/>
                        <wps:spPr>
                          <a:xfrm rot="5399999">
                            <a:off x="17862" y="933673"/>
                            <a:ext cx="63442" cy="196853"/>
                          </a:xfrm>
                          <a:prstGeom prst="rect">
                            <a:avLst/>
                          </a:prstGeom>
                          <a:ln>
                            <a:noFill/>
                          </a:ln>
                        </wps:spPr>
                        <wps:txbx>
                          <w:txbxContent>
                            <w:p w14:paraId="6D43475E"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s:wsp>
                        <wps:cNvPr id="1232" name="Rectangle 1232"/>
                        <wps:cNvSpPr/>
                        <wps:spPr>
                          <a:xfrm rot="5399999">
                            <a:off x="17862" y="1174973"/>
                            <a:ext cx="63442" cy="196853"/>
                          </a:xfrm>
                          <a:prstGeom prst="rect">
                            <a:avLst/>
                          </a:prstGeom>
                          <a:ln>
                            <a:noFill/>
                          </a:ln>
                        </wps:spPr>
                        <wps:txbx>
                          <w:txbxContent>
                            <w:p w14:paraId="673F4DC5"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g:wgp>
                  </a:graphicData>
                </a:graphic>
              </wp:anchor>
            </w:drawing>
          </mc:Choice>
          <mc:Fallback>
            <w:pict>
              <v:group w14:anchorId="15638AC0" id="Group 6672" o:spid="_x0000_s1090" style="position:absolute;left:0;text-align:left;margin-left:448.6pt;margin-top:-80.85pt;width:11.65pt;height:101.55pt;z-index:251672576" coordsize="1480,1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">
                <v:rect id="Rectangle 6613" o:spid="_x0000_s1091" style="position:absolute;left:-6573;top:6085;width:13312;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n6O8QA&#10;AADdAAAADwAAAGRycy9kb3ducmV2LnhtbESP3YrCMBSE7wXfIRzBO01VKFKNIkpB2IuuPw9waI5N&#10;tTkpTbZ2336zsLCXw8x8w2z3g21ET52vHStYzBMQxKXTNVcK7rd8tgbhA7LGxjEp+CYP+914tMVM&#10;uzdfqL+GSkQI+wwVmBDaTEpfGrLo564ljt7DdRZDlF0ldYfvCLeNXCZJKi3WHBcMtnQ0VL6uX1ZB&#10;8SrMqa/ze/X88Jo+C3fKw1mp6WQ4bEAEGsJ/+K991grSdLGC3zfx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5+jvEAAAA3QAAAA8AAAAAAAAAAAAAAAAAmAIAAGRycy9k&#10;b3ducmV2LnhtbFBLBQYAAAAABAAEAPUAAACJAwAAAAA=&#10;" filled="f" stroked="f">
                  <v:textbox inset="0,0,0,0">
                    <w:txbxContent>
                      <w:p w14:paraId="344499E8" w14:textId="77777777" w:rsidR="00EE0DE9" w:rsidRDefault="00EE0DE9" w:rsidP="00EE0DE9">
                        <w:pPr>
                          <w:spacing w:line="276" w:lineRule="auto"/>
                        </w:pPr>
                        <w:proofErr w:type="gramStart"/>
                        <w:r>
                          <w:rPr>
                            <w:color w:val="000000"/>
                          </w:rPr>
                          <w:t>k</w:t>
                        </w:r>
                        <w:proofErr w:type="gramEnd"/>
                        <w:r>
                          <w:rPr>
                            <w:color w:val="000000"/>
                          </w:rPr>
                          <w:t xml:space="preserve"> Coronavirus </w:t>
                        </w:r>
                      </w:p>
                    </w:txbxContent>
                  </v:textbox>
                </v:rect>
                <v:rect id="Rectangle 6612" o:spid="_x0000_s1092" style="position:absolute;left:-1572;top:1084;width:13312;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foMMA&#10;AADdAAAADwAAAGRycy9kb3ducmV2LnhtbESPQYvCMBSE74L/ITzBm6Z6KEs1iigFwUNd1x/waJ5N&#10;tXkpTaz135uFhT0OM/MNs94OthE9db52rGAxT0AQl07XXCm4/uSzLxA+IGtsHJOCN3nYbsajNWba&#10;vfib+kuoRISwz1CBCaHNpPSlIYt+7lri6N1cZzFE2VVSd/iKcNvIZZKk0mLNccFgS3tD5ePytAqK&#10;R2EOfZ1fq/vJazoX7pCHo1LTybBbgQg0hP/wX/uoFaTpYgm/b+ITkJ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VfoMMAAADdAAAADwAAAAAAAAAAAAAAAACYAgAAZHJzL2Rv&#10;d25yZXYueG1sUEsFBgAAAAAEAAQA9QAAAIgDAAAAAA==&#10;" filled="f" stroked="f">
                  <v:textbox inset="0,0,0,0">
                    <w:txbxContent>
                      <w:p w14:paraId="5E6FEE4D" w14:textId="77777777" w:rsidR="00EE0DE9" w:rsidRDefault="00EE0DE9" w:rsidP="00EE0DE9">
                        <w:pPr>
                          <w:spacing w:line="276" w:lineRule="auto"/>
                        </w:pPr>
                        <w:r>
                          <w:rPr>
                            <w:color w:val="000000"/>
                          </w:rPr>
                          <w:t xml:space="preserve">4 </w:t>
                        </w:r>
                      </w:p>
                    </w:txbxContent>
                  </v:textbox>
                </v:rect>
                <v:rect id="Rectangle 1231" o:spid="_x0000_s1093" style="position:absolute;left:178;top:9337;width:635;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wNcEA&#10;AADdAAAADwAAAGRycy9kb3ducmV2LnhtbERP24rCMBB9F/Yfwizsm6YqiFSjyEpB8KFe+gFDMzbV&#10;ZlKabO3+/WZB8G0O5zrr7WAb0VPna8cKppMEBHHpdM2VguKajZcgfEDW2DgmBb/kYbv5GK0x1e7J&#10;Z+ovoRIxhH2KCkwIbSqlLw1Z9BPXEkfu5jqLIcKukrrDZwy3jZwlyUJarDk2GGzp21D5uPxYBfkj&#10;N/u+zorqfvSaTrnbZ+Gg1NfnsFuBCDSEt/jlPug4fzafwv838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SMDXBAAAA3QAAAA8AAAAAAAAAAAAAAAAAmAIAAGRycy9kb3du&#10;cmV2LnhtbFBLBQYAAAAABAAEAPUAAACGAwAAAAA=&#10;" filled="f" stroked="f">
                  <v:textbox inset="0,0,0,0">
                    <w:txbxContent>
                      <w:p w14:paraId="6D43475E" w14:textId="77777777" w:rsidR="00EE0DE9" w:rsidRDefault="00EE0DE9" w:rsidP="00EE0DE9">
                        <w:pPr>
                          <w:spacing w:line="276" w:lineRule="auto"/>
                        </w:pPr>
                        <w:r>
                          <w:rPr>
                            <w:color w:val="000000"/>
                          </w:rPr>
                          <w:t xml:space="preserve"> </w:t>
                        </w:r>
                      </w:p>
                    </w:txbxContent>
                  </v:textbox>
                </v:rect>
                <v:rect id="Rectangle 1232" o:spid="_x0000_s1094" style="position:absolute;left:178;top:11750;width:635;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uQsIA&#10;AADdAAAADwAAAGRycy9kb3ducmV2LnhtbERPzWqDQBC+F/IOywRyq2sslGKzCaVBCPRga32AwZ26&#10;Nu6suBs1b58NFHqbj+93dofF9mKi0XeOFWyTFARx43THrYL6u3h8AeEDssbeMSm4kofDfvWww1y7&#10;mb9oqkIrYgj7HBWYEIZcSt8YsugTNxBH7seNFkOEYyv1iHMMt73M0vRZWuw4Nhgc6N1Qc64uVkF5&#10;Ls1x6oq6/f3wmj5LdyzCSanNenl7BRFoCf/iP/dJx/nZUwb3b+IJ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AK5CwgAAAN0AAAAPAAAAAAAAAAAAAAAAAJgCAABkcnMvZG93&#10;bnJldi54bWxQSwUGAAAAAAQABAD1AAAAhwMAAAAA&#10;" filled="f" stroked="f">
                  <v:textbox inset="0,0,0,0">
                    <w:txbxContent>
                      <w:p w14:paraId="673F4DC5" w14:textId="77777777" w:rsidR="00EE0DE9" w:rsidRDefault="00EE0DE9" w:rsidP="00EE0DE9">
                        <w:pPr>
                          <w:spacing w:line="276" w:lineRule="auto"/>
                        </w:pPr>
                        <w:r>
                          <w:rPr>
                            <w:color w:val="000000"/>
                          </w:rPr>
                          <w:t xml:space="preserve"> </w:t>
                        </w:r>
                      </w:p>
                    </w:txbxContent>
                  </v:textbox>
                </v:rect>
                <w10:wrap type="square"/>
              </v:group>
            </w:pict>
          </mc:Fallback>
        </mc:AlternateContent>
      </w:r>
      <w:r>
        <w:rPr>
          <w:rFonts w:ascii="Calibri" w:eastAsia="Calibri" w:hAnsi="Calibri" w:cs="Calibri"/>
          <w:noProof/>
          <w:color w:val="000000"/>
          <w:lang w:val="en-GB" w:eastAsia="en-GB"/>
        </w:rPr>
        <mc:AlternateContent>
          <mc:Choice Requires="wpg">
            <w:drawing>
              <wp:anchor distT="0" distB="0" distL="114300" distR="114300" simplePos="0" relativeHeight="251673600" behindDoc="0" locked="0" layoutInCell="1" allowOverlap="1" wp14:anchorId="5F84AD79" wp14:editId="7FFFE5CD">
                <wp:simplePos x="0" y="0"/>
                <wp:positionH relativeFrom="column">
                  <wp:posOffset>5697112</wp:posOffset>
                </wp:positionH>
                <wp:positionV relativeFrom="paragraph">
                  <wp:posOffset>672376</wp:posOffset>
                </wp:positionV>
                <wp:extent cx="148010" cy="47701"/>
                <wp:effectExtent l="0" t="0" r="0" b="0"/>
                <wp:wrapSquare wrapText="bothSides"/>
                <wp:docPr id="6673" name="Group 6673"/>
                <wp:cNvGraphicFramePr/>
                <a:graphic xmlns:a="http://schemas.openxmlformats.org/drawingml/2006/main">
                  <a:graphicData uri="http://schemas.microsoft.com/office/word/2010/wordprocessingGroup">
                    <wpg:wgp>
                      <wpg:cNvGrpSpPr/>
                      <wpg:grpSpPr>
                        <a:xfrm>
                          <a:off x="0" y="0"/>
                          <a:ext cx="148010" cy="47701"/>
                          <a:chOff x="0" y="0"/>
                          <a:chExt cx="148010" cy="47701"/>
                        </a:xfrm>
                      </wpg:grpSpPr>
                      <wps:wsp>
                        <wps:cNvPr id="1233" name="Rectangle 1233"/>
                        <wps:cNvSpPr/>
                        <wps:spPr>
                          <a:xfrm rot="5399999">
                            <a:off x="17862" y="-66704"/>
                            <a:ext cx="63442" cy="196853"/>
                          </a:xfrm>
                          <a:prstGeom prst="rect">
                            <a:avLst/>
                          </a:prstGeom>
                          <a:ln>
                            <a:noFill/>
                          </a:ln>
                        </wps:spPr>
                        <wps:txbx>
                          <w:txbxContent>
                            <w:p w14:paraId="03BFB89A"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g:wgp>
                  </a:graphicData>
                </a:graphic>
              </wp:anchor>
            </w:drawing>
          </mc:Choice>
          <mc:Fallback>
            <w:pict>
              <v:group w14:anchorId="5F84AD79" id="Group 6673" o:spid="_x0000_s1095" style="position:absolute;left:0;text-align:left;margin-left:448.6pt;margin-top:52.95pt;width:11.65pt;height:3.75pt;z-index:251673600" coordsize="148010,47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">
                <v:rect id="Rectangle 1233" o:spid="_x0000_s1096" style="position:absolute;left:17862;top:-66704;width:63442;height:1968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L2cIA&#10;AADdAAAADwAAAGRycy9kb3ducmV2LnhtbERPzWrCQBC+F/oOyxS81Y0GSomuUgwBoYe06gMM2TGb&#10;Jjsbstskvn23IHibj+93tvvZdmKkwTeOFayWCQjiyumGawWXc/H6DsIHZI2dY1JwIw/73fPTFjPt&#10;Jv6m8RRqEUPYZ6jAhNBnUvrKkEW/dD1x5K5usBgiHGqpB5xiuO3kOknepMWGY4PBng6Gqvb0axWU&#10;bWnysSku9c+n1/RVurwIR6UWL/PHBkSgOTzEd/dRx/nrNIX/b+IJ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AvZwgAAAN0AAAAPAAAAAAAAAAAAAAAAAJgCAABkcnMvZG93&#10;bnJldi54bWxQSwUGAAAAAAQABAD1AAAAhwMAAAAA&#10;" filled="f" stroked="f">
                  <v:textbox inset="0,0,0,0">
                    <w:txbxContent>
                      <w:p w14:paraId="03BFB89A" w14:textId="77777777" w:rsidR="00EE0DE9" w:rsidRDefault="00EE0DE9" w:rsidP="00EE0DE9">
                        <w:pPr>
                          <w:spacing w:line="276" w:lineRule="auto"/>
                        </w:pPr>
                        <w:r>
                          <w:rPr>
                            <w:color w:val="000000"/>
                          </w:rPr>
                          <w:t xml:space="preserve"> </w:t>
                        </w:r>
                      </w:p>
                    </w:txbxContent>
                  </v:textbox>
                </v:rect>
                <w10:wrap type="square"/>
              </v:group>
            </w:pict>
          </mc:Fallback>
        </mc:AlternateContent>
      </w:r>
      <w:r>
        <w:t xml:space="preserve">how pupils are grouped together on transport, where possible this should reflect the bubbles that are adopted within school; </w:t>
      </w:r>
    </w:p>
    <w:p w14:paraId="7D5305AD" w14:textId="77777777" w:rsidR="00EE0DE9" w:rsidRDefault="00EE0DE9" w:rsidP="00EE0DE9">
      <w:pPr>
        <w:numPr>
          <w:ilvl w:val="0"/>
          <w:numId w:val="18"/>
        </w:numPr>
        <w:spacing w:after="104" w:line="242" w:lineRule="auto"/>
        <w:ind w:right="-15" w:hanging="340"/>
      </w:pPr>
      <w:r>
        <w:t xml:space="preserve">use of hand </w:t>
      </w:r>
      <w:proofErr w:type="spellStart"/>
      <w:r>
        <w:t>sanitiser</w:t>
      </w:r>
      <w:proofErr w:type="spellEnd"/>
      <w:r>
        <w:t xml:space="preserve"> upon boarding and/or disembarking; </w:t>
      </w:r>
    </w:p>
    <w:p w14:paraId="750DC40B" w14:textId="77777777" w:rsidR="00EE0DE9" w:rsidRDefault="00EE0DE9" w:rsidP="00EE0DE9">
      <w:pPr>
        <w:numPr>
          <w:ilvl w:val="0"/>
          <w:numId w:val="18"/>
        </w:numPr>
        <w:spacing w:after="99" w:line="242" w:lineRule="auto"/>
        <w:ind w:right="-15" w:hanging="340"/>
      </w:pPr>
      <w:r>
        <w:t xml:space="preserve">additional cleaning of vehicles; </w:t>
      </w:r>
    </w:p>
    <w:p w14:paraId="2C26C020" w14:textId="77777777" w:rsidR="00EE0DE9" w:rsidRDefault="00EE0DE9" w:rsidP="00EE0DE9">
      <w:pPr>
        <w:numPr>
          <w:ilvl w:val="0"/>
          <w:numId w:val="18"/>
        </w:numPr>
        <w:spacing w:after="99" w:line="242" w:lineRule="auto"/>
        <w:ind w:right="-15" w:hanging="340"/>
      </w:pPr>
      <w:proofErr w:type="spellStart"/>
      <w:r>
        <w:t>organised</w:t>
      </w:r>
      <w:proofErr w:type="spellEnd"/>
      <w:r>
        <w:t xml:space="preserve"> queuing and boarding where possible; </w:t>
      </w:r>
    </w:p>
    <w:p w14:paraId="65A55547" w14:textId="77777777" w:rsidR="00EE0DE9" w:rsidRDefault="00EE0DE9" w:rsidP="00EE0DE9">
      <w:pPr>
        <w:numPr>
          <w:ilvl w:val="0"/>
          <w:numId w:val="18"/>
        </w:numPr>
        <w:spacing w:after="104" w:line="242" w:lineRule="auto"/>
        <w:ind w:right="-15" w:hanging="340"/>
      </w:pPr>
      <w:r>
        <w:t xml:space="preserve">distancing within vehicles wherever possible; </w:t>
      </w:r>
    </w:p>
    <w:p w14:paraId="12C573D7" w14:textId="77777777" w:rsidR="00EE0DE9" w:rsidRDefault="00EE0DE9" w:rsidP="00EE0DE9">
      <w:pPr>
        <w:numPr>
          <w:ilvl w:val="0"/>
          <w:numId w:val="18"/>
        </w:numPr>
        <w:spacing w:after="534" w:line="242" w:lineRule="auto"/>
        <w:ind w:right="-15" w:hanging="340"/>
      </w:pPr>
      <w:r>
        <w:rPr>
          <w:rFonts w:ascii="Calibri" w:eastAsia="Calibri" w:hAnsi="Calibri" w:cs="Calibri"/>
          <w:noProof/>
          <w:color w:val="000000"/>
          <w:lang w:val="en-GB" w:eastAsia="en-GB"/>
        </w:rPr>
        <mc:AlternateContent>
          <mc:Choice Requires="wpg">
            <w:drawing>
              <wp:anchor distT="0" distB="0" distL="114300" distR="114300" simplePos="0" relativeHeight="251674624" behindDoc="0" locked="0" layoutInCell="1" allowOverlap="1" wp14:anchorId="171FEA6D" wp14:editId="3E71224D">
                <wp:simplePos x="0" y="0"/>
                <wp:positionH relativeFrom="column">
                  <wp:posOffset>5697112</wp:posOffset>
                </wp:positionH>
                <wp:positionV relativeFrom="paragraph">
                  <wp:posOffset>-77304</wp:posOffset>
                </wp:positionV>
                <wp:extent cx="148010" cy="1244930"/>
                <wp:effectExtent l="0" t="0" r="0" b="0"/>
                <wp:wrapSquare wrapText="bothSides"/>
                <wp:docPr id="6674" name="Group 6674"/>
                <wp:cNvGraphicFramePr/>
                <a:graphic xmlns:a="http://schemas.openxmlformats.org/drawingml/2006/main">
                  <a:graphicData uri="http://schemas.microsoft.com/office/word/2010/wordprocessingGroup">
                    <wpg:wgp>
                      <wpg:cNvGrpSpPr/>
                      <wpg:grpSpPr>
                        <a:xfrm>
                          <a:off x="0" y="0"/>
                          <a:ext cx="148010" cy="1244930"/>
                          <a:chOff x="0" y="0"/>
                          <a:chExt cx="148010" cy="1244930"/>
                        </a:xfrm>
                      </wpg:grpSpPr>
                      <wps:wsp>
                        <wps:cNvPr id="1234" name="Rectangle 1234"/>
                        <wps:cNvSpPr/>
                        <wps:spPr>
                          <a:xfrm rot="5399999">
                            <a:off x="17862" y="-66704"/>
                            <a:ext cx="63442" cy="196853"/>
                          </a:xfrm>
                          <a:prstGeom prst="rect">
                            <a:avLst/>
                          </a:prstGeom>
                          <a:ln>
                            <a:noFill/>
                          </a:ln>
                        </wps:spPr>
                        <wps:txbx>
                          <w:txbxContent>
                            <w:p w14:paraId="0CB7E760"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s:wsp>
                        <wps:cNvPr id="1235" name="Rectangle 1235"/>
                        <wps:cNvSpPr/>
                        <wps:spPr>
                          <a:xfrm rot="5399999">
                            <a:off x="-203781" y="202564"/>
                            <a:ext cx="506730" cy="196853"/>
                          </a:xfrm>
                          <a:prstGeom prst="rect">
                            <a:avLst/>
                          </a:prstGeom>
                          <a:ln>
                            <a:noFill/>
                          </a:ln>
                        </wps:spPr>
                        <wps:txbx>
                          <w:txbxContent>
                            <w:p w14:paraId="14EDE251"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s:wsp>
                        <wps:cNvPr id="1236" name="Rectangle 1236"/>
                        <wps:cNvSpPr/>
                        <wps:spPr>
                          <a:xfrm rot="5399999">
                            <a:off x="-199626" y="579662"/>
                            <a:ext cx="498421" cy="196853"/>
                          </a:xfrm>
                          <a:prstGeom prst="rect">
                            <a:avLst/>
                          </a:prstGeom>
                          <a:ln>
                            <a:noFill/>
                          </a:ln>
                        </wps:spPr>
                        <wps:txbx>
                          <w:txbxContent>
                            <w:p w14:paraId="524B808D" w14:textId="77777777" w:rsidR="00EE0DE9" w:rsidRDefault="00EE0DE9" w:rsidP="00EE0DE9">
                              <w:pPr>
                                <w:spacing w:line="276" w:lineRule="auto"/>
                              </w:pPr>
                              <w:r>
                                <w:rPr>
                                  <w:color w:val="FFFFFF"/>
                                </w:rPr>
                                <w:t xml:space="preserve">Page </w:t>
                              </w:r>
                            </w:p>
                          </w:txbxContent>
                        </wps:txbx>
                        <wps:bodyPr horzOverflow="overflow" lIns="0" tIns="0" rIns="0" bIns="0" rtlCol="0">
                          <a:noAutofit/>
                        </wps:bodyPr>
                      </wps:wsp>
                      <wps:wsp>
                        <wps:cNvPr id="1237" name="Rectangle 1237"/>
                        <wps:cNvSpPr/>
                        <wps:spPr>
                          <a:xfrm rot="5399999">
                            <a:off x="-5751" y="760437"/>
                            <a:ext cx="110670" cy="196853"/>
                          </a:xfrm>
                          <a:prstGeom prst="rect">
                            <a:avLst/>
                          </a:prstGeom>
                          <a:ln>
                            <a:noFill/>
                          </a:ln>
                        </wps:spPr>
                        <wps:txbx>
                          <w:txbxContent>
                            <w:p w14:paraId="5DA198C6" w14:textId="77777777" w:rsidR="00EE0DE9" w:rsidRDefault="00EE0DE9" w:rsidP="00EE0DE9">
                              <w:pPr>
                                <w:spacing w:line="276" w:lineRule="auto"/>
                              </w:pPr>
                              <w:r>
                                <w:rPr>
                                  <w:color w:val="FFFFFF"/>
                                </w:rPr>
                                <w:t xml:space="preserve">5 </w:t>
                              </w:r>
                            </w:p>
                          </w:txbxContent>
                        </wps:txbx>
                        <wps:bodyPr horzOverflow="overflow" lIns="0" tIns="0" rIns="0" bIns="0" rtlCol="0">
                          <a:noAutofit/>
                        </wps:bodyPr>
                      </wps:wsp>
                      <wps:wsp>
                        <wps:cNvPr id="1238" name="Rectangle 1238"/>
                        <wps:cNvSpPr/>
                        <wps:spPr>
                          <a:xfrm rot="5399999">
                            <a:off x="17861" y="819374"/>
                            <a:ext cx="63443" cy="196853"/>
                          </a:xfrm>
                          <a:prstGeom prst="rect">
                            <a:avLst/>
                          </a:prstGeom>
                          <a:ln>
                            <a:noFill/>
                          </a:ln>
                        </wps:spPr>
                        <wps:txbx>
                          <w:txbxContent>
                            <w:p w14:paraId="05E85869" w14:textId="77777777" w:rsidR="00EE0DE9" w:rsidRDefault="00EE0DE9" w:rsidP="00EE0DE9">
                              <w:pPr>
                                <w:spacing w:line="276" w:lineRule="auto"/>
                              </w:pPr>
                              <w:r>
                                <w:rPr>
                                  <w:color w:val="FFFFFF"/>
                                </w:rPr>
                                <w:t xml:space="preserve"> </w:t>
                              </w:r>
                            </w:p>
                          </w:txbxContent>
                        </wps:txbx>
                        <wps:bodyPr horzOverflow="overflow" lIns="0" tIns="0" rIns="0" bIns="0" rtlCol="0">
                          <a:noAutofit/>
                        </wps:bodyPr>
                      </wps:wsp>
                      <wps:wsp>
                        <wps:cNvPr id="1239" name="Rectangle 1239"/>
                        <wps:cNvSpPr/>
                        <wps:spPr>
                          <a:xfrm rot="5399999">
                            <a:off x="-68686" y="953548"/>
                            <a:ext cx="236541" cy="196853"/>
                          </a:xfrm>
                          <a:prstGeom prst="rect">
                            <a:avLst/>
                          </a:prstGeom>
                          <a:ln>
                            <a:noFill/>
                          </a:ln>
                        </wps:spPr>
                        <wps:txbx>
                          <w:txbxContent>
                            <w:p w14:paraId="00C856E7" w14:textId="77777777" w:rsidR="00EE0DE9" w:rsidRDefault="00EE0DE9" w:rsidP="00EE0DE9">
                              <w:pPr>
                                <w:spacing w:line="276" w:lineRule="auto"/>
                              </w:pPr>
                              <w:proofErr w:type="gramStart"/>
                              <w:r>
                                <w:rPr>
                                  <w:color w:val="FFFFFF"/>
                                </w:rPr>
                                <w:t>of</w:t>
                              </w:r>
                              <w:proofErr w:type="gramEnd"/>
                              <w:r>
                                <w:rPr>
                                  <w:color w:val="FFFFFF"/>
                                </w:rPr>
                                <w:t xml:space="preserve"> </w:t>
                              </w:r>
                            </w:p>
                          </w:txbxContent>
                        </wps:txbx>
                        <wps:bodyPr horzOverflow="overflow" lIns="0" tIns="0" rIns="0" bIns="0" rtlCol="0">
                          <a:noAutofit/>
                        </wps:bodyPr>
                      </wps:wsp>
                      <wps:wsp>
                        <wps:cNvPr id="1240" name="Rectangle 1240"/>
                        <wps:cNvSpPr/>
                        <wps:spPr>
                          <a:xfrm rot="5399999">
                            <a:off x="-5751" y="1068412"/>
                            <a:ext cx="110670" cy="196853"/>
                          </a:xfrm>
                          <a:prstGeom prst="rect">
                            <a:avLst/>
                          </a:prstGeom>
                          <a:ln>
                            <a:noFill/>
                          </a:ln>
                        </wps:spPr>
                        <wps:txbx>
                          <w:txbxContent>
                            <w:p w14:paraId="322CCF92" w14:textId="77777777" w:rsidR="00EE0DE9" w:rsidRDefault="00EE0DE9" w:rsidP="00EE0DE9">
                              <w:pPr>
                                <w:spacing w:line="276" w:lineRule="auto"/>
                              </w:pPr>
                              <w:r>
                                <w:rPr>
                                  <w:color w:val="FFFFFF"/>
                                </w:rPr>
                                <w:t xml:space="preserve">6 </w:t>
                              </w:r>
                            </w:p>
                          </w:txbxContent>
                        </wps:txbx>
                        <wps:bodyPr horzOverflow="overflow" lIns="0" tIns="0" rIns="0" bIns="0" rtlCol="0">
                          <a:noAutofit/>
                        </wps:bodyPr>
                      </wps:wsp>
                      <wps:wsp>
                        <wps:cNvPr id="1241" name="Rectangle 1241"/>
                        <wps:cNvSpPr/>
                        <wps:spPr>
                          <a:xfrm rot="5399999">
                            <a:off x="17861" y="1130524"/>
                            <a:ext cx="63443" cy="196853"/>
                          </a:xfrm>
                          <a:prstGeom prst="rect">
                            <a:avLst/>
                          </a:prstGeom>
                          <a:ln>
                            <a:noFill/>
                          </a:ln>
                        </wps:spPr>
                        <wps:txbx>
                          <w:txbxContent>
                            <w:p w14:paraId="06AAD209" w14:textId="77777777" w:rsidR="00EE0DE9" w:rsidRDefault="00EE0DE9" w:rsidP="00EE0DE9">
                              <w:pPr>
                                <w:spacing w:line="276" w:lineRule="auto"/>
                              </w:pPr>
                              <w:r>
                                <w:rPr>
                                  <w:color w:val="FFFFFF"/>
                                </w:rPr>
                                <w:t xml:space="preserve"> </w:t>
                              </w:r>
                            </w:p>
                          </w:txbxContent>
                        </wps:txbx>
                        <wps:bodyPr horzOverflow="overflow" lIns="0" tIns="0" rIns="0" bIns="0" rtlCol="0">
                          <a:noAutofit/>
                        </wps:bodyPr>
                      </wps:wsp>
                    </wpg:wgp>
                  </a:graphicData>
                </a:graphic>
              </wp:anchor>
            </w:drawing>
          </mc:Choice>
          <mc:Fallback>
            <w:pict>
              <v:group w14:anchorId="171FEA6D" id="Group 6674" o:spid="_x0000_s1097" style="position:absolute;left:0;text-align:left;margin-left:448.6pt;margin-top:-6.1pt;width:11.65pt;height:98.05pt;z-index:251674624" coordsize="1480,1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">
                <v:rect id="Rectangle 1234" o:spid="_x0000_s1098" style="position:absolute;left:179;top:-667;width:634;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TrcEA&#10;AADdAAAADwAAAGRycy9kb3ducmV2LnhtbERP24rCMBB9F/Yfwizsm6a6IkvXKLJSEHyotw8YmrGp&#10;NpPSZGv9eyMIvs3hXGe+7G0tOmp95VjBeJSAIC6crrhUcDpmwx8QPiBrrB2Tgjt5WC4+BnNMtbvx&#10;nrpDKEUMYZ+iAhNCk0rpC0MW/cg1xJE7u9ZiiLAtpW7xFsNtLSdJMpMWK44NBhv6M1RcD/9WQX7N&#10;zbqrslN52XpNu9yts7BR6uuzX/2CCNSHt/jl3ug4f/I9he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lk63BAAAA3QAAAA8AAAAAAAAAAAAAAAAAmAIAAGRycy9kb3du&#10;cmV2LnhtbFBLBQYAAAAABAAEAPUAAACGAwAAAAA=&#10;" filled="f" stroked="f">
                  <v:textbox inset="0,0,0,0">
                    <w:txbxContent>
                      <w:p w14:paraId="0CB7E760" w14:textId="77777777" w:rsidR="00EE0DE9" w:rsidRDefault="00EE0DE9" w:rsidP="00EE0DE9">
                        <w:pPr>
                          <w:spacing w:line="276" w:lineRule="auto"/>
                        </w:pPr>
                        <w:r>
                          <w:rPr>
                            <w:color w:val="000000"/>
                          </w:rPr>
                          <w:t xml:space="preserve"> </w:t>
                        </w:r>
                      </w:p>
                    </w:txbxContent>
                  </v:textbox>
                </v:rect>
                <v:rect id="Rectangle 1235" o:spid="_x0000_s1099" style="position:absolute;left:-2038;top:2026;width:5067;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2NsEA&#10;AADdAAAADwAAAGRycy9kb3ducmV2LnhtbERP24rCMBB9F/Yfwizsm6a6KEvXKLJSEHyotw8YmrGp&#10;NpPSZGv9eyMIvs3hXGe+7G0tOmp95VjBeJSAIC6crrhUcDpmwx8QPiBrrB2Tgjt5WC4+BnNMtbvx&#10;nrpDKEUMYZ+iAhNCk0rpC0MW/cg1xJE7u9ZiiLAtpW7xFsNtLSdJMpMWK44NBhv6M1RcD/9WQX7N&#10;zbqrslN52XpNu9yts7BR6uuzX/2CCNSHt/jl3ug4f/I9he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pNjbBAAAA3QAAAA8AAAAAAAAAAAAAAAAAmAIAAGRycy9kb3du&#10;cmV2LnhtbFBLBQYAAAAABAAEAPUAAACGAwAAAAA=&#10;" filled="f" stroked="f">
                  <v:textbox inset="0,0,0,0">
                    <w:txbxContent>
                      <w:p w14:paraId="14EDE251" w14:textId="77777777" w:rsidR="00EE0DE9" w:rsidRDefault="00EE0DE9" w:rsidP="00EE0DE9">
                        <w:pPr>
                          <w:spacing w:line="276" w:lineRule="auto"/>
                        </w:pPr>
                        <w:r>
                          <w:rPr>
                            <w:color w:val="000000"/>
                          </w:rPr>
                          <w:t xml:space="preserve">        </w:t>
                        </w:r>
                      </w:p>
                    </w:txbxContent>
                  </v:textbox>
                </v:rect>
                <v:rect id="Rectangle 1236" o:spid="_x0000_s1100" style="position:absolute;left:-1996;top:5796;width:4984;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oQcEA&#10;AADdAAAADwAAAGRycy9kb3ducmV2LnhtbERP24rCMBB9F/yHMIJvmqogUo2yKAXBh66XDxiasena&#10;TEoTa/fvNwuCb3M419nseluLjlpfOVYwmyYgiAunKy4V3K7ZZAXCB2SNtWNS8EsedtvhYIOpdi8+&#10;U3cJpYgh7FNUYEJoUil9Yciin7qGOHJ311oMEbal1C2+Yrit5TxJltJixbHBYEN7Q8Xj8rQK8kdu&#10;Dl2V3cqfk9f0nbtDFo5KjUf91xpEoD58xG/3Ucf588US/r+JJ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7qEHBAAAA3QAAAA8AAAAAAAAAAAAAAAAAmAIAAGRycy9kb3du&#10;cmV2LnhtbFBLBQYAAAAABAAEAPUAAACGAwAAAAA=&#10;" filled="f" stroked="f">
                  <v:textbox inset="0,0,0,0">
                    <w:txbxContent>
                      <w:p w14:paraId="524B808D" w14:textId="77777777" w:rsidR="00EE0DE9" w:rsidRDefault="00EE0DE9" w:rsidP="00EE0DE9">
                        <w:pPr>
                          <w:spacing w:line="276" w:lineRule="auto"/>
                        </w:pPr>
                        <w:r>
                          <w:rPr>
                            <w:color w:val="FFFFFF"/>
                          </w:rPr>
                          <w:t xml:space="preserve">Page </w:t>
                        </w:r>
                      </w:p>
                    </w:txbxContent>
                  </v:textbox>
                </v:rect>
                <v:rect id="Rectangle 1237" o:spid="_x0000_s1101" style="position:absolute;left:-57;top:7604;width:1106;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cN2sEA&#10;AADdAAAADwAAAGRycy9kb3ducmV2LnhtbERP24rCMBB9F/Yfwizsm6a6oEvXKLJSEHyotw8YmrGp&#10;NpPSZGv9eyMIvs3hXGe+7G0tOmp95VjBeJSAIC6crrhUcDpmwx8QPiBrrB2Tgjt5WC4+BnNMtbvx&#10;nrpDKEUMYZ+iAhNCk0rpC0MW/cg1xJE7u9ZiiLAtpW7xFsNtLSdJMpUWK44NBhv6M1RcD/9WQX7N&#10;zbqrslN52XpNu9yts7BR6uuzX/2CCNSHt/jl3ug4f/I9g+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3DdrBAAAA3QAAAA8AAAAAAAAAAAAAAAAAmAIAAGRycy9kb3du&#10;cmV2LnhtbFBLBQYAAAAABAAEAPUAAACGAwAAAAA=&#10;" filled="f" stroked="f">
                  <v:textbox inset="0,0,0,0">
                    <w:txbxContent>
                      <w:p w14:paraId="5DA198C6" w14:textId="77777777" w:rsidR="00EE0DE9" w:rsidRDefault="00EE0DE9" w:rsidP="00EE0DE9">
                        <w:pPr>
                          <w:spacing w:line="276" w:lineRule="auto"/>
                        </w:pPr>
                        <w:r>
                          <w:rPr>
                            <w:color w:val="FFFFFF"/>
                          </w:rPr>
                          <w:t xml:space="preserve">5 </w:t>
                        </w:r>
                      </w:p>
                    </w:txbxContent>
                  </v:textbox>
                </v:rect>
                <v:rect id="Rectangle 1238" o:spid="_x0000_s1102" style="position:absolute;left:178;top:8194;width:635;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qMQA&#10;AADdAAAADwAAAGRycy9kb3ducmV2LnhtbESPQWvCQBCF7wX/wzKCt7pRoZTUVUQJCB7Sqj9gyE6z&#10;0exsyK4x/fedQ6G3Gd6b975Zb0ffqoH62AQ2sJhnoIirYBuuDVwvxes7qJiQLbaBycAPRdhuJi9r&#10;zG148hcN51QrCeGYowGXUpdrHStHHuM8dMSifYfeY5K1r7Xt8SnhvtXLLHvTHhuWBocd7R1V9/PD&#10;GyjvpTsMTXGtb6do6bMMhyIdjZlNx90HqERj+jf/XR+t4C9Xgiv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omajEAAAA3QAAAA8AAAAAAAAAAAAAAAAAmAIAAGRycy9k&#10;b3ducmV2LnhtbFBLBQYAAAAABAAEAPUAAACJAwAAAAA=&#10;" filled="f" stroked="f">
                  <v:textbox inset="0,0,0,0">
                    <w:txbxContent>
                      <w:p w14:paraId="05E85869" w14:textId="77777777" w:rsidR="00EE0DE9" w:rsidRDefault="00EE0DE9" w:rsidP="00EE0DE9">
                        <w:pPr>
                          <w:spacing w:line="276" w:lineRule="auto"/>
                        </w:pPr>
                        <w:r>
                          <w:rPr>
                            <w:color w:val="FFFFFF"/>
                          </w:rPr>
                          <w:t xml:space="preserve"> </w:t>
                        </w:r>
                      </w:p>
                    </w:txbxContent>
                  </v:textbox>
                </v:rect>
                <v:rect id="Rectangle 1239" o:spid="_x0000_s1103" style="position:absolute;left:-687;top:9536;width:2365;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M8EA&#10;AADdAAAADwAAAGRycy9kb3ducmV2LnhtbERP24rCMBB9F/Yfwizsm6a6IG7XKLJSEHyotw8YmrGp&#10;NpPSZGv9eyMIvs3hXGe+7G0tOmp95VjBeJSAIC6crrhUcDpmwxkIH5A11o5JwZ08LBcfgzmm2t14&#10;T90hlCKGsE9RgQmhSaX0hSGLfuQa4sidXWsxRNiWUrd4i+G2lpMkmUqLFccGgw39GSquh3+rIL/m&#10;Zt1V2am8bL2mXe7WWdgo9fXZr35BBOrDW/xyb3ScP/n+ge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kPDPBAAAA3QAAAA8AAAAAAAAAAAAAAAAAmAIAAGRycy9kb3du&#10;cmV2LnhtbFBLBQYAAAAABAAEAPUAAACGAwAAAAA=&#10;" filled="f" stroked="f">
                  <v:textbox inset="0,0,0,0">
                    <w:txbxContent>
                      <w:p w14:paraId="00C856E7" w14:textId="77777777" w:rsidR="00EE0DE9" w:rsidRDefault="00EE0DE9" w:rsidP="00EE0DE9">
                        <w:pPr>
                          <w:spacing w:line="276" w:lineRule="auto"/>
                        </w:pPr>
                        <w:proofErr w:type="gramStart"/>
                        <w:r>
                          <w:rPr>
                            <w:color w:val="FFFFFF"/>
                          </w:rPr>
                          <w:t>of</w:t>
                        </w:r>
                        <w:proofErr w:type="gramEnd"/>
                        <w:r>
                          <w:rPr>
                            <w:color w:val="FFFFFF"/>
                          </w:rPr>
                          <w:t xml:space="preserve"> </w:t>
                        </w:r>
                      </w:p>
                    </w:txbxContent>
                  </v:textbox>
                </v:rect>
                <v:rect id="Rectangle 1240" o:spid="_x0000_s1104" style="position:absolute;left:-57;top:10684;width:1106;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m08QA&#10;AADdAAAADwAAAGRycy9kb3ducmV2LnhtbESPQWvCQBCF7wX/wzKCt7pRpJTUVUQJCB7Sqj9gyE6z&#10;0exsyK4x/fedQ6G3Gd6b975Zb0ffqoH62AQ2sJhnoIirYBuuDVwvxes7qJiQLbaBycAPRdhuJi9r&#10;zG148hcN51QrCeGYowGXUpdrHStHHuM8dMSifYfeY5K1r7Xt8SnhvtXLLHvTHhuWBocd7R1V9/PD&#10;GyjvpTsMTXGtb6do6bMMhyIdjZlNx90HqERj+jf/XR+t4C9Xwi/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5tPEAAAA3QAAAA8AAAAAAAAAAAAAAAAAmAIAAGRycy9k&#10;b3ducmV2LnhtbFBLBQYAAAAABAAEAPUAAACJAwAAAAA=&#10;" filled="f" stroked="f">
                  <v:textbox inset="0,0,0,0">
                    <w:txbxContent>
                      <w:p w14:paraId="322CCF92" w14:textId="77777777" w:rsidR="00EE0DE9" w:rsidRDefault="00EE0DE9" w:rsidP="00EE0DE9">
                        <w:pPr>
                          <w:spacing w:line="276" w:lineRule="auto"/>
                        </w:pPr>
                        <w:r>
                          <w:rPr>
                            <w:color w:val="FFFFFF"/>
                          </w:rPr>
                          <w:t xml:space="preserve">6 </w:t>
                        </w:r>
                      </w:p>
                    </w:txbxContent>
                  </v:textbox>
                </v:rect>
                <v:rect id="Rectangle 1241" o:spid="_x0000_s1105" style="position:absolute;left:179;top:11305;width:634;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DSMEA&#10;AADdAAAADwAAAGRycy9kb3ducmV2LnhtbERP24rCMBB9F/Yfwizsm6aKiFSjyEpB8KFe+gFDMzbV&#10;ZlKabO3+/WZB8G0O5zrr7WAb0VPna8cKppMEBHHpdM2VguKajZcgfEDW2DgmBb/kYbv5GK0x1e7J&#10;Z+ovoRIxhH2KCkwIbSqlLw1Z9BPXEkfu5jqLIcKukrrDZwy3jZwlyUJarDk2GGzp21D5uPxYBfkj&#10;N/u+zorqfvSaTrnbZ+Gg1NfnsFuBCDSEt/jlPug4fzafwv838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UQ0jBAAAA3QAAAA8AAAAAAAAAAAAAAAAAmAIAAGRycy9kb3du&#10;cmV2LnhtbFBLBQYAAAAABAAEAPUAAACGAwAAAAA=&#10;" filled="f" stroked="f">
                  <v:textbox inset="0,0,0,0">
                    <w:txbxContent>
                      <w:p w14:paraId="06AAD209" w14:textId="77777777" w:rsidR="00EE0DE9" w:rsidRDefault="00EE0DE9" w:rsidP="00EE0DE9">
                        <w:pPr>
                          <w:spacing w:line="276" w:lineRule="auto"/>
                        </w:pPr>
                        <w:r>
                          <w:rPr>
                            <w:color w:val="FFFFFF"/>
                          </w:rPr>
                          <w:t xml:space="preserve"> </w:t>
                        </w:r>
                      </w:p>
                    </w:txbxContent>
                  </v:textbox>
                </v:rect>
                <w10:wrap type="square"/>
              </v:group>
            </w:pict>
          </mc:Fallback>
        </mc:AlternateContent>
      </w:r>
      <w:proofErr w:type="gramStart"/>
      <w:r>
        <w:t>the</w:t>
      </w:r>
      <w:proofErr w:type="gramEnd"/>
      <w:r>
        <w:t xml:space="preserve"> use of face coverings for children over the age of 11, where appropriate, for example, if they are likely to come into very close contact with people outside of their group or who they do not normally meet.” </w:t>
      </w:r>
    </w:p>
    <w:p w14:paraId="3BF9B9ED" w14:textId="77777777" w:rsidR="00EE0DE9" w:rsidRDefault="00EE0DE9" w:rsidP="00EE0DE9">
      <w:pPr>
        <w:pStyle w:val="Heading1"/>
      </w:pPr>
      <w:r>
        <w:t xml:space="preserve">Managing the Financial Risks </w:t>
      </w:r>
    </w:p>
    <w:p w14:paraId="765E8320" w14:textId="77777777" w:rsidR="00EE0DE9" w:rsidRDefault="00EE0DE9" w:rsidP="00EE0DE9">
      <w:r>
        <w:t xml:space="preserve">If you make any bookings or financial commitments, you should clarify how the terms and conditions will apply if you, or the provider, have to cancel, or are prevented from going ahead because of COVID-19 or its effects – for example, due to government guidance or a ‘lockdown’.  You should also ensure that parents are clear about any financial consequences of cancellation.  See document </w:t>
      </w:r>
      <w:hyperlink r:id="rId54">
        <w:r>
          <w:rPr>
            <w:color w:val="0000FF"/>
            <w:u w:val="single" w:color="0000FF"/>
          </w:rPr>
          <w:t>3.2i</w:t>
        </w:r>
      </w:hyperlink>
      <w:hyperlink r:id="rId55">
        <w:r>
          <w:rPr>
            <w:color w:val="0000FF"/>
          </w:rPr>
          <w:t xml:space="preserve"> </w:t>
        </w:r>
      </w:hyperlink>
      <w:hyperlink r:id="rId56">
        <w:r>
          <w:rPr>
            <w:color w:val="0000FF"/>
            <w:u w:val="single" w:color="0000FF"/>
          </w:rPr>
          <w:t>“Contracts and Waivers”</w:t>
        </w:r>
      </w:hyperlink>
      <w:hyperlink r:id="rId57">
        <w:r>
          <w:t>.</w:t>
        </w:r>
      </w:hyperlink>
      <w:r>
        <w:t xml:space="preserve"> </w:t>
      </w:r>
    </w:p>
    <w:p w14:paraId="22D94E26" w14:textId="77777777" w:rsidR="00EE0DE9" w:rsidRDefault="00EE0DE9" w:rsidP="00EE0DE9">
      <w:r>
        <w:rPr>
          <w:rFonts w:ascii="Calibri" w:eastAsia="Calibri" w:hAnsi="Calibri" w:cs="Calibri"/>
          <w:noProof/>
          <w:color w:val="000000"/>
          <w:lang w:val="en-GB" w:eastAsia="en-GB"/>
        </w:rPr>
        <mc:AlternateContent>
          <mc:Choice Requires="wpg">
            <w:drawing>
              <wp:anchor distT="0" distB="0" distL="114300" distR="114300" simplePos="0" relativeHeight="251675648" behindDoc="0" locked="0" layoutInCell="1" allowOverlap="1" wp14:anchorId="153DC17C" wp14:editId="7D347FE5">
                <wp:simplePos x="0" y="0"/>
                <wp:positionH relativeFrom="column">
                  <wp:posOffset>5699735</wp:posOffset>
                </wp:positionH>
                <wp:positionV relativeFrom="paragraph">
                  <wp:posOffset>167146</wp:posOffset>
                </wp:positionV>
                <wp:extent cx="135675" cy="1288962"/>
                <wp:effectExtent l="0" t="0" r="0" b="0"/>
                <wp:wrapSquare wrapText="bothSides"/>
                <wp:docPr id="6675" name="Group 6675"/>
                <wp:cNvGraphicFramePr/>
                <a:graphic xmlns:a="http://schemas.openxmlformats.org/drawingml/2006/main">
                  <a:graphicData uri="http://schemas.microsoft.com/office/word/2010/wordprocessingGroup">
                    <wpg:wgp>
                      <wpg:cNvGrpSpPr/>
                      <wpg:grpSpPr>
                        <a:xfrm>
                          <a:off x="0" y="0"/>
                          <a:ext cx="135675" cy="1288962"/>
                          <a:chOff x="0" y="0"/>
                          <a:chExt cx="135675" cy="1288962"/>
                        </a:xfrm>
                      </wpg:grpSpPr>
                      <wps:wsp>
                        <wps:cNvPr id="1242" name="Rectangle 1242"/>
                        <wps:cNvSpPr/>
                        <wps:spPr>
                          <a:xfrm rot="5399999">
                            <a:off x="-196740" y="151967"/>
                            <a:ext cx="484383" cy="180448"/>
                          </a:xfrm>
                          <a:prstGeom prst="rect">
                            <a:avLst/>
                          </a:prstGeom>
                          <a:ln>
                            <a:noFill/>
                          </a:ln>
                        </wps:spPr>
                        <wps:txbx>
                          <w:txbxContent>
                            <w:p w14:paraId="0ACA7F5B" w14:textId="77777777" w:rsidR="00EE0DE9" w:rsidRDefault="00EE0DE9" w:rsidP="00EE0DE9">
                              <w:pPr>
                                <w:spacing w:line="276" w:lineRule="auto"/>
                              </w:pPr>
                              <w:r>
                                <w:rPr>
                                  <w:color w:val="000000"/>
                                </w:rPr>
                                <w:t xml:space="preserve">Good </w:t>
                              </w:r>
                            </w:p>
                          </w:txbxContent>
                        </wps:txbx>
                        <wps:bodyPr horzOverflow="overflow" lIns="0" tIns="0" rIns="0" bIns="0" rtlCol="0">
                          <a:noAutofit/>
                        </wps:bodyPr>
                      </wps:wsp>
                      <wps:wsp>
                        <wps:cNvPr id="1243" name="Rectangle 1243"/>
                        <wps:cNvSpPr/>
                        <wps:spPr>
                          <a:xfrm rot="5399999">
                            <a:off x="-5736" y="326469"/>
                            <a:ext cx="102377" cy="180448"/>
                          </a:xfrm>
                          <a:prstGeom prst="rect">
                            <a:avLst/>
                          </a:prstGeom>
                          <a:ln>
                            <a:noFill/>
                          </a:ln>
                        </wps:spPr>
                        <wps:txbx>
                          <w:txbxContent>
                            <w:p w14:paraId="1939ABC9" w14:textId="77777777" w:rsidR="00EE0DE9" w:rsidRDefault="00EE0DE9" w:rsidP="00EE0DE9">
                              <w:pPr>
                                <w:spacing w:line="276" w:lineRule="auto"/>
                              </w:pPr>
                              <w:r>
                                <w:rPr>
                                  <w:color w:val="000000"/>
                                </w:rPr>
                                <w:t xml:space="preserve">P </w:t>
                              </w:r>
                            </w:p>
                          </w:txbxContent>
                        </wps:txbx>
                        <wps:bodyPr horzOverflow="overflow" lIns="0" tIns="0" rIns="0" bIns="0" rtlCol="0">
                          <a:noAutofit/>
                        </wps:bodyPr>
                      </wps:wsp>
                      <wps:wsp>
                        <wps:cNvPr id="1244" name="Rectangle 1244"/>
                        <wps:cNvSpPr/>
                        <wps:spPr>
                          <a:xfrm rot="5399999">
                            <a:off x="-486032" y="882966"/>
                            <a:ext cx="1062968" cy="180448"/>
                          </a:xfrm>
                          <a:prstGeom prst="rect">
                            <a:avLst/>
                          </a:prstGeom>
                          <a:ln>
                            <a:noFill/>
                          </a:ln>
                        </wps:spPr>
                        <wps:txbx>
                          <w:txbxContent>
                            <w:p w14:paraId="4C85999E" w14:textId="77777777" w:rsidR="00EE0DE9" w:rsidRDefault="00EE0DE9" w:rsidP="00EE0DE9">
                              <w:pPr>
                                <w:spacing w:line="276" w:lineRule="auto"/>
                              </w:pPr>
                              <w:proofErr w:type="spellStart"/>
                              <w:proofErr w:type="gramStart"/>
                              <w:r>
                                <w:rPr>
                                  <w:color w:val="000000"/>
                                </w:rPr>
                                <w:t>ractice</w:t>
                              </w:r>
                              <w:proofErr w:type="spellEnd"/>
                              <w:proofErr w:type="gramEnd"/>
                              <w:r>
                                <w:rPr>
                                  <w:color w:val="000000"/>
                                </w:rPr>
                                <w:t xml:space="preserve"> folder </w:t>
                              </w:r>
                            </w:p>
                          </w:txbxContent>
                        </wps:txbx>
                        <wps:bodyPr horzOverflow="overflow" lIns="0" tIns="0" rIns="0" bIns="0" rtlCol="0">
                          <a:noAutofit/>
                        </wps:bodyPr>
                      </wps:wsp>
                      <wps:wsp>
                        <wps:cNvPr id="1245" name="Rectangle 1245"/>
                        <wps:cNvSpPr/>
                        <wps:spPr>
                          <a:xfrm rot="5399999">
                            <a:off x="16373" y="1184090"/>
                            <a:ext cx="58156" cy="180448"/>
                          </a:xfrm>
                          <a:prstGeom prst="rect">
                            <a:avLst/>
                          </a:prstGeom>
                          <a:ln>
                            <a:noFill/>
                          </a:ln>
                        </wps:spPr>
                        <wps:txbx>
                          <w:txbxContent>
                            <w:p w14:paraId="416D1FC3"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g:wgp>
                  </a:graphicData>
                </a:graphic>
              </wp:anchor>
            </w:drawing>
          </mc:Choice>
          <mc:Fallback>
            <w:pict>
              <v:group w14:anchorId="153DC17C" id="Group 6675" o:spid="_x0000_s1106" style="position:absolute;margin-left:448.8pt;margin-top:13.15pt;width:10.7pt;height:101.5pt;z-index:251675648" coordsize="1356,1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">
                <v:rect id="Rectangle 1242" o:spid="_x0000_s1107" style="position:absolute;left:-1967;top:1520;width:4843;height:1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dP8IA&#10;AADdAAAADwAAAGRycy9kb3ducmV2LnhtbERPzWqDQBC+F/IOywRyq2uklGKzCaVBCPRga32AwZ26&#10;Nu6suBs1b58NFHqbj+93dofF9mKi0XeOFWyTFARx43THrYL6u3h8AeEDssbeMSm4kofDfvWww1y7&#10;mb9oqkIrYgj7HBWYEIZcSt8YsugTNxBH7seNFkOEYyv1iHMMt73M0vRZWuw4Nhgc6N1Qc64uVkF5&#10;Ls1x6oq6/f3wmj5LdyzCSanNenl7BRFoCf/iP/dJx/nZUwb3b+IJ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t0/wgAAAN0AAAAPAAAAAAAAAAAAAAAAAJgCAABkcnMvZG93&#10;bnJldi54bWxQSwUGAAAAAAQABAD1AAAAhwMAAAAA&#10;" filled="f" stroked="f">
                  <v:textbox inset="0,0,0,0">
                    <w:txbxContent>
                      <w:p w14:paraId="0ACA7F5B" w14:textId="77777777" w:rsidR="00EE0DE9" w:rsidRDefault="00EE0DE9" w:rsidP="00EE0DE9">
                        <w:pPr>
                          <w:spacing w:line="276" w:lineRule="auto"/>
                        </w:pPr>
                        <w:r>
                          <w:rPr>
                            <w:color w:val="000000"/>
                          </w:rPr>
                          <w:t xml:space="preserve">Good </w:t>
                        </w:r>
                      </w:p>
                    </w:txbxContent>
                  </v:textbox>
                </v:rect>
                <v:rect id="Rectangle 1243" o:spid="_x0000_s1108" style="position:absolute;left:-57;top:3265;width:1023;height:1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4pMEA&#10;AADdAAAADwAAAGRycy9kb3ducmV2LnhtbERP24rCMBB9F/Yfwizsm6a6IkvXKLJSEHyotw8YmrGp&#10;NpPSZGv9eyMIvs3hXGe+7G0tOmp95VjBeJSAIC6crrhUcDpmwx8QPiBrrB2Tgjt5WC4+BnNMtbvx&#10;nrpDKEUMYZ+iAhNCk0rpC0MW/cg1xJE7u9ZiiLAtpW7xFsNtLSdJMpMWK44NBhv6M1RcD/9WQX7N&#10;zbqrslN52XpNu9yts7BR6uuzX/2CCNSHt/jl3ug4fzL9hu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KeKTBAAAA3QAAAA8AAAAAAAAAAAAAAAAAmAIAAGRycy9kb3du&#10;cmV2LnhtbFBLBQYAAAAABAAEAPUAAACGAwAAAAA=&#10;" filled="f" stroked="f">
                  <v:textbox inset="0,0,0,0">
                    <w:txbxContent>
                      <w:p w14:paraId="1939ABC9" w14:textId="77777777" w:rsidR="00EE0DE9" w:rsidRDefault="00EE0DE9" w:rsidP="00EE0DE9">
                        <w:pPr>
                          <w:spacing w:line="276" w:lineRule="auto"/>
                        </w:pPr>
                        <w:r>
                          <w:rPr>
                            <w:color w:val="000000"/>
                          </w:rPr>
                          <w:t xml:space="preserve">P </w:t>
                        </w:r>
                      </w:p>
                    </w:txbxContent>
                  </v:textbox>
                </v:rect>
                <v:rect id="Rectangle 1244" o:spid="_x0000_s1109" style="position:absolute;left:-4860;top:8830;width:10629;height:1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g0MIA&#10;AADdAAAADwAAAGRycy9kb3ducmV2LnhtbERPzWrCQBC+F/oOyxS81Y0SSomuUgwBoYe06gMM2TGb&#10;Jjsbstskvn23IHibj+93tvvZdmKkwTeOFayWCQjiyumGawWXc/H6DsIHZI2dY1JwIw/73fPTFjPt&#10;Jv6m8RRqEUPYZ6jAhNBnUvrKkEW/dD1x5K5usBgiHGqpB5xiuO3kOknepMWGY4PBng6Gqvb0axWU&#10;bWnysSku9c+n1/RVurwIR6UWL/PHBkSgOTzEd/dRx/nrNIX/b+IJ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DQwgAAAN0AAAAPAAAAAAAAAAAAAAAAAJgCAABkcnMvZG93&#10;bnJldi54bWxQSwUGAAAAAAQABAD1AAAAhwMAAAAA&#10;" filled="f" stroked="f">
                  <v:textbox inset="0,0,0,0">
                    <w:txbxContent>
                      <w:p w14:paraId="4C85999E" w14:textId="77777777" w:rsidR="00EE0DE9" w:rsidRDefault="00EE0DE9" w:rsidP="00EE0DE9">
                        <w:pPr>
                          <w:spacing w:line="276" w:lineRule="auto"/>
                        </w:pPr>
                        <w:proofErr w:type="spellStart"/>
                        <w:proofErr w:type="gramStart"/>
                        <w:r>
                          <w:rPr>
                            <w:color w:val="000000"/>
                          </w:rPr>
                          <w:t>ractice</w:t>
                        </w:r>
                        <w:proofErr w:type="spellEnd"/>
                        <w:proofErr w:type="gramEnd"/>
                        <w:r>
                          <w:rPr>
                            <w:color w:val="000000"/>
                          </w:rPr>
                          <w:t xml:space="preserve"> folder </w:t>
                        </w:r>
                      </w:p>
                    </w:txbxContent>
                  </v:textbox>
                </v:rect>
                <v:rect id="Rectangle 1245" o:spid="_x0000_s1110" style="position:absolute;left:164;top:11841;width:581;height:1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FS8EA&#10;AADdAAAADwAAAGRycy9kb3ducmV2LnhtbERP24rCMBB9F/Yfwizsm6bKKkvXKLJSEHyotw8YmrGp&#10;NpPSZGv9eyMIvs3hXGe+7G0tOmp95VjBeJSAIC6crrhUcDpmwx8QPiBrrB2Tgjt5WC4+BnNMtbvx&#10;nrpDKEUMYZ+iAhNCk0rpC0MW/cg1xJE7u9ZiiLAtpW7xFsNtLSdJMpMWK44NBhv6M1RcD/9WQX7N&#10;zbqrslN52XpNu9yts7BR6uuzX/2CCNSHt/jl3ug4f/I9he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vRUvBAAAA3QAAAA8AAAAAAAAAAAAAAAAAmAIAAGRycy9kb3du&#10;cmV2LnhtbFBLBQYAAAAABAAEAPUAAACGAwAAAAA=&#10;" filled="f" stroked="f">
                  <v:textbox inset="0,0,0,0">
                    <w:txbxContent>
                      <w:p w14:paraId="416D1FC3" w14:textId="77777777" w:rsidR="00EE0DE9" w:rsidRDefault="00EE0DE9" w:rsidP="00EE0DE9">
                        <w:pPr>
                          <w:spacing w:line="276" w:lineRule="auto"/>
                        </w:pPr>
                        <w:r>
                          <w:rPr>
                            <w:color w:val="000000"/>
                          </w:rPr>
                          <w:t xml:space="preserve"> </w:t>
                        </w:r>
                      </w:p>
                    </w:txbxContent>
                  </v:textbox>
                </v:rect>
                <w10:wrap type="square"/>
              </v:group>
            </w:pict>
          </mc:Fallback>
        </mc:AlternateContent>
      </w:r>
      <w:r>
        <w:t xml:space="preserve">If the visit involves any significant financial commitments, such as travel or accommodation, you should discuss the potential effects of COVID-19 with your travel insurance provider.  For example, will the insurance cover the cost of cancellation, curtailment or delay due to changes in government guidance or virus control measures (such as members of the group being isolated at home or in a hotel and prevented from travelling, or due to a ‘lockdown’)?  See document </w:t>
      </w:r>
      <w:hyperlink r:id="rId58">
        <w:r>
          <w:rPr>
            <w:color w:val="0000FF"/>
            <w:u w:val="single" w:color="0000FF"/>
          </w:rPr>
          <w:t>4.4c</w:t>
        </w:r>
      </w:hyperlink>
      <w:hyperlink r:id="rId59">
        <w:r>
          <w:rPr>
            <w:color w:val="0000FF"/>
          </w:rPr>
          <w:t xml:space="preserve"> </w:t>
        </w:r>
      </w:hyperlink>
      <w:hyperlink r:id="rId60">
        <w:r>
          <w:rPr>
            <w:color w:val="0000FF"/>
            <w:u w:val="single" w:color="0000FF"/>
          </w:rPr>
          <w:t>"Insurance"</w:t>
        </w:r>
      </w:hyperlink>
      <w:hyperlink r:id="rId61">
        <w:r>
          <w:t>.</w:t>
        </w:r>
      </w:hyperlink>
      <w:r>
        <w:t xml:space="preserve"> </w:t>
      </w:r>
    </w:p>
    <w:p w14:paraId="0597D476" w14:textId="77777777" w:rsidR="00EE0DE9" w:rsidRDefault="00EE0DE9" w:rsidP="00EE0DE9">
      <w:pPr>
        <w:spacing w:after="534"/>
      </w:pPr>
      <w:r>
        <w:t xml:space="preserve">The Association of British Insurers has published advice on the travel insurance implications of COVID-19, mainly focused on overseas travel, at: </w:t>
      </w:r>
      <w:hyperlink r:id="rId62">
        <w:r>
          <w:rPr>
            <w:color w:val="0000FF"/>
            <w:u w:val="single" w:color="0000FF"/>
          </w:rPr>
          <w:t>www.abi.org.uk/products-and-issues/topics-and-issues/coronavirus-qa</w:t>
        </w:r>
      </w:hyperlink>
      <w:hyperlink r:id="rId63">
        <w:r>
          <w:t xml:space="preserve"> </w:t>
        </w:r>
      </w:hyperlink>
    </w:p>
    <w:p w14:paraId="2CBE5F60" w14:textId="77777777" w:rsidR="00EE0DE9" w:rsidRDefault="00EE0DE9" w:rsidP="00EE0DE9">
      <w:pPr>
        <w:pStyle w:val="Heading1"/>
      </w:pPr>
      <w:r>
        <w:t xml:space="preserve">Overseas Visits </w:t>
      </w:r>
    </w:p>
    <w:p w14:paraId="1E5DBBAC" w14:textId="77777777" w:rsidR="00EE0DE9" w:rsidRDefault="00EE0DE9" w:rsidP="00EE0DE9">
      <w:pPr>
        <w:spacing w:after="219" w:line="248" w:lineRule="auto"/>
      </w:pPr>
      <w:r>
        <w:t xml:space="preserve">See also document </w:t>
      </w:r>
      <w:hyperlink r:id="rId64">
        <w:r>
          <w:rPr>
            <w:color w:val="0000FF"/>
            <w:u w:val="single" w:color="0000FF"/>
          </w:rPr>
          <w:t>7r "Overseas Visits"</w:t>
        </w:r>
      </w:hyperlink>
      <w:hyperlink r:id="rId65">
        <w:r>
          <w:t>.</w:t>
        </w:r>
      </w:hyperlink>
      <w:r>
        <w:t xml:space="preserve"> </w:t>
      </w:r>
    </w:p>
    <w:p w14:paraId="0CF56824" w14:textId="77777777" w:rsidR="00EE0DE9" w:rsidRDefault="00EE0DE9" w:rsidP="00EE0DE9">
      <w:pPr>
        <w:ind w:right="716"/>
      </w:pPr>
      <w:r>
        <w:t xml:space="preserve">Current government guidance for educational settings advises against all overseas visits for children under 18.  You should monitor the government's foreign travel advice for any country you plan to travel to or through: </w:t>
      </w:r>
      <w:hyperlink r:id="rId66">
        <w:r>
          <w:rPr>
            <w:color w:val="0000FF"/>
            <w:u w:val="single" w:color="0000FF"/>
          </w:rPr>
          <w:t>www.gov.uk/foreign-travel</w:t>
        </w:r>
      </w:hyperlink>
      <w:hyperlink r:id="rId67">
        <w:r>
          <w:rPr>
            <w:color w:val="0000FF"/>
            <w:u w:val="single" w:color="0000FF"/>
          </w:rPr>
          <w:t>advice</w:t>
        </w:r>
      </w:hyperlink>
      <w:hyperlink r:id="rId68">
        <w:r>
          <w:t xml:space="preserve"> </w:t>
        </w:r>
      </w:hyperlink>
    </w:p>
    <w:p w14:paraId="3DA8D876" w14:textId="77777777" w:rsidR="00EE0DE9" w:rsidRDefault="00EE0DE9" w:rsidP="00EE0DE9">
      <w:pPr>
        <w:ind w:right="915"/>
      </w:pPr>
      <w:r>
        <w:t xml:space="preserve">Liaise closely with your travel provider about the situation in the country that you are planning to visit and consider the alternatives and options should that visit no longer be able to proceed. </w:t>
      </w:r>
    </w:p>
    <w:p w14:paraId="1185073A" w14:textId="77777777" w:rsidR="00EE0DE9" w:rsidRDefault="00EE0DE9" w:rsidP="00EE0DE9">
      <w:r>
        <w:t xml:space="preserve">Specific advice for people travelling overseas during the pandemic, and on protecting themselves on their return, is at: </w:t>
      </w:r>
      <w:hyperlink r:id="rId69">
        <w:r>
          <w:rPr>
            <w:color w:val="0000FF"/>
            <w:u w:val="single" w:color="0000FF"/>
          </w:rPr>
          <w:t>www.gov.uk/guidance/travel-advice-novel-coronavirus</w:t>
        </w:r>
      </w:hyperlink>
      <w:hyperlink r:id="rId70">
        <w:r>
          <w:t xml:space="preserve"> </w:t>
        </w:r>
      </w:hyperlink>
    </w:p>
    <w:p w14:paraId="3773062D" w14:textId="77777777" w:rsidR="00EE0DE9" w:rsidRDefault="00EE0DE9" w:rsidP="00EE0DE9">
      <w:r>
        <w:rPr>
          <w:rFonts w:ascii="Calibri" w:eastAsia="Calibri" w:hAnsi="Calibri" w:cs="Calibri"/>
          <w:noProof/>
          <w:color w:val="000000"/>
          <w:lang w:val="en-GB" w:eastAsia="en-GB"/>
        </w:rPr>
        <mc:AlternateContent>
          <mc:Choice Requires="wpg">
            <w:drawing>
              <wp:anchor distT="0" distB="0" distL="114300" distR="114300" simplePos="0" relativeHeight="251676672" behindDoc="0" locked="0" layoutInCell="1" allowOverlap="1" wp14:anchorId="621B69D4" wp14:editId="50B7CABF">
                <wp:simplePos x="0" y="0"/>
                <wp:positionH relativeFrom="column">
                  <wp:posOffset>5697112</wp:posOffset>
                </wp:positionH>
                <wp:positionV relativeFrom="paragraph">
                  <wp:posOffset>-255128</wp:posOffset>
                </wp:positionV>
                <wp:extent cx="148010" cy="1289379"/>
                <wp:effectExtent l="0" t="0" r="0" b="0"/>
                <wp:wrapSquare wrapText="bothSides"/>
                <wp:docPr id="6800" name="Group 6800"/>
                <wp:cNvGraphicFramePr/>
                <a:graphic xmlns:a="http://schemas.openxmlformats.org/drawingml/2006/main">
                  <a:graphicData uri="http://schemas.microsoft.com/office/word/2010/wordprocessingGroup">
                    <wpg:wgp>
                      <wpg:cNvGrpSpPr/>
                      <wpg:grpSpPr>
                        <a:xfrm>
                          <a:off x="0" y="0"/>
                          <a:ext cx="148010" cy="1289379"/>
                          <a:chOff x="0" y="0"/>
                          <a:chExt cx="148010" cy="1289379"/>
                        </a:xfrm>
                      </wpg:grpSpPr>
                      <wps:wsp>
                        <wps:cNvPr id="6779" name="Rectangle 6779"/>
                        <wps:cNvSpPr/>
                        <wps:spPr>
                          <a:xfrm rot="5399999">
                            <a:off x="-657357" y="608515"/>
                            <a:ext cx="1331281" cy="196853"/>
                          </a:xfrm>
                          <a:prstGeom prst="rect">
                            <a:avLst/>
                          </a:prstGeom>
                          <a:ln>
                            <a:noFill/>
                          </a:ln>
                        </wps:spPr>
                        <wps:txbx>
                          <w:txbxContent>
                            <w:p w14:paraId="49387409" w14:textId="77777777" w:rsidR="00EE0DE9" w:rsidRDefault="00EE0DE9" w:rsidP="00EE0DE9">
                              <w:pPr>
                                <w:spacing w:line="276" w:lineRule="auto"/>
                              </w:pPr>
                              <w:proofErr w:type="gramStart"/>
                              <w:r>
                                <w:rPr>
                                  <w:color w:val="000000"/>
                                </w:rPr>
                                <w:t>k</w:t>
                              </w:r>
                              <w:proofErr w:type="gramEnd"/>
                              <w:r>
                                <w:rPr>
                                  <w:color w:val="000000"/>
                                </w:rPr>
                                <w:t xml:space="preserve"> Coronavirus </w:t>
                              </w:r>
                            </w:p>
                          </w:txbxContent>
                        </wps:txbx>
                        <wps:bodyPr horzOverflow="overflow" lIns="0" tIns="0" rIns="0" bIns="0" rtlCol="0">
                          <a:noAutofit/>
                        </wps:bodyPr>
                      </wps:wsp>
                      <wps:wsp>
                        <wps:cNvPr id="6778" name="Rectangle 6778"/>
                        <wps:cNvSpPr/>
                        <wps:spPr>
                          <a:xfrm rot="5399999">
                            <a:off x="-157180" y="108338"/>
                            <a:ext cx="1331281" cy="196853"/>
                          </a:xfrm>
                          <a:prstGeom prst="rect">
                            <a:avLst/>
                          </a:prstGeom>
                          <a:ln>
                            <a:noFill/>
                          </a:ln>
                        </wps:spPr>
                        <wps:txbx>
                          <w:txbxContent>
                            <w:p w14:paraId="42B413FB" w14:textId="77777777" w:rsidR="00EE0DE9" w:rsidRDefault="00EE0DE9" w:rsidP="00EE0DE9">
                              <w:pPr>
                                <w:spacing w:line="276" w:lineRule="auto"/>
                              </w:pPr>
                              <w:r>
                                <w:rPr>
                                  <w:color w:val="000000"/>
                                </w:rPr>
                                <w:t xml:space="preserve">4 </w:t>
                              </w:r>
                            </w:p>
                          </w:txbxContent>
                        </wps:txbx>
                        <wps:bodyPr horzOverflow="overflow" lIns="0" tIns="0" rIns="0" bIns="0" rtlCol="0">
                          <a:noAutofit/>
                        </wps:bodyPr>
                      </wps:wsp>
                      <wps:wsp>
                        <wps:cNvPr id="1465" name="Rectangle 1465"/>
                        <wps:cNvSpPr/>
                        <wps:spPr>
                          <a:xfrm rot="5399999">
                            <a:off x="17862" y="933673"/>
                            <a:ext cx="63442" cy="196853"/>
                          </a:xfrm>
                          <a:prstGeom prst="rect">
                            <a:avLst/>
                          </a:prstGeom>
                          <a:ln>
                            <a:noFill/>
                          </a:ln>
                        </wps:spPr>
                        <wps:txbx>
                          <w:txbxContent>
                            <w:p w14:paraId="7843202D"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s:wsp>
                        <wps:cNvPr id="1466" name="Rectangle 1466"/>
                        <wps:cNvSpPr/>
                        <wps:spPr>
                          <a:xfrm rot="5399999">
                            <a:off x="17862" y="1174973"/>
                            <a:ext cx="63442" cy="196853"/>
                          </a:xfrm>
                          <a:prstGeom prst="rect">
                            <a:avLst/>
                          </a:prstGeom>
                          <a:ln>
                            <a:noFill/>
                          </a:ln>
                        </wps:spPr>
                        <wps:txbx>
                          <w:txbxContent>
                            <w:p w14:paraId="3A631E25"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g:wgp>
                  </a:graphicData>
                </a:graphic>
              </wp:anchor>
            </w:drawing>
          </mc:Choice>
          <mc:Fallback>
            <w:pict>
              <v:group w14:anchorId="621B69D4" id="Group 6800" o:spid="_x0000_s1111" style="position:absolute;margin-left:448.6pt;margin-top:-20.1pt;width:11.65pt;height:101.55pt;z-index:251676672" coordsize="1480,1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">
                <v:rect id="Rectangle 6779" o:spid="_x0000_s1112" style="position:absolute;left:-6573;top:6085;width:13312;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8n7MUA&#10;AADdAAAADwAAAGRycy9kb3ducmV2LnhtbESPwWrDMBBE74X8g9hAbo2cHuLGjWJKjMHQg9skH7BY&#10;W8uNtTKW6jh/XxUKPQ4z84bZ57PtxUSj7xwr2KwTEMSN0x23Ci7n8vEZhA/IGnvHpOBOHvLD4mGP&#10;mXY3/qDpFFoRIewzVGBCGDIpfWPIol+7gTh6n260GKIcW6lHvEW47eVTkmylxY7jgsGBjoaa6+nb&#10;KqivtSmmrry0X29e03vtijJUSq2W8+sLiEBz+A//tSutYJumO/h9E5+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yfsxQAAAN0AAAAPAAAAAAAAAAAAAAAAAJgCAABkcnMv&#10;ZG93bnJldi54bWxQSwUGAAAAAAQABAD1AAAAigMAAAAA&#10;" filled="f" stroked="f">
                  <v:textbox inset="0,0,0,0">
                    <w:txbxContent>
                      <w:p w14:paraId="49387409" w14:textId="77777777" w:rsidR="00EE0DE9" w:rsidRDefault="00EE0DE9" w:rsidP="00EE0DE9">
                        <w:pPr>
                          <w:spacing w:line="276" w:lineRule="auto"/>
                        </w:pPr>
                        <w:proofErr w:type="gramStart"/>
                        <w:r>
                          <w:rPr>
                            <w:color w:val="000000"/>
                          </w:rPr>
                          <w:t>k</w:t>
                        </w:r>
                        <w:proofErr w:type="gramEnd"/>
                        <w:r>
                          <w:rPr>
                            <w:color w:val="000000"/>
                          </w:rPr>
                          <w:t xml:space="preserve"> Coronavirus </w:t>
                        </w:r>
                      </w:p>
                    </w:txbxContent>
                  </v:textbox>
                </v:rect>
                <v:rect id="Rectangle 6778" o:spid="_x0000_s1113" style="position:absolute;left:-1572;top:1084;width:13312;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Cd8IA&#10;AADdAAAADwAAAGRycy9kb3ducmV2LnhtbERPzWqDQBC+B/oOyxR6i2t7iMVkIyFBCPRga3yAwZ26&#10;VndW3K2xb989FHr8+P4PxWpHsdDse8cKnpMUBHHrdM+dguZWbl9B+ICscXRMCn7IQ3F82Bww1+7O&#10;H7TUoRMxhH2OCkwIUy6lbw1Z9ImbiCP36WaLIcK5k3rGewy3o3xJ05202HNsMDjR2VA71N9WQTVU&#10;5rL0ZdN9vXlN75W7lOGq1NPjetqDCLSGf/Gf+6oV7LIszo1v4hO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44J3wgAAAN0AAAAPAAAAAAAAAAAAAAAAAJgCAABkcnMvZG93&#10;bnJldi54bWxQSwUGAAAAAAQABAD1AAAAhwMAAAAA&#10;" filled="f" stroked="f">
                  <v:textbox inset="0,0,0,0">
                    <w:txbxContent>
                      <w:p w14:paraId="42B413FB" w14:textId="77777777" w:rsidR="00EE0DE9" w:rsidRDefault="00EE0DE9" w:rsidP="00EE0DE9">
                        <w:pPr>
                          <w:spacing w:line="276" w:lineRule="auto"/>
                        </w:pPr>
                        <w:r>
                          <w:rPr>
                            <w:color w:val="000000"/>
                          </w:rPr>
                          <w:t xml:space="preserve">4 </w:t>
                        </w:r>
                      </w:p>
                    </w:txbxContent>
                  </v:textbox>
                </v:rect>
                <v:rect id="Rectangle 1465" o:spid="_x0000_s1114" style="position:absolute;left:178;top:9337;width:635;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Hb08MA&#10;AADdAAAADwAAAGRycy9kb3ducmV2LnhtbERPS2rDMBDdF3oHMYXuarklCcWNYkqNIZCFUycHGKyp&#10;5cYaGUtx3NtHgUB383jfWeez7cVEo+8cK3hNUhDEjdMdtwqOh/LlHYQPyBp7x6Tgjzzkm8eHNWba&#10;Xfibpjq0Ioawz1CBCWHIpPSNIYs+cQNx5H7caDFEOLZSj3iJ4baXb2m6khY7jg0GB/oy1Jzqs1VQ&#10;nSpTTF15bH93XtO+ckUZtko9P82fHyACzeFffHdvdZy/WC3h9k08QW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Hb08MAAADdAAAADwAAAAAAAAAAAAAAAACYAgAAZHJzL2Rv&#10;d25yZXYueG1sUEsFBgAAAAAEAAQA9QAAAIgDAAAAAA==&#10;" filled="f" stroked="f">
                  <v:textbox inset="0,0,0,0">
                    <w:txbxContent>
                      <w:p w14:paraId="7843202D" w14:textId="77777777" w:rsidR="00EE0DE9" w:rsidRDefault="00EE0DE9" w:rsidP="00EE0DE9">
                        <w:pPr>
                          <w:spacing w:line="276" w:lineRule="auto"/>
                        </w:pPr>
                        <w:r>
                          <w:rPr>
                            <w:color w:val="000000"/>
                          </w:rPr>
                          <w:t xml:space="preserve"> </w:t>
                        </w:r>
                      </w:p>
                    </w:txbxContent>
                  </v:textbox>
                </v:rect>
                <v:rect id="Rectangle 1466" o:spid="_x0000_s1115" style="position:absolute;left:178;top:11750;width:635;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FpMEA&#10;AADdAAAADwAAAGRycy9kb3ducmV2LnhtbERP24rCMBB9F/Yfwizsm6a7LEWqUUQpCD7U2wcMzdhU&#10;m0lpYu3+/UYQfJvDuc58OdhG9NT52rGC70kCgrh0uuZKwfmUj6cgfEDW2DgmBX/kYbn4GM0x0+7B&#10;B+qPoRIxhH2GCkwIbSalLw1Z9BPXEkfu4jqLIcKukrrDRwy3jfxJklRarDk2GGxpbai8He9WQXEr&#10;zKav83N13XlN+8Jt8rBV6utzWM1ABBrCW/xyb3Wc/5um8Pwmn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DRaTBAAAA3QAAAA8AAAAAAAAAAAAAAAAAmAIAAGRycy9kb3du&#10;cmV2LnhtbFBLBQYAAAAABAAEAPUAAACGAwAAAAA=&#10;" filled="f" stroked="f">
                  <v:textbox inset="0,0,0,0">
                    <w:txbxContent>
                      <w:p w14:paraId="3A631E25" w14:textId="77777777" w:rsidR="00EE0DE9" w:rsidRDefault="00EE0DE9" w:rsidP="00EE0DE9">
                        <w:pPr>
                          <w:spacing w:line="276" w:lineRule="auto"/>
                        </w:pPr>
                        <w:r>
                          <w:rPr>
                            <w:color w:val="000000"/>
                          </w:rPr>
                          <w:t xml:space="preserve"> </w:t>
                        </w:r>
                      </w:p>
                    </w:txbxContent>
                  </v:textbox>
                </v:rect>
                <w10:wrap type="square"/>
              </v:group>
            </w:pict>
          </mc:Fallback>
        </mc:AlternateContent>
      </w:r>
      <w:r>
        <w:t xml:space="preserve">The advice given above about cancellation terms and conditions, and insurance, is particularly important for overseas visits. </w:t>
      </w:r>
    </w:p>
    <w:p w14:paraId="52C0B879" w14:textId="77777777" w:rsidR="00EE0DE9" w:rsidRDefault="00EE0DE9" w:rsidP="00EE0DE9">
      <w:r>
        <w:rPr>
          <w:rFonts w:ascii="Calibri" w:eastAsia="Calibri" w:hAnsi="Calibri" w:cs="Calibri"/>
          <w:noProof/>
          <w:color w:val="000000"/>
          <w:lang w:val="en-GB" w:eastAsia="en-GB"/>
        </w:rPr>
        <mc:AlternateContent>
          <mc:Choice Requires="wpg">
            <w:drawing>
              <wp:anchor distT="0" distB="0" distL="114300" distR="114300" simplePos="0" relativeHeight="251677696" behindDoc="0" locked="0" layoutInCell="1" allowOverlap="1" wp14:anchorId="35E9EE55" wp14:editId="6A6910C3">
                <wp:simplePos x="0" y="0"/>
                <wp:positionH relativeFrom="column">
                  <wp:posOffset>5697112</wp:posOffset>
                </wp:positionH>
                <wp:positionV relativeFrom="paragraph">
                  <wp:posOffset>993028</wp:posOffset>
                </wp:positionV>
                <wp:extent cx="148010" cy="47701"/>
                <wp:effectExtent l="0" t="0" r="0" b="0"/>
                <wp:wrapSquare wrapText="bothSides"/>
                <wp:docPr id="6801" name="Group 6801"/>
                <wp:cNvGraphicFramePr/>
                <a:graphic xmlns:a="http://schemas.openxmlformats.org/drawingml/2006/main">
                  <a:graphicData uri="http://schemas.microsoft.com/office/word/2010/wordprocessingGroup">
                    <wpg:wgp>
                      <wpg:cNvGrpSpPr/>
                      <wpg:grpSpPr>
                        <a:xfrm>
                          <a:off x="0" y="0"/>
                          <a:ext cx="148010" cy="47701"/>
                          <a:chOff x="0" y="0"/>
                          <a:chExt cx="148010" cy="47701"/>
                        </a:xfrm>
                      </wpg:grpSpPr>
                      <wps:wsp>
                        <wps:cNvPr id="1467" name="Rectangle 1467"/>
                        <wps:cNvSpPr/>
                        <wps:spPr>
                          <a:xfrm rot="5399999">
                            <a:off x="17862" y="-66704"/>
                            <a:ext cx="63442" cy="196853"/>
                          </a:xfrm>
                          <a:prstGeom prst="rect">
                            <a:avLst/>
                          </a:prstGeom>
                          <a:ln>
                            <a:noFill/>
                          </a:ln>
                        </wps:spPr>
                        <wps:txbx>
                          <w:txbxContent>
                            <w:p w14:paraId="0FAC1E23"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g:wgp>
                  </a:graphicData>
                </a:graphic>
              </wp:anchor>
            </w:drawing>
          </mc:Choice>
          <mc:Fallback>
            <w:pict>
              <v:group w14:anchorId="35E9EE55" id="Group 6801" o:spid="_x0000_s1116" style="position:absolute;margin-left:448.6pt;margin-top:78.2pt;width:11.65pt;height:3.75pt;z-index:251677696" coordsize="148010,47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">
                <v:rect id="Rectangle 1467" o:spid="_x0000_s1117" style="position:absolute;left:17862;top:-66704;width:63442;height:1968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P8MA&#10;AADdAAAADwAAAGRycy9kb3ducmV2LnhtbERPS2rDMBDdF3oHMYXuarklpMWNYkqNIZCFUycHGKyp&#10;5cYaGUtx3NtHgUB283jfWeWz7cVEo+8cK3hNUhDEjdMdtwoO+/LlA4QPyBp7x6Tgnzzk68eHFWba&#10;nfmHpjq0Ioawz1CBCWHIpPSNIYs+cQNx5H7daDFEOLZSj3iO4baXb2m6lBY7jg0GB/o21Bzrk1VQ&#10;HStTTF15aP+2XtOuckUZNko9P81fnyACzeEuvrk3Os5fLN/h+k08Qa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gP8MAAADdAAAADwAAAAAAAAAAAAAAAACYAgAAZHJzL2Rv&#10;d25yZXYueG1sUEsFBgAAAAAEAAQA9QAAAIgDAAAAAA==&#10;" filled="f" stroked="f">
                  <v:textbox inset="0,0,0,0">
                    <w:txbxContent>
                      <w:p w14:paraId="0FAC1E23" w14:textId="77777777" w:rsidR="00EE0DE9" w:rsidRDefault="00EE0DE9" w:rsidP="00EE0DE9">
                        <w:pPr>
                          <w:spacing w:line="276" w:lineRule="auto"/>
                        </w:pPr>
                        <w:r>
                          <w:rPr>
                            <w:color w:val="000000"/>
                          </w:rPr>
                          <w:t xml:space="preserve"> </w:t>
                        </w:r>
                      </w:p>
                    </w:txbxContent>
                  </v:textbox>
                </v:rect>
                <w10:wrap type="square"/>
              </v:group>
            </w:pict>
          </mc:Fallback>
        </mc:AlternateContent>
      </w:r>
      <w:r>
        <w:rPr>
          <w:rFonts w:ascii="Calibri" w:eastAsia="Calibri" w:hAnsi="Calibri" w:cs="Calibri"/>
          <w:noProof/>
          <w:color w:val="000000"/>
          <w:lang w:val="en-GB" w:eastAsia="en-GB"/>
        </w:rPr>
        <mc:AlternateContent>
          <mc:Choice Requires="wpg">
            <w:drawing>
              <wp:anchor distT="0" distB="0" distL="114300" distR="114300" simplePos="0" relativeHeight="251678720" behindDoc="0" locked="0" layoutInCell="1" allowOverlap="1" wp14:anchorId="5BB4F988" wp14:editId="48D5B770">
                <wp:simplePos x="0" y="0"/>
                <wp:positionH relativeFrom="column">
                  <wp:posOffset>5697112</wp:posOffset>
                </wp:positionH>
                <wp:positionV relativeFrom="paragraph">
                  <wp:posOffset>1450228</wp:posOffset>
                </wp:positionV>
                <wp:extent cx="148010" cy="1244930"/>
                <wp:effectExtent l="0" t="0" r="0" b="0"/>
                <wp:wrapSquare wrapText="bothSides"/>
                <wp:docPr id="6802" name="Group 6802"/>
                <wp:cNvGraphicFramePr/>
                <a:graphic xmlns:a="http://schemas.openxmlformats.org/drawingml/2006/main">
                  <a:graphicData uri="http://schemas.microsoft.com/office/word/2010/wordprocessingGroup">
                    <wpg:wgp>
                      <wpg:cNvGrpSpPr/>
                      <wpg:grpSpPr>
                        <a:xfrm>
                          <a:off x="0" y="0"/>
                          <a:ext cx="148010" cy="1244930"/>
                          <a:chOff x="0" y="0"/>
                          <a:chExt cx="148010" cy="1244930"/>
                        </a:xfrm>
                      </wpg:grpSpPr>
                      <wps:wsp>
                        <wps:cNvPr id="1468" name="Rectangle 1468"/>
                        <wps:cNvSpPr/>
                        <wps:spPr>
                          <a:xfrm rot="5399999">
                            <a:off x="17862" y="-66704"/>
                            <a:ext cx="63442" cy="196853"/>
                          </a:xfrm>
                          <a:prstGeom prst="rect">
                            <a:avLst/>
                          </a:prstGeom>
                          <a:ln>
                            <a:noFill/>
                          </a:ln>
                        </wps:spPr>
                        <wps:txbx>
                          <w:txbxContent>
                            <w:p w14:paraId="5E9D6CA6"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s:wsp>
                        <wps:cNvPr id="1469" name="Rectangle 1469"/>
                        <wps:cNvSpPr/>
                        <wps:spPr>
                          <a:xfrm rot="5399999">
                            <a:off x="-203781" y="202564"/>
                            <a:ext cx="506730" cy="196853"/>
                          </a:xfrm>
                          <a:prstGeom prst="rect">
                            <a:avLst/>
                          </a:prstGeom>
                          <a:ln>
                            <a:noFill/>
                          </a:ln>
                        </wps:spPr>
                        <wps:txbx>
                          <w:txbxContent>
                            <w:p w14:paraId="2BB52D34"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s:wsp>
                        <wps:cNvPr id="1470" name="Rectangle 1470"/>
                        <wps:cNvSpPr/>
                        <wps:spPr>
                          <a:xfrm rot="5399999">
                            <a:off x="-199626" y="579662"/>
                            <a:ext cx="498421" cy="196853"/>
                          </a:xfrm>
                          <a:prstGeom prst="rect">
                            <a:avLst/>
                          </a:prstGeom>
                          <a:ln>
                            <a:noFill/>
                          </a:ln>
                        </wps:spPr>
                        <wps:txbx>
                          <w:txbxContent>
                            <w:p w14:paraId="27A22A4F" w14:textId="77777777" w:rsidR="00EE0DE9" w:rsidRDefault="00EE0DE9" w:rsidP="00EE0DE9">
                              <w:pPr>
                                <w:spacing w:line="276" w:lineRule="auto"/>
                              </w:pPr>
                              <w:r>
                                <w:rPr>
                                  <w:color w:val="FFFFFF"/>
                                </w:rPr>
                                <w:t xml:space="preserve">Page </w:t>
                              </w:r>
                            </w:p>
                          </w:txbxContent>
                        </wps:txbx>
                        <wps:bodyPr horzOverflow="overflow" lIns="0" tIns="0" rIns="0" bIns="0" rtlCol="0">
                          <a:noAutofit/>
                        </wps:bodyPr>
                      </wps:wsp>
                      <wps:wsp>
                        <wps:cNvPr id="1471" name="Rectangle 1471"/>
                        <wps:cNvSpPr/>
                        <wps:spPr>
                          <a:xfrm rot="5399999">
                            <a:off x="-5751" y="760437"/>
                            <a:ext cx="110670" cy="196853"/>
                          </a:xfrm>
                          <a:prstGeom prst="rect">
                            <a:avLst/>
                          </a:prstGeom>
                          <a:ln>
                            <a:noFill/>
                          </a:ln>
                        </wps:spPr>
                        <wps:txbx>
                          <w:txbxContent>
                            <w:p w14:paraId="4510C90C" w14:textId="77777777" w:rsidR="00EE0DE9" w:rsidRDefault="00EE0DE9" w:rsidP="00EE0DE9">
                              <w:pPr>
                                <w:spacing w:line="276" w:lineRule="auto"/>
                              </w:pPr>
                              <w:r>
                                <w:rPr>
                                  <w:color w:val="FFFFFF"/>
                                </w:rPr>
                                <w:t xml:space="preserve">6 </w:t>
                              </w:r>
                            </w:p>
                          </w:txbxContent>
                        </wps:txbx>
                        <wps:bodyPr horzOverflow="overflow" lIns="0" tIns="0" rIns="0" bIns="0" rtlCol="0">
                          <a:noAutofit/>
                        </wps:bodyPr>
                      </wps:wsp>
                      <wps:wsp>
                        <wps:cNvPr id="1472" name="Rectangle 1472"/>
                        <wps:cNvSpPr/>
                        <wps:spPr>
                          <a:xfrm rot="5399999">
                            <a:off x="17861" y="819374"/>
                            <a:ext cx="63443" cy="196853"/>
                          </a:xfrm>
                          <a:prstGeom prst="rect">
                            <a:avLst/>
                          </a:prstGeom>
                          <a:ln>
                            <a:noFill/>
                          </a:ln>
                        </wps:spPr>
                        <wps:txbx>
                          <w:txbxContent>
                            <w:p w14:paraId="2ED79525" w14:textId="77777777" w:rsidR="00EE0DE9" w:rsidRDefault="00EE0DE9" w:rsidP="00EE0DE9">
                              <w:pPr>
                                <w:spacing w:line="276" w:lineRule="auto"/>
                              </w:pPr>
                              <w:r>
                                <w:rPr>
                                  <w:color w:val="FFFFFF"/>
                                </w:rPr>
                                <w:t xml:space="preserve"> </w:t>
                              </w:r>
                            </w:p>
                          </w:txbxContent>
                        </wps:txbx>
                        <wps:bodyPr horzOverflow="overflow" lIns="0" tIns="0" rIns="0" bIns="0" rtlCol="0">
                          <a:noAutofit/>
                        </wps:bodyPr>
                      </wps:wsp>
                      <wps:wsp>
                        <wps:cNvPr id="1473" name="Rectangle 1473"/>
                        <wps:cNvSpPr/>
                        <wps:spPr>
                          <a:xfrm rot="5399999">
                            <a:off x="-68686" y="953548"/>
                            <a:ext cx="236541" cy="196853"/>
                          </a:xfrm>
                          <a:prstGeom prst="rect">
                            <a:avLst/>
                          </a:prstGeom>
                          <a:ln>
                            <a:noFill/>
                          </a:ln>
                        </wps:spPr>
                        <wps:txbx>
                          <w:txbxContent>
                            <w:p w14:paraId="44490983" w14:textId="77777777" w:rsidR="00EE0DE9" w:rsidRDefault="00EE0DE9" w:rsidP="00EE0DE9">
                              <w:pPr>
                                <w:spacing w:line="276" w:lineRule="auto"/>
                              </w:pPr>
                              <w:proofErr w:type="gramStart"/>
                              <w:r>
                                <w:rPr>
                                  <w:color w:val="FFFFFF"/>
                                </w:rPr>
                                <w:t>of</w:t>
                              </w:r>
                              <w:proofErr w:type="gramEnd"/>
                              <w:r>
                                <w:rPr>
                                  <w:color w:val="FFFFFF"/>
                                </w:rPr>
                                <w:t xml:space="preserve"> </w:t>
                              </w:r>
                            </w:p>
                          </w:txbxContent>
                        </wps:txbx>
                        <wps:bodyPr horzOverflow="overflow" lIns="0" tIns="0" rIns="0" bIns="0" rtlCol="0">
                          <a:noAutofit/>
                        </wps:bodyPr>
                      </wps:wsp>
                      <wps:wsp>
                        <wps:cNvPr id="1474" name="Rectangle 1474"/>
                        <wps:cNvSpPr/>
                        <wps:spPr>
                          <a:xfrm rot="5399999">
                            <a:off x="-5751" y="1068412"/>
                            <a:ext cx="110670" cy="196853"/>
                          </a:xfrm>
                          <a:prstGeom prst="rect">
                            <a:avLst/>
                          </a:prstGeom>
                          <a:ln>
                            <a:noFill/>
                          </a:ln>
                        </wps:spPr>
                        <wps:txbx>
                          <w:txbxContent>
                            <w:p w14:paraId="09EC5955" w14:textId="77777777" w:rsidR="00EE0DE9" w:rsidRDefault="00EE0DE9" w:rsidP="00EE0DE9">
                              <w:pPr>
                                <w:spacing w:line="276" w:lineRule="auto"/>
                              </w:pPr>
                              <w:r>
                                <w:rPr>
                                  <w:color w:val="FFFFFF"/>
                                </w:rPr>
                                <w:t xml:space="preserve">6 </w:t>
                              </w:r>
                            </w:p>
                          </w:txbxContent>
                        </wps:txbx>
                        <wps:bodyPr horzOverflow="overflow" lIns="0" tIns="0" rIns="0" bIns="0" rtlCol="0">
                          <a:noAutofit/>
                        </wps:bodyPr>
                      </wps:wsp>
                      <wps:wsp>
                        <wps:cNvPr id="1475" name="Rectangle 1475"/>
                        <wps:cNvSpPr/>
                        <wps:spPr>
                          <a:xfrm rot="5399999">
                            <a:off x="17861" y="1130524"/>
                            <a:ext cx="63443" cy="196853"/>
                          </a:xfrm>
                          <a:prstGeom prst="rect">
                            <a:avLst/>
                          </a:prstGeom>
                          <a:ln>
                            <a:noFill/>
                          </a:ln>
                        </wps:spPr>
                        <wps:txbx>
                          <w:txbxContent>
                            <w:p w14:paraId="69F41D95" w14:textId="77777777" w:rsidR="00EE0DE9" w:rsidRDefault="00EE0DE9" w:rsidP="00EE0DE9">
                              <w:pPr>
                                <w:spacing w:line="276" w:lineRule="auto"/>
                              </w:pPr>
                              <w:r>
                                <w:rPr>
                                  <w:color w:val="FFFFFF"/>
                                </w:rPr>
                                <w:t xml:space="preserve"> </w:t>
                              </w:r>
                            </w:p>
                          </w:txbxContent>
                        </wps:txbx>
                        <wps:bodyPr horzOverflow="overflow" lIns="0" tIns="0" rIns="0" bIns="0" rtlCol="0">
                          <a:noAutofit/>
                        </wps:bodyPr>
                      </wps:wsp>
                    </wpg:wgp>
                  </a:graphicData>
                </a:graphic>
              </wp:anchor>
            </w:drawing>
          </mc:Choice>
          <mc:Fallback>
            <w:pict>
              <v:group w14:anchorId="5BB4F988" id="Group 6802" o:spid="_x0000_s1118" style="position:absolute;margin-left:448.6pt;margin-top:114.2pt;width:11.65pt;height:98.05pt;z-index:251678720" coordsize="1480,1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">
                <v:rect id="Rectangle 1468" o:spid="_x0000_s1119" style="position:absolute;left:179;top:-667;width:634;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0TcUA&#10;AADdAAAADwAAAGRycy9kb3ducmV2LnhtbESPzWrDQAyE74W+w6JCb806pYTgZBNCgiHQg/P3AMKr&#10;eJ14tca7ddy3rw6F3CRmNPNpuR59qwbqYxPYwHSSgSKugm24NnA5Fx9zUDEhW2wDk4FfirBevb4s&#10;MbfhwUcaTqlWEsIxRwMupS7XOlaOPMZJ6IhFu4beY5K1r7Xt8SHhvtWfWTbTHhuWBocdbR1V99OP&#10;N1DeS7cbmuJS376jpUMZdkXaG/P+Nm4WoBKN6Wn+v95bwf+aCa58Iy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HRNxQAAAN0AAAAPAAAAAAAAAAAAAAAAAJgCAABkcnMv&#10;ZG93bnJldi54bWxQSwUGAAAAAAQABAD1AAAAigMAAAAA&#10;" filled="f" stroked="f">
                  <v:textbox inset="0,0,0,0">
                    <w:txbxContent>
                      <w:p w14:paraId="5E9D6CA6" w14:textId="77777777" w:rsidR="00EE0DE9" w:rsidRDefault="00EE0DE9" w:rsidP="00EE0DE9">
                        <w:pPr>
                          <w:spacing w:line="276" w:lineRule="auto"/>
                        </w:pPr>
                        <w:r>
                          <w:rPr>
                            <w:color w:val="000000"/>
                          </w:rPr>
                          <w:t xml:space="preserve"> </w:t>
                        </w:r>
                      </w:p>
                    </w:txbxContent>
                  </v:textbox>
                </v:rect>
                <v:rect id="Rectangle 1469" o:spid="_x0000_s1120" style="position:absolute;left:-2038;top:2026;width:5067;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R1sMA&#10;AADdAAAADwAAAGRycy9kb3ducmV2LnhtbERPS2rDMBDdF3oHMYXuarklhNaNYkqNIZCFUycHGKyp&#10;5cYaGUtx3NtHgUB283jfWeWz7cVEo+8cK3hNUhDEjdMdtwoO+/LlHYQPyBp7x6Tgnzzk68eHFWba&#10;nfmHpjq0Ioawz1CBCWHIpPSNIYs+cQNx5H7daDFEOLZSj3iO4baXb2m6lBY7jg0GB/o21Bzrk1VQ&#10;HStTTF15aP+2XtOuckUZNko9P81fnyACzeEuvrk3Os5fLD/g+k08Qa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zR1sMAAADdAAAADwAAAAAAAAAAAAAAAACYAgAAZHJzL2Rv&#10;d25yZXYueG1sUEsFBgAAAAAEAAQA9QAAAIgDAAAAAA==&#10;" filled="f" stroked="f">
                  <v:textbox inset="0,0,0,0">
                    <w:txbxContent>
                      <w:p w14:paraId="2BB52D34" w14:textId="77777777" w:rsidR="00EE0DE9" w:rsidRDefault="00EE0DE9" w:rsidP="00EE0DE9">
                        <w:pPr>
                          <w:spacing w:line="276" w:lineRule="auto"/>
                        </w:pPr>
                        <w:r>
                          <w:rPr>
                            <w:color w:val="000000"/>
                          </w:rPr>
                          <w:t xml:space="preserve">        </w:t>
                        </w:r>
                      </w:p>
                    </w:txbxContent>
                  </v:textbox>
                </v:rect>
                <v:rect id="Rectangle 1470" o:spid="_x0000_s1121" style="position:absolute;left:-1996;top:5796;width:4984;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lsUA&#10;AADdAAAADwAAAGRycy9kb3ducmV2LnhtbESPzWrDQAyE74W8w6JAb806JbTFzSaEBkOgB+fvAYRX&#10;8Trxao1347hvXx0KvUnMaObTcj36Vg3UxyawgfksA0VcBdtwbeB8Kl4+QMWEbLENTAZ+KMJ6NXla&#10;Ym7Dgw80HFOtJIRjjgZcSl2udawceYyz0BGLdgm9xyRrX2vb40PCfatfs+xNe2xYGhx29OWouh3v&#10;3kB5K912aIpzff2OlvZl2BZpZ8zzdNx8gko0pn/z3/XOCv7iXf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6WxQAAAN0AAAAPAAAAAAAAAAAAAAAAAJgCAABkcnMv&#10;ZG93bnJldi54bWxQSwUGAAAAAAQABAD1AAAAigMAAAAA&#10;" filled="f" stroked="f">
                  <v:textbox inset="0,0,0,0">
                    <w:txbxContent>
                      <w:p w14:paraId="27A22A4F" w14:textId="77777777" w:rsidR="00EE0DE9" w:rsidRDefault="00EE0DE9" w:rsidP="00EE0DE9">
                        <w:pPr>
                          <w:spacing w:line="276" w:lineRule="auto"/>
                        </w:pPr>
                        <w:r>
                          <w:rPr>
                            <w:color w:val="FFFFFF"/>
                          </w:rPr>
                          <w:t xml:space="preserve">Page </w:t>
                        </w:r>
                      </w:p>
                    </w:txbxContent>
                  </v:textbox>
                </v:rect>
                <v:rect id="Rectangle 1471" o:spid="_x0000_s1122" style="position:absolute;left:-57;top:7604;width:1106;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LDcMA&#10;AADdAAAADwAAAGRycy9kb3ducmV2LnhtbERP3WrCMBS+H/gO4Qy8W1OHbFKNMpSC4EW36gMcmrOk&#10;szkpTVbr2y+Dwe7Ox/d7NrvJdWKkIbSeFSyyHARx43XLRsHlXD6tQISIrLHzTAruFGC3nT1ssND+&#10;xh801tGIFMKhQAU2xr6QMjSWHIbM98SJ+/SDw5jgYKQe8JbCXSef8/xFOmw5NVjsaW+pudbfTkF1&#10;rexhbMuL+ToFTe+VP5TxqNT8cXpbg4g0xX/xn/uo0/zl6wJ+v0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NLDcMAAADdAAAADwAAAAAAAAAAAAAAAACYAgAAZHJzL2Rv&#10;d25yZXYueG1sUEsFBgAAAAAEAAQA9QAAAIgDAAAAAA==&#10;" filled="f" stroked="f">
                  <v:textbox inset="0,0,0,0">
                    <w:txbxContent>
                      <w:p w14:paraId="4510C90C" w14:textId="77777777" w:rsidR="00EE0DE9" w:rsidRDefault="00EE0DE9" w:rsidP="00EE0DE9">
                        <w:pPr>
                          <w:spacing w:line="276" w:lineRule="auto"/>
                        </w:pPr>
                        <w:r>
                          <w:rPr>
                            <w:color w:val="FFFFFF"/>
                          </w:rPr>
                          <w:t xml:space="preserve">6 </w:t>
                        </w:r>
                      </w:p>
                    </w:txbxContent>
                  </v:textbox>
                </v:rect>
                <v:rect id="Rectangle 1472" o:spid="_x0000_s1123" style="position:absolute;left:178;top:8194;width:635;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VesEA&#10;AADdAAAADwAAAGRycy9kb3ducmV2LnhtbERP24rCMBB9F/Yfwizsm6bKokvXKLJSEHyotw8YmrGp&#10;NpPSZGv9eyMIvs3hXGe+7G0tOmp95VjBeJSAIC6crrhUcDpmwx8QPiBrrB2Tgjt5WC4+BnNMtbvx&#10;nrpDKEUMYZ+iAhNCk0rpC0MW/cg1xJE7u9ZiiLAtpW7xFsNtLSdJMpUWK44NBhv6M1RcD/9WQX7N&#10;zbqrslN52XpNu9yts7BR6uuzX/2CCNSHt/jl3ug4/3s2ge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h1XrBAAAA3QAAAA8AAAAAAAAAAAAAAAAAmAIAAGRycy9kb3du&#10;cmV2LnhtbFBLBQYAAAAABAAEAPUAAACGAwAAAAA=&#10;" filled="f" stroked="f">
                  <v:textbox inset="0,0,0,0">
                    <w:txbxContent>
                      <w:p w14:paraId="2ED79525" w14:textId="77777777" w:rsidR="00EE0DE9" w:rsidRDefault="00EE0DE9" w:rsidP="00EE0DE9">
                        <w:pPr>
                          <w:spacing w:line="276" w:lineRule="auto"/>
                        </w:pPr>
                        <w:r>
                          <w:rPr>
                            <w:color w:val="FFFFFF"/>
                          </w:rPr>
                          <w:t xml:space="preserve"> </w:t>
                        </w:r>
                      </w:p>
                    </w:txbxContent>
                  </v:textbox>
                </v:rect>
                <v:rect id="Rectangle 1473" o:spid="_x0000_s1124" style="position:absolute;left:-687;top:9536;width:2365;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w4cMA&#10;AADdAAAADwAAAGRycy9kb3ducmV2LnhtbERP22rCQBB9L/gPywi+1Y211JK6ijQEBB9SLx8wZKfZ&#10;1OxsyK5J/Hu3UOjbHM511tvRNqKnzteOFSzmCQji0umaKwWXc/78DsIHZI2NY1JwJw/bzeRpjal2&#10;Ax+pP4VKxBD2KSowIbSplL40ZNHPXUscuW/XWQwRdpXUHQ4x3DbyJUnepMWaY4PBlj4NldfTzSoo&#10;roXJ+jq/VD8Hr+mrcFke9krNpuPuA0SgMfyL/9x7Hee/rpbw+008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1w4cMAAADdAAAADwAAAAAAAAAAAAAAAACYAgAAZHJzL2Rv&#10;d25yZXYueG1sUEsFBgAAAAAEAAQA9QAAAIgDAAAAAA==&#10;" filled="f" stroked="f">
                  <v:textbox inset="0,0,0,0">
                    <w:txbxContent>
                      <w:p w14:paraId="44490983" w14:textId="77777777" w:rsidR="00EE0DE9" w:rsidRDefault="00EE0DE9" w:rsidP="00EE0DE9">
                        <w:pPr>
                          <w:spacing w:line="276" w:lineRule="auto"/>
                        </w:pPr>
                        <w:proofErr w:type="gramStart"/>
                        <w:r>
                          <w:rPr>
                            <w:color w:val="FFFFFF"/>
                          </w:rPr>
                          <w:t>of</w:t>
                        </w:r>
                        <w:proofErr w:type="gramEnd"/>
                        <w:r>
                          <w:rPr>
                            <w:color w:val="FFFFFF"/>
                          </w:rPr>
                          <w:t xml:space="preserve"> </w:t>
                        </w:r>
                      </w:p>
                    </w:txbxContent>
                  </v:textbox>
                </v:rect>
                <v:rect id="Rectangle 1474" o:spid="_x0000_s1125" style="position:absolute;left:-57;top:10684;width:1106;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olcIA&#10;AADdAAAADwAAAGRycy9kb3ducmV2LnhtbERPS2rDMBDdF3oHMYXuGjnFNMWNYkKNIdCF8zvAYE0s&#10;J9bIWKrt3r4qFLKbx/vOOp9tJ0YafOtYwXKRgCCunW65UXA+lS/vIHxA1tg5JgU/5CHfPD6sMdNu&#10;4gONx9CIGMI+QwUmhD6T0teGLPqF64kjd3GDxRDh0Eg94BTDbSdfk+RNWmw5Nhjs6dNQfTt+WwXV&#10;rTLF2Jbn5vrlNe0rV5Rhp9Tz07z9ABFoDnfxv3un4/x0lcLfN/E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OiVwgAAAN0AAAAPAAAAAAAAAAAAAAAAAJgCAABkcnMvZG93&#10;bnJldi54bWxQSwUGAAAAAAQABAD1AAAAhwMAAAAA&#10;" filled="f" stroked="f">
                  <v:textbox inset="0,0,0,0">
                    <w:txbxContent>
                      <w:p w14:paraId="09EC5955" w14:textId="77777777" w:rsidR="00EE0DE9" w:rsidRDefault="00EE0DE9" w:rsidP="00EE0DE9">
                        <w:pPr>
                          <w:spacing w:line="276" w:lineRule="auto"/>
                        </w:pPr>
                        <w:r>
                          <w:rPr>
                            <w:color w:val="FFFFFF"/>
                          </w:rPr>
                          <w:t xml:space="preserve">6 </w:t>
                        </w:r>
                      </w:p>
                    </w:txbxContent>
                  </v:textbox>
                </v:rect>
                <v:rect id="Rectangle 1475" o:spid="_x0000_s1126" style="position:absolute;left:179;top:11305;width:634;height:196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NDsMA&#10;AADdAAAADwAAAGRycy9kb3ducmV2LnhtbERP22rCQBB9L/gPywi+1Y3F1pK6ijQEBB9SLx8wZKfZ&#10;1OxsyK5J/Hu3UOjbHM511tvRNqKnzteOFSzmCQji0umaKwWXc/78DsIHZI2NY1JwJw/bzeRpjal2&#10;Ax+pP4VKxBD2KSowIbSplL40ZNHPXUscuW/XWQwRdpXUHQ4x3DbyJUnepMWaY4PBlj4NldfTzSoo&#10;roXJ+jq/VD8Hr+mrcFke9krNpuPuA0SgMfyL/9x7HecvV6/w+008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hNDsMAAADdAAAADwAAAAAAAAAAAAAAAACYAgAAZHJzL2Rv&#10;d25yZXYueG1sUEsFBgAAAAAEAAQA9QAAAIgDAAAAAA==&#10;" filled="f" stroked="f">
                  <v:textbox inset="0,0,0,0">
                    <w:txbxContent>
                      <w:p w14:paraId="69F41D95" w14:textId="77777777" w:rsidR="00EE0DE9" w:rsidRDefault="00EE0DE9" w:rsidP="00EE0DE9">
                        <w:pPr>
                          <w:spacing w:line="276" w:lineRule="auto"/>
                        </w:pPr>
                        <w:r>
                          <w:rPr>
                            <w:color w:val="FFFFFF"/>
                          </w:rPr>
                          <w:t xml:space="preserve"> </w:t>
                        </w:r>
                      </w:p>
                    </w:txbxContent>
                  </v:textbox>
                </v:rect>
                <w10:wrap type="square"/>
              </v:group>
            </w:pict>
          </mc:Fallback>
        </mc:AlternateContent>
      </w:r>
      <w:r>
        <w:t>The Association of British Travel Agents (ABTA) has published guidance about travelling overseas at:</w:t>
      </w:r>
      <w:hyperlink r:id="rId71">
        <w:r>
          <w:t xml:space="preserve"> </w:t>
        </w:r>
      </w:hyperlink>
      <w:hyperlink r:id="rId72">
        <w:r>
          <w:rPr>
            <w:color w:val="0000FF"/>
            <w:u w:val="single" w:color="0000FF"/>
          </w:rPr>
          <w:t>www.abta.com/news/coronavirus-outbreak</w:t>
        </w:r>
      </w:hyperlink>
      <w:hyperlink r:id="rId73">
        <w:r>
          <w:t xml:space="preserve"> </w:t>
        </w:r>
      </w:hyperlink>
    </w:p>
    <w:p w14:paraId="4671E8C7" w14:textId="77777777" w:rsidR="00EE0DE9" w:rsidRDefault="00EE0DE9" w:rsidP="00EE0DE9">
      <w:pPr>
        <w:spacing w:after="222" w:line="255" w:lineRule="auto"/>
        <w:ind w:left="3" w:right="9112"/>
      </w:pPr>
      <w:r>
        <w:t xml:space="preserve"> </w:t>
      </w:r>
      <w:r>
        <w:rPr>
          <w:rFonts w:ascii="Book Antiqua" w:eastAsia="Book Antiqua" w:hAnsi="Book Antiqua" w:cs="Book Antiqua"/>
          <w:color w:val="365F91"/>
          <w:sz w:val="36"/>
        </w:rPr>
        <w:t xml:space="preserve"> </w:t>
      </w:r>
    </w:p>
    <w:p w14:paraId="1AFBE693" w14:textId="77777777" w:rsidR="00EE0DE9" w:rsidRDefault="00EE0DE9" w:rsidP="00EE0DE9">
      <w:pPr>
        <w:spacing w:after="9193"/>
        <w:ind w:left="3"/>
      </w:pPr>
      <w:r>
        <w:t xml:space="preserve"> </w:t>
      </w:r>
    </w:p>
    <w:p w14:paraId="4CC9456E" w14:textId="77777777" w:rsidR="00EE0DE9" w:rsidRDefault="00EE0DE9" w:rsidP="00EE0DE9">
      <w:pPr>
        <w:ind w:right="716"/>
        <w:jc w:val="right"/>
      </w:pPr>
      <w:r>
        <w:rPr>
          <w:rFonts w:ascii="Calibri" w:eastAsia="Calibri" w:hAnsi="Calibri" w:cs="Calibri"/>
          <w:noProof/>
          <w:color w:val="000000"/>
          <w:lang w:val="en-GB" w:eastAsia="en-GB"/>
        </w:rPr>
        <mc:AlternateContent>
          <mc:Choice Requires="wpg">
            <w:drawing>
              <wp:anchor distT="0" distB="0" distL="114300" distR="114300" simplePos="0" relativeHeight="251679744" behindDoc="0" locked="0" layoutInCell="1" allowOverlap="1" wp14:anchorId="49EB2625" wp14:editId="5D2326D7">
                <wp:simplePos x="0" y="0"/>
                <wp:positionH relativeFrom="column">
                  <wp:posOffset>5699735</wp:posOffset>
                </wp:positionH>
                <wp:positionV relativeFrom="paragraph">
                  <wp:posOffset>-3073145</wp:posOffset>
                </wp:positionV>
                <wp:extent cx="135675" cy="1288962"/>
                <wp:effectExtent l="0" t="0" r="0" b="0"/>
                <wp:wrapSquare wrapText="bothSides"/>
                <wp:docPr id="6803" name="Group 6803"/>
                <wp:cNvGraphicFramePr/>
                <a:graphic xmlns:a="http://schemas.openxmlformats.org/drawingml/2006/main">
                  <a:graphicData uri="http://schemas.microsoft.com/office/word/2010/wordprocessingGroup">
                    <wpg:wgp>
                      <wpg:cNvGrpSpPr/>
                      <wpg:grpSpPr>
                        <a:xfrm>
                          <a:off x="0" y="0"/>
                          <a:ext cx="135675" cy="1288962"/>
                          <a:chOff x="0" y="0"/>
                          <a:chExt cx="135675" cy="1288962"/>
                        </a:xfrm>
                      </wpg:grpSpPr>
                      <wps:wsp>
                        <wps:cNvPr id="1476" name="Rectangle 1476"/>
                        <wps:cNvSpPr/>
                        <wps:spPr>
                          <a:xfrm rot="5399999">
                            <a:off x="-196740" y="151967"/>
                            <a:ext cx="484383" cy="180448"/>
                          </a:xfrm>
                          <a:prstGeom prst="rect">
                            <a:avLst/>
                          </a:prstGeom>
                          <a:ln>
                            <a:noFill/>
                          </a:ln>
                        </wps:spPr>
                        <wps:txbx>
                          <w:txbxContent>
                            <w:p w14:paraId="3DFFEB27" w14:textId="77777777" w:rsidR="00EE0DE9" w:rsidRDefault="00EE0DE9" w:rsidP="00EE0DE9">
                              <w:pPr>
                                <w:spacing w:line="276" w:lineRule="auto"/>
                              </w:pPr>
                              <w:r>
                                <w:rPr>
                                  <w:color w:val="000000"/>
                                </w:rPr>
                                <w:t xml:space="preserve">Good </w:t>
                              </w:r>
                            </w:p>
                          </w:txbxContent>
                        </wps:txbx>
                        <wps:bodyPr horzOverflow="overflow" lIns="0" tIns="0" rIns="0" bIns="0" rtlCol="0">
                          <a:noAutofit/>
                        </wps:bodyPr>
                      </wps:wsp>
                      <wps:wsp>
                        <wps:cNvPr id="1477" name="Rectangle 1477"/>
                        <wps:cNvSpPr/>
                        <wps:spPr>
                          <a:xfrm rot="5399999">
                            <a:off x="-5736" y="326469"/>
                            <a:ext cx="102377" cy="180448"/>
                          </a:xfrm>
                          <a:prstGeom prst="rect">
                            <a:avLst/>
                          </a:prstGeom>
                          <a:ln>
                            <a:noFill/>
                          </a:ln>
                        </wps:spPr>
                        <wps:txbx>
                          <w:txbxContent>
                            <w:p w14:paraId="29D4F55C" w14:textId="77777777" w:rsidR="00EE0DE9" w:rsidRDefault="00EE0DE9" w:rsidP="00EE0DE9">
                              <w:pPr>
                                <w:spacing w:line="276" w:lineRule="auto"/>
                              </w:pPr>
                              <w:r>
                                <w:rPr>
                                  <w:color w:val="000000"/>
                                </w:rPr>
                                <w:t xml:space="preserve">P </w:t>
                              </w:r>
                            </w:p>
                          </w:txbxContent>
                        </wps:txbx>
                        <wps:bodyPr horzOverflow="overflow" lIns="0" tIns="0" rIns="0" bIns="0" rtlCol="0">
                          <a:noAutofit/>
                        </wps:bodyPr>
                      </wps:wsp>
                      <wps:wsp>
                        <wps:cNvPr id="1478" name="Rectangle 1478"/>
                        <wps:cNvSpPr/>
                        <wps:spPr>
                          <a:xfrm rot="5399999">
                            <a:off x="-486032" y="882966"/>
                            <a:ext cx="1062968" cy="180448"/>
                          </a:xfrm>
                          <a:prstGeom prst="rect">
                            <a:avLst/>
                          </a:prstGeom>
                          <a:ln>
                            <a:noFill/>
                          </a:ln>
                        </wps:spPr>
                        <wps:txbx>
                          <w:txbxContent>
                            <w:p w14:paraId="3FCA0107" w14:textId="77777777" w:rsidR="00EE0DE9" w:rsidRDefault="00EE0DE9" w:rsidP="00EE0DE9">
                              <w:pPr>
                                <w:spacing w:line="276" w:lineRule="auto"/>
                              </w:pPr>
                              <w:proofErr w:type="spellStart"/>
                              <w:proofErr w:type="gramStart"/>
                              <w:r>
                                <w:rPr>
                                  <w:color w:val="000000"/>
                                </w:rPr>
                                <w:t>ractice</w:t>
                              </w:r>
                              <w:proofErr w:type="spellEnd"/>
                              <w:proofErr w:type="gramEnd"/>
                              <w:r>
                                <w:rPr>
                                  <w:color w:val="000000"/>
                                </w:rPr>
                                <w:t xml:space="preserve"> folder </w:t>
                              </w:r>
                            </w:p>
                          </w:txbxContent>
                        </wps:txbx>
                        <wps:bodyPr horzOverflow="overflow" lIns="0" tIns="0" rIns="0" bIns="0" rtlCol="0">
                          <a:noAutofit/>
                        </wps:bodyPr>
                      </wps:wsp>
                      <wps:wsp>
                        <wps:cNvPr id="1479" name="Rectangle 1479"/>
                        <wps:cNvSpPr/>
                        <wps:spPr>
                          <a:xfrm rot="5399999">
                            <a:off x="16373" y="1184090"/>
                            <a:ext cx="58156" cy="180448"/>
                          </a:xfrm>
                          <a:prstGeom prst="rect">
                            <a:avLst/>
                          </a:prstGeom>
                          <a:ln>
                            <a:noFill/>
                          </a:ln>
                        </wps:spPr>
                        <wps:txbx>
                          <w:txbxContent>
                            <w:p w14:paraId="74EC0C0F" w14:textId="77777777" w:rsidR="00EE0DE9" w:rsidRDefault="00EE0DE9" w:rsidP="00EE0DE9">
                              <w:pPr>
                                <w:spacing w:line="276" w:lineRule="auto"/>
                              </w:pPr>
                              <w:r>
                                <w:rPr>
                                  <w:color w:val="000000"/>
                                </w:rPr>
                                <w:t xml:space="preserve"> </w:t>
                              </w:r>
                            </w:p>
                          </w:txbxContent>
                        </wps:txbx>
                        <wps:bodyPr horzOverflow="overflow" lIns="0" tIns="0" rIns="0" bIns="0" rtlCol="0">
                          <a:noAutofit/>
                        </wps:bodyPr>
                      </wps:wsp>
                    </wpg:wgp>
                  </a:graphicData>
                </a:graphic>
              </wp:anchor>
            </w:drawing>
          </mc:Choice>
          <mc:Fallback>
            <w:pict>
              <v:group w14:anchorId="49EB2625" id="Group 6803" o:spid="_x0000_s1127" style="position:absolute;left:0;text-align:left;margin-left:448.8pt;margin-top:-242pt;width:10.7pt;height:101.5pt;z-index:251679744" coordsize="1356,1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">
                <v:rect id="Rectangle 1476" o:spid="_x0000_s1128" style="position:absolute;left:-1967;top:1520;width:4843;height:1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TecMA&#10;AADdAAAADwAAAGRycy9kb3ducmV2LnhtbERPS2rDMBDdF3oHMYXuarklpMWNYkqNIZCFUycHGKyp&#10;5cYaGUtx3NtHgUB283jfWeWz7cVEo+8cK3hNUhDEjdMdtwoO+/LlA4QPyBp7x6Tgnzzk68eHFWba&#10;nfmHpjq0Ioawz1CBCWHIpPSNIYs+cQNx5H7daDFEOLZSj3iO4baXb2m6lBY7jg0GB/o21Bzrk1VQ&#10;HStTTF15aP+2XtOuckUZNko9P81fnyACzeEuvrk3Os5fvC/h+k08Qa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rTecMAAADdAAAADwAAAAAAAAAAAAAAAACYAgAAZHJzL2Rv&#10;d25yZXYueG1sUEsFBgAAAAAEAAQA9QAAAIgDAAAAAA==&#10;" filled="f" stroked="f">
                  <v:textbox inset="0,0,0,0">
                    <w:txbxContent>
                      <w:p w14:paraId="3DFFEB27" w14:textId="77777777" w:rsidR="00EE0DE9" w:rsidRDefault="00EE0DE9" w:rsidP="00EE0DE9">
                        <w:pPr>
                          <w:spacing w:line="276" w:lineRule="auto"/>
                        </w:pPr>
                        <w:r>
                          <w:rPr>
                            <w:color w:val="000000"/>
                          </w:rPr>
                          <w:t xml:space="preserve">Good </w:t>
                        </w:r>
                      </w:p>
                    </w:txbxContent>
                  </v:textbox>
                </v:rect>
                <v:rect id="Rectangle 1477" o:spid="_x0000_s1129" style="position:absolute;left:-57;top:3265;width:1023;height:1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24sMA&#10;AADdAAAADwAAAGRycy9kb3ducmV2LnhtbERPS2rDMBDdF3oHMYXuarklJMWNYkqNIZCFUycHGKyp&#10;5cYaGUtx3NtHgUB383jfWeez7cVEo+8cK3hNUhDEjdMdtwqOh/LlHYQPyBp7x6Tgjzzkm8eHNWba&#10;Xfibpjq0Ioawz1CBCWHIpPSNIYs+cQNx5H7caDFEOLZSj3iJ4baXb2m6lBY7jg0GB/oy1Jzqs1VQ&#10;nSpTTF15bH93XtO+ckUZtko9P82fHyACzeFffHdvdZy/WK3g9k08QW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Z24sMAAADdAAAADwAAAAAAAAAAAAAAAACYAgAAZHJzL2Rv&#10;d25yZXYueG1sUEsFBgAAAAAEAAQA9QAAAIgDAAAAAA==&#10;" filled="f" stroked="f">
                  <v:textbox inset="0,0,0,0">
                    <w:txbxContent>
                      <w:p w14:paraId="29D4F55C" w14:textId="77777777" w:rsidR="00EE0DE9" w:rsidRDefault="00EE0DE9" w:rsidP="00EE0DE9">
                        <w:pPr>
                          <w:spacing w:line="276" w:lineRule="auto"/>
                        </w:pPr>
                        <w:r>
                          <w:rPr>
                            <w:color w:val="000000"/>
                          </w:rPr>
                          <w:t xml:space="preserve">P </w:t>
                        </w:r>
                      </w:p>
                    </w:txbxContent>
                  </v:textbox>
                </v:rect>
                <v:rect id="Rectangle 1478" o:spid="_x0000_s1130" style="position:absolute;left:-4860;top:8830;width:10629;height:1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nikMUA&#10;AADdAAAADwAAAGRycy9kb3ducmV2LnhtbESPzWrDQAyE74W8w6JAb806JbTFzSaEBkOgB+fvAYRX&#10;8Trxao1347hvXx0KvUnMaObTcj36Vg3UxyawgfksA0VcBdtwbeB8Kl4+QMWEbLENTAZ+KMJ6NXla&#10;Ym7Dgw80HFOtJIRjjgZcSl2udawceYyz0BGLdgm9xyRrX2vb40PCfatfs+xNe2xYGhx29OWouh3v&#10;3kB5K912aIpzff2OlvZl2BZpZ8zzdNx8gko0pn/z3/XOCv7iXXD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eKQxQAAAN0AAAAPAAAAAAAAAAAAAAAAAJgCAABkcnMv&#10;ZG93bnJldi54bWxQSwUGAAAAAAQABAD1AAAAigMAAAAA&#10;" filled="f" stroked="f">
                  <v:textbox inset="0,0,0,0">
                    <w:txbxContent>
                      <w:p w14:paraId="3FCA0107" w14:textId="77777777" w:rsidR="00EE0DE9" w:rsidRDefault="00EE0DE9" w:rsidP="00EE0DE9">
                        <w:pPr>
                          <w:spacing w:line="276" w:lineRule="auto"/>
                        </w:pPr>
                        <w:proofErr w:type="spellStart"/>
                        <w:proofErr w:type="gramStart"/>
                        <w:r>
                          <w:rPr>
                            <w:color w:val="000000"/>
                          </w:rPr>
                          <w:t>ractice</w:t>
                        </w:r>
                        <w:proofErr w:type="spellEnd"/>
                        <w:proofErr w:type="gramEnd"/>
                        <w:r>
                          <w:rPr>
                            <w:color w:val="000000"/>
                          </w:rPr>
                          <w:t xml:space="preserve"> folder </w:t>
                        </w:r>
                      </w:p>
                    </w:txbxContent>
                  </v:textbox>
                </v:rect>
                <v:rect id="Rectangle 1479" o:spid="_x0000_s1131" style="position:absolute;left:164;top:11841;width:581;height:1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VHC8MA&#10;AADdAAAADwAAAGRycy9kb3ducmV2LnhtbERP22rCQBB9L/gPywi+1Y1FWpu6ijQEBB9SLx8wZKfZ&#10;1OxsyK5J/Hu3UOjbHM511tvRNqKnzteOFSzmCQji0umaKwWXc/68AuEDssbGMSm4k4ftZvK0xlS7&#10;gY/Un0IlYgj7FBWYENpUSl8asujnriWO3LfrLIYIu0rqDocYbhv5kiSv0mLNscFgS5+GyuvpZhUU&#10;18JkfZ1fqp+D1/RVuCwPe6Vm03H3ASLQGP7Ff+69jvOXb+/w+008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VHC8MAAADdAAAADwAAAAAAAAAAAAAAAACYAgAAZHJzL2Rv&#10;d25yZXYueG1sUEsFBgAAAAAEAAQA9QAAAIgDAAAAAA==&#10;" filled="f" stroked="f">
                  <v:textbox inset="0,0,0,0">
                    <w:txbxContent>
                      <w:p w14:paraId="74EC0C0F" w14:textId="77777777" w:rsidR="00EE0DE9" w:rsidRDefault="00EE0DE9" w:rsidP="00EE0DE9">
                        <w:pPr>
                          <w:spacing w:line="276" w:lineRule="auto"/>
                        </w:pPr>
                        <w:r>
                          <w:rPr>
                            <w:color w:val="000000"/>
                          </w:rPr>
                          <w:t xml:space="preserve"> </w:t>
                        </w:r>
                      </w:p>
                    </w:txbxContent>
                  </v:textbox>
                </v:rect>
                <w10:wrap type="square"/>
              </v:group>
            </w:pict>
          </mc:Fallback>
        </mc:AlternateContent>
      </w:r>
      <w:r>
        <w:rPr>
          <w:noProof/>
          <w:lang w:val="en-GB" w:eastAsia="en-GB"/>
        </w:rPr>
        <w:drawing>
          <wp:inline distT="0" distB="0" distL="0" distR="0" wp14:anchorId="2895F84C" wp14:editId="1C634E8F">
            <wp:extent cx="2242185" cy="878154"/>
            <wp:effectExtent l="0" t="0" r="0" b="0"/>
            <wp:docPr id="1512" name="Picture 1512"/>
            <wp:cNvGraphicFramePr/>
            <a:graphic xmlns:a="http://schemas.openxmlformats.org/drawingml/2006/main">
              <a:graphicData uri="http://schemas.openxmlformats.org/drawingml/2006/picture">
                <pic:pic xmlns:pic="http://schemas.openxmlformats.org/drawingml/2006/picture">
                  <pic:nvPicPr>
                    <pic:cNvPr id="1512" name="Picture 1512"/>
                    <pic:cNvPicPr/>
                  </pic:nvPicPr>
                  <pic:blipFill>
                    <a:blip r:embed="rId74"/>
                    <a:stretch>
                      <a:fillRect/>
                    </a:stretch>
                  </pic:blipFill>
                  <pic:spPr>
                    <a:xfrm>
                      <a:off x="0" y="0"/>
                      <a:ext cx="2242185" cy="878154"/>
                    </a:xfrm>
                    <a:prstGeom prst="rect">
                      <a:avLst/>
                    </a:prstGeom>
                  </pic:spPr>
                </pic:pic>
              </a:graphicData>
            </a:graphic>
          </wp:inline>
        </w:drawing>
      </w:r>
    </w:p>
    <w:p w14:paraId="71AA64B2" w14:textId="3AB375B6" w:rsidR="00EE0DE9" w:rsidRDefault="00EE0DE9" w:rsidP="003D2282">
      <w:pPr>
        <w:ind w:left="283"/>
        <w:jc w:val="both"/>
        <w:rPr>
          <w:rFonts w:ascii="Arial" w:hAnsi="Arial" w:cs="Arial"/>
        </w:rPr>
      </w:pPr>
    </w:p>
    <w:p w14:paraId="46A29DC5" w14:textId="77777777" w:rsidR="00EE0DE9" w:rsidRPr="00EE0DE9" w:rsidRDefault="00EE0DE9" w:rsidP="00EE0DE9">
      <w:pPr>
        <w:autoSpaceDE w:val="0"/>
        <w:autoSpaceDN w:val="0"/>
        <w:adjustRightInd w:val="0"/>
        <w:rPr>
          <w:rFonts w:ascii="Book Antiqua" w:hAnsi="Book Antiqua" w:cs="Book Antiqua"/>
          <w:color w:val="000000"/>
          <w:lang w:val="en-GB"/>
        </w:rPr>
      </w:pPr>
    </w:p>
    <w:p w14:paraId="30E5FE2C" w14:textId="54677D3A" w:rsidR="00EE0DE9" w:rsidRPr="00C4676C" w:rsidRDefault="00EE0DE9" w:rsidP="00EE0DE9">
      <w:pPr>
        <w:autoSpaceDE w:val="0"/>
        <w:autoSpaceDN w:val="0"/>
        <w:adjustRightInd w:val="0"/>
        <w:rPr>
          <w:rFonts w:ascii="Arial" w:hAnsi="Arial" w:cs="Arial"/>
        </w:rPr>
      </w:pPr>
      <w:r w:rsidRPr="00EE0DE9">
        <w:rPr>
          <w:rFonts w:ascii="Book Antiqua" w:hAnsi="Book Antiqua" w:cs="Book Antiqua"/>
          <w:color w:val="000000"/>
          <w:lang w:val="en-GB"/>
        </w:rPr>
        <w:t xml:space="preserve"> </w:t>
      </w:r>
    </w:p>
    <w:sectPr w:rsidR="00EE0DE9" w:rsidRPr="00C4676C" w:rsidSect="00C4676C">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FE4568" w14:textId="77777777" w:rsidR="00C37E1F" w:rsidRDefault="00C37E1F" w:rsidP="00C37E1F">
      <w:r>
        <w:separator/>
      </w:r>
    </w:p>
  </w:endnote>
  <w:endnote w:type="continuationSeparator" w:id="0">
    <w:p w14:paraId="37360958" w14:textId="77777777" w:rsidR="00C37E1F" w:rsidRDefault="00C37E1F" w:rsidP="00C37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9930388"/>
      <w:docPartObj>
        <w:docPartGallery w:val="Page Numbers (Bottom of Page)"/>
        <w:docPartUnique/>
      </w:docPartObj>
    </w:sdtPr>
    <w:sdtEndPr>
      <w:rPr>
        <w:noProof/>
      </w:rPr>
    </w:sdtEndPr>
    <w:sdtContent>
      <w:p w14:paraId="1B479405" w14:textId="1D1C8E93" w:rsidR="00C37E1F" w:rsidRDefault="00C37E1F">
        <w:pPr>
          <w:pStyle w:val="Footer"/>
        </w:pPr>
        <w:r>
          <w:fldChar w:fldCharType="begin"/>
        </w:r>
        <w:r>
          <w:instrText xml:space="preserve"> PAGE   \* MERGEFORMAT </w:instrText>
        </w:r>
        <w:r>
          <w:fldChar w:fldCharType="separate"/>
        </w:r>
        <w:r w:rsidR="00845D18">
          <w:rPr>
            <w:noProof/>
          </w:rPr>
          <w:t>16</w:t>
        </w:r>
        <w:r>
          <w:rPr>
            <w:noProof/>
          </w:rPr>
          <w:fldChar w:fldCharType="end"/>
        </w:r>
      </w:p>
    </w:sdtContent>
  </w:sdt>
  <w:p w14:paraId="759AA874" w14:textId="77777777" w:rsidR="00C37E1F" w:rsidRDefault="00C37E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7E5DFC" w14:textId="77777777" w:rsidR="00C37E1F" w:rsidRDefault="00C37E1F" w:rsidP="00C37E1F">
      <w:r>
        <w:separator/>
      </w:r>
    </w:p>
  </w:footnote>
  <w:footnote w:type="continuationSeparator" w:id="0">
    <w:p w14:paraId="521AC60B" w14:textId="77777777" w:rsidR="00C37E1F" w:rsidRDefault="00C37E1F" w:rsidP="00C37E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690DEE7"/>
    <w:multiLevelType w:val="hybridMultilevel"/>
    <w:tmpl w:val="AC8EEF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27BDEC0"/>
    <w:multiLevelType w:val="hybridMultilevel"/>
    <w:tmpl w:val="E8D69D7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B8727B"/>
    <w:multiLevelType w:val="hybridMultilevel"/>
    <w:tmpl w:val="4A703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181BE0"/>
    <w:multiLevelType w:val="hybridMultilevel"/>
    <w:tmpl w:val="DBE2E9D8"/>
    <w:lvl w:ilvl="0" w:tplc="10ACD642">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
    <w:nsid w:val="245D4DE5"/>
    <w:multiLevelType w:val="hybridMultilevel"/>
    <w:tmpl w:val="71261F7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24614D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7AC18DF"/>
    <w:multiLevelType w:val="hybridMultilevel"/>
    <w:tmpl w:val="B1BC2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8B305A5"/>
    <w:multiLevelType w:val="hybridMultilevel"/>
    <w:tmpl w:val="88360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F01666"/>
    <w:multiLevelType w:val="hybridMultilevel"/>
    <w:tmpl w:val="E0E07194"/>
    <w:lvl w:ilvl="0" w:tplc="ABDCB442">
      <w:start w:val="1"/>
      <w:numFmt w:val="bullet"/>
      <w:lvlText w:val="•"/>
      <w:lvlJc w:val="left"/>
      <w:pPr>
        <w:ind w:left="34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1" w:tplc="E1CABA54">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D69234D2">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E146F2E2">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62606CC0">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8C5AD9B6">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AC4C4EDA">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87C409A0">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A48CF73E">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9">
    <w:nsid w:val="3A395773"/>
    <w:multiLevelType w:val="hybridMultilevel"/>
    <w:tmpl w:val="62AAAA30"/>
    <w:lvl w:ilvl="0" w:tplc="220C7A4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9F2B17"/>
    <w:multiLevelType w:val="hybridMultilevel"/>
    <w:tmpl w:val="B1EAD322"/>
    <w:lvl w:ilvl="0" w:tplc="220C7A4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1A4E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4497459"/>
    <w:multiLevelType w:val="hybridMultilevel"/>
    <w:tmpl w:val="A098936C"/>
    <w:lvl w:ilvl="0" w:tplc="FBEAF652">
      <w:start w:val="1"/>
      <w:numFmt w:val="bullet"/>
      <w:lvlText w:val="•"/>
      <w:lvlJc w:val="left"/>
      <w:pPr>
        <w:ind w:left="34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1" w:tplc="2DD8012A">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0B5642E8">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18DAA21C">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79FC14F6">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60589354">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8B64F622">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0D1C40C8">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8CB20B80">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3">
    <w:nsid w:val="44E3715C"/>
    <w:multiLevelType w:val="hybridMultilevel"/>
    <w:tmpl w:val="50CC27CC"/>
    <w:lvl w:ilvl="0" w:tplc="2B0E1F76">
      <w:start w:val="1"/>
      <w:numFmt w:val="bullet"/>
      <w:lvlText w:val="•"/>
      <w:lvlJc w:val="left"/>
      <w:pPr>
        <w:ind w:left="34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1" w:tplc="5ECE9CE2">
      <w:start w:val="1"/>
      <w:numFmt w:val="bullet"/>
      <w:lvlText w:val="o"/>
      <w:lvlJc w:val="left"/>
      <w:pPr>
        <w:ind w:left="108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2" w:tplc="0EB6BBE8">
      <w:start w:val="1"/>
      <w:numFmt w:val="bullet"/>
      <w:lvlText w:val="▪"/>
      <w:lvlJc w:val="left"/>
      <w:pPr>
        <w:ind w:left="18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3" w:tplc="4B0C7B5E">
      <w:start w:val="1"/>
      <w:numFmt w:val="bullet"/>
      <w:lvlText w:val="•"/>
      <w:lvlJc w:val="left"/>
      <w:pPr>
        <w:ind w:left="252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4" w:tplc="22F8EB72">
      <w:start w:val="1"/>
      <w:numFmt w:val="bullet"/>
      <w:lvlText w:val="o"/>
      <w:lvlJc w:val="left"/>
      <w:pPr>
        <w:ind w:left="324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5" w:tplc="044074BA">
      <w:start w:val="1"/>
      <w:numFmt w:val="bullet"/>
      <w:lvlText w:val="▪"/>
      <w:lvlJc w:val="left"/>
      <w:pPr>
        <w:ind w:left="396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6" w:tplc="8A36C862">
      <w:start w:val="1"/>
      <w:numFmt w:val="bullet"/>
      <w:lvlText w:val="•"/>
      <w:lvlJc w:val="left"/>
      <w:pPr>
        <w:ind w:left="4680"/>
      </w:pPr>
      <w:rPr>
        <w:rFonts w:ascii="Arial" w:eastAsia="Arial" w:hAnsi="Arial" w:cs="Arial"/>
        <w:b w:val="0"/>
        <w:i w:val="0"/>
        <w:strike w:val="0"/>
        <w:dstrike w:val="0"/>
        <w:color w:val="404040"/>
        <w:sz w:val="22"/>
        <w:u w:val="none" w:color="000000"/>
        <w:bdr w:val="none" w:sz="0" w:space="0" w:color="auto"/>
        <w:shd w:val="clear" w:color="auto" w:fill="auto"/>
        <w:vertAlign w:val="baseline"/>
      </w:rPr>
    </w:lvl>
    <w:lvl w:ilvl="7" w:tplc="046AB2B2">
      <w:start w:val="1"/>
      <w:numFmt w:val="bullet"/>
      <w:lvlText w:val="o"/>
      <w:lvlJc w:val="left"/>
      <w:pPr>
        <w:ind w:left="540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lvl w:ilvl="8" w:tplc="ED34A73C">
      <w:start w:val="1"/>
      <w:numFmt w:val="bullet"/>
      <w:lvlText w:val="▪"/>
      <w:lvlJc w:val="left"/>
      <w:pPr>
        <w:ind w:left="6120"/>
      </w:pPr>
      <w:rPr>
        <w:rFonts w:ascii="Segoe UI Symbol" w:eastAsia="Segoe UI Symbol" w:hAnsi="Segoe UI Symbol" w:cs="Segoe UI Symbol"/>
        <w:b w:val="0"/>
        <w:i w:val="0"/>
        <w:strike w:val="0"/>
        <w:dstrike w:val="0"/>
        <w:color w:val="404040"/>
        <w:sz w:val="22"/>
        <w:u w:val="none" w:color="000000"/>
        <w:bdr w:val="none" w:sz="0" w:space="0" w:color="auto"/>
        <w:shd w:val="clear" w:color="auto" w:fill="auto"/>
        <w:vertAlign w:val="baseline"/>
      </w:rPr>
    </w:lvl>
  </w:abstractNum>
  <w:abstractNum w:abstractNumId="14">
    <w:nsid w:val="48081E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BC71DDA"/>
    <w:multiLevelType w:val="multilevel"/>
    <w:tmpl w:val="4524F448"/>
    <w:lvl w:ilvl="0">
      <w:start w:val="1"/>
      <w:numFmt w:val="decimal"/>
      <w:lvlText w:val="%1."/>
      <w:lvlJc w:val="left"/>
      <w:pPr>
        <w:ind w:left="360" w:hanging="360"/>
      </w:pPr>
      <w:rPr>
        <w:b/>
      </w:rPr>
    </w:lvl>
    <w:lvl w:ilvl="1">
      <w:start w:val="1"/>
      <w:numFmt w:val="decimal"/>
      <w:lvlText w:val="%1.%2."/>
      <w:lvlJc w:val="left"/>
      <w:pPr>
        <w:ind w:left="43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03E648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5024EB9"/>
    <w:multiLevelType w:val="hybridMultilevel"/>
    <w:tmpl w:val="C86A11E4"/>
    <w:lvl w:ilvl="0" w:tplc="C0E47440">
      <w:start w:val="1"/>
      <w:numFmt w:val="lowerLetter"/>
      <w:lvlText w:val="%1)"/>
      <w:lvlJc w:val="left"/>
      <w:pPr>
        <w:ind w:left="1080" w:hanging="360"/>
      </w:pPr>
      <w:rPr>
        <w:i w:val="0"/>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15"/>
  </w:num>
  <w:num w:numId="2">
    <w:abstractNumId w:val="5"/>
  </w:num>
  <w:num w:numId="3">
    <w:abstractNumId w:val="11"/>
  </w:num>
  <w:num w:numId="4">
    <w:abstractNumId w:val="16"/>
  </w:num>
  <w:num w:numId="5">
    <w:abstractNumId w:val="14"/>
  </w:num>
  <w:num w:numId="6">
    <w:abstractNumId w:val="6"/>
  </w:num>
  <w:num w:numId="7">
    <w:abstractNumId w:val="7"/>
  </w:num>
  <w:num w:numId="8">
    <w:abstractNumId w:val="9"/>
  </w:num>
  <w:num w:numId="9">
    <w:abstractNumId w:val="10"/>
  </w:num>
  <w:num w:numId="10">
    <w:abstractNumId w:val="2"/>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0"/>
  </w:num>
  <w:num w:numId="15">
    <w:abstractNumId w:val="1"/>
  </w:num>
  <w:num w:numId="16">
    <w:abstractNumId w:val="8"/>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70D"/>
    <w:rsid w:val="000632DC"/>
    <w:rsid w:val="000F0DB3"/>
    <w:rsid w:val="00121CA0"/>
    <w:rsid w:val="001A6A76"/>
    <w:rsid w:val="001C1571"/>
    <w:rsid w:val="00242A2D"/>
    <w:rsid w:val="002A5D97"/>
    <w:rsid w:val="00350C6F"/>
    <w:rsid w:val="003D2282"/>
    <w:rsid w:val="00431E9F"/>
    <w:rsid w:val="00456A54"/>
    <w:rsid w:val="004C1B01"/>
    <w:rsid w:val="004E7CDA"/>
    <w:rsid w:val="00512C30"/>
    <w:rsid w:val="00535FE6"/>
    <w:rsid w:val="0058436F"/>
    <w:rsid w:val="005B3A02"/>
    <w:rsid w:val="005E71CD"/>
    <w:rsid w:val="005F5333"/>
    <w:rsid w:val="006B1032"/>
    <w:rsid w:val="00700B0C"/>
    <w:rsid w:val="008203DC"/>
    <w:rsid w:val="00831FBC"/>
    <w:rsid w:val="0083747E"/>
    <w:rsid w:val="00845D18"/>
    <w:rsid w:val="008A7E1D"/>
    <w:rsid w:val="00933E57"/>
    <w:rsid w:val="00A6065F"/>
    <w:rsid w:val="00A65E73"/>
    <w:rsid w:val="00A673DD"/>
    <w:rsid w:val="00AD6D50"/>
    <w:rsid w:val="00AE06B8"/>
    <w:rsid w:val="00AE2745"/>
    <w:rsid w:val="00B13E7C"/>
    <w:rsid w:val="00B220B4"/>
    <w:rsid w:val="00B335D7"/>
    <w:rsid w:val="00B520CD"/>
    <w:rsid w:val="00C37E1F"/>
    <w:rsid w:val="00C4676C"/>
    <w:rsid w:val="00C56252"/>
    <w:rsid w:val="00CD13CC"/>
    <w:rsid w:val="00D7370D"/>
    <w:rsid w:val="00DE55CC"/>
    <w:rsid w:val="00DF19DB"/>
    <w:rsid w:val="00E6119F"/>
    <w:rsid w:val="00E954FA"/>
    <w:rsid w:val="00EE0DE9"/>
    <w:rsid w:val="00F10B74"/>
    <w:rsid w:val="00F313B2"/>
    <w:rsid w:val="00F947E1"/>
    <w:rsid w:val="00F958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E035FC"/>
  <w14:defaultImageDpi w14:val="300"/>
  <w15:docId w15:val="{6DD90CB0-108F-4B1E-AB77-7DDED5492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E0DE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semiHidden/>
    <w:unhideWhenUsed/>
    <w:qFormat/>
    <w:rsid w:val="002A5D97"/>
    <w:pPr>
      <w:spacing w:before="100" w:beforeAutospacing="1" w:after="100" w:afterAutospacing="1"/>
      <w:outlineLvl w:val="1"/>
    </w:pPr>
    <w:rPr>
      <w:rFonts w:ascii="Times New Roman" w:eastAsia="Times New Roman" w:hAnsi="Times New Roman" w:cs="Times New Roman"/>
      <w:b/>
      <w:bCs/>
      <w:sz w:val="36"/>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link w:val="Normal2Char"/>
    <w:rsid w:val="00D7370D"/>
    <w:pPr>
      <w:spacing w:after="240"/>
      <w:jc w:val="both"/>
    </w:pPr>
    <w:rPr>
      <w:rFonts w:ascii="Arial" w:eastAsia="Times New Roman" w:hAnsi="Arial" w:cs="Times New Roman"/>
      <w:sz w:val="22"/>
      <w:szCs w:val="20"/>
      <w:lang w:val="en-GB"/>
    </w:rPr>
  </w:style>
  <w:style w:type="character" w:customStyle="1" w:styleId="Normal2Char">
    <w:name w:val="Normal2 Char"/>
    <w:link w:val="Normal2"/>
    <w:rsid w:val="00D7370D"/>
    <w:rPr>
      <w:rFonts w:ascii="Arial" w:eastAsia="Times New Roman" w:hAnsi="Arial" w:cs="Times New Roman"/>
      <w:sz w:val="22"/>
      <w:szCs w:val="20"/>
      <w:lang w:val="en-GB"/>
    </w:rPr>
  </w:style>
  <w:style w:type="paragraph" w:styleId="ListParagraph">
    <w:name w:val="List Paragraph"/>
    <w:basedOn w:val="Normal"/>
    <w:uiPriority w:val="34"/>
    <w:qFormat/>
    <w:rsid w:val="00D7370D"/>
    <w:pPr>
      <w:ind w:left="720"/>
    </w:pPr>
    <w:rPr>
      <w:rFonts w:ascii="Arial" w:eastAsia="Times New Roman" w:hAnsi="Arial" w:cs="Times New Roman"/>
      <w:sz w:val="20"/>
      <w:szCs w:val="20"/>
      <w:lang w:val="en-GB"/>
    </w:rPr>
  </w:style>
  <w:style w:type="paragraph" w:styleId="BalloonText">
    <w:name w:val="Balloon Text"/>
    <w:basedOn w:val="Normal"/>
    <w:link w:val="BalloonTextChar"/>
    <w:uiPriority w:val="99"/>
    <w:semiHidden/>
    <w:unhideWhenUsed/>
    <w:rsid w:val="00F313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13B2"/>
    <w:rPr>
      <w:rFonts w:ascii="Lucida Grande" w:hAnsi="Lucida Grande" w:cs="Lucida Grande"/>
      <w:sz w:val="18"/>
      <w:szCs w:val="18"/>
    </w:rPr>
  </w:style>
  <w:style w:type="paragraph" w:customStyle="1" w:styleId="Default">
    <w:name w:val="Default"/>
    <w:rsid w:val="005F5333"/>
    <w:pPr>
      <w:autoSpaceDE w:val="0"/>
      <w:autoSpaceDN w:val="0"/>
      <w:adjustRightInd w:val="0"/>
    </w:pPr>
    <w:rPr>
      <w:rFonts w:ascii="Arial" w:eastAsia="Times New Roman" w:hAnsi="Arial" w:cs="Arial"/>
      <w:color w:val="000000"/>
      <w:lang w:val="en-GB" w:eastAsia="en-GB"/>
    </w:rPr>
  </w:style>
  <w:style w:type="paragraph" w:customStyle="1" w:styleId="MediumGrid1-Accent21">
    <w:name w:val="Medium Grid 1 - Accent 21"/>
    <w:basedOn w:val="Normal"/>
    <w:uiPriority w:val="34"/>
    <w:qFormat/>
    <w:rsid w:val="00AE06B8"/>
    <w:pPr>
      <w:ind w:left="720"/>
    </w:pPr>
    <w:rPr>
      <w:rFonts w:ascii="Calibri Light" w:eastAsia="Times New Roman" w:hAnsi="Calibri Light" w:cs="Times New Roman"/>
      <w:sz w:val="22"/>
      <w:lang w:val="en-GB"/>
    </w:rPr>
  </w:style>
  <w:style w:type="character" w:styleId="CommentReference">
    <w:name w:val="annotation reference"/>
    <w:basedOn w:val="DefaultParagraphFont"/>
    <w:uiPriority w:val="99"/>
    <w:semiHidden/>
    <w:unhideWhenUsed/>
    <w:rsid w:val="0083747E"/>
    <w:rPr>
      <w:sz w:val="18"/>
      <w:szCs w:val="18"/>
    </w:rPr>
  </w:style>
  <w:style w:type="paragraph" w:styleId="CommentText">
    <w:name w:val="annotation text"/>
    <w:basedOn w:val="Normal"/>
    <w:link w:val="CommentTextChar"/>
    <w:uiPriority w:val="99"/>
    <w:semiHidden/>
    <w:unhideWhenUsed/>
    <w:rsid w:val="0083747E"/>
  </w:style>
  <w:style w:type="character" w:customStyle="1" w:styleId="CommentTextChar">
    <w:name w:val="Comment Text Char"/>
    <w:basedOn w:val="DefaultParagraphFont"/>
    <w:link w:val="CommentText"/>
    <w:uiPriority w:val="99"/>
    <w:semiHidden/>
    <w:rsid w:val="0083747E"/>
  </w:style>
  <w:style w:type="paragraph" w:styleId="CommentSubject">
    <w:name w:val="annotation subject"/>
    <w:basedOn w:val="CommentText"/>
    <w:next w:val="CommentText"/>
    <w:link w:val="CommentSubjectChar"/>
    <w:uiPriority w:val="99"/>
    <w:semiHidden/>
    <w:unhideWhenUsed/>
    <w:rsid w:val="0083747E"/>
    <w:rPr>
      <w:b/>
      <w:bCs/>
      <w:sz w:val="20"/>
      <w:szCs w:val="20"/>
    </w:rPr>
  </w:style>
  <w:style w:type="character" w:customStyle="1" w:styleId="CommentSubjectChar">
    <w:name w:val="Comment Subject Char"/>
    <w:basedOn w:val="CommentTextChar"/>
    <w:link w:val="CommentSubject"/>
    <w:uiPriority w:val="99"/>
    <w:semiHidden/>
    <w:rsid w:val="0083747E"/>
    <w:rPr>
      <w:b/>
      <w:bCs/>
      <w:sz w:val="20"/>
      <w:szCs w:val="20"/>
    </w:rPr>
  </w:style>
  <w:style w:type="character" w:styleId="Hyperlink">
    <w:name w:val="Hyperlink"/>
    <w:uiPriority w:val="99"/>
    <w:semiHidden/>
    <w:unhideWhenUsed/>
    <w:rsid w:val="00C4676C"/>
    <w:rPr>
      <w:rFonts w:ascii="Times New Roman" w:hAnsi="Times New Roman" w:cs="Times New Roman" w:hint="default"/>
      <w:color w:val="0000FF"/>
      <w:u w:val="single"/>
    </w:rPr>
  </w:style>
  <w:style w:type="paragraph" w:styleId="BodyText">
    <w:name w:val="Body Text"/>
    <w:basedOn w:val="Normal"/>
    <w:link w:val="BodyTextChar"/>
    <w:uiPriority w:val="99"/>
    <w:semiHidden/>
    <w:unhideWhenUsed/>
    <w:rsid w:val="00C4676C"/>
    <w:rPr>
      <w:rFonts w:ascii="Arial" w:eastAsia="Times New Roman" w:hAnsi="Arial" w:cs="Times New Roman"/>
      <w:szCs w:val="20"/>
      <w:lang w:val="en-GB"/>
    </w:rPr>
  </w:style>
  <w:style w:type="character" w:customStyle="1" w:styleId="BodyTextChar">
    <w:name w:val="Body Text Char"/>
    <w:basedOn w:val="DefaultParagraphFont"/>
    <w:link w:val="BodyText"/>
    <w:uiPriority w:val="99"/>
    <w:semiHidden/>
    <w:rsid w:val="00C4676C"/>
    <w:rPr>
      <w:rFonts w:ascii="Arial" w:eastAsia="Times New Roman" w:hAnsi="Arial" w:cs="Times New Roman"/>
      <w:szCs w:val="20"/>
      <w:lang w:val="en-GB"/>
    </w:rPr>
  </w:style>
  <w:style w:type="character" w:customStyle="1" w:styleId="Heading2Char">
    <w:name w:val="Heading 2 Char"/>
    <w:basedOn w:val="DefaultParagraphFont"/>
    <w:link w:val="Heading2"/>
    <w:semiHidden/>
    <w:rsid w:val="002A5D97"/>
    <w:rPr>
      <w:rFonts w:ascii="Times New Roman" w:eastAsia="Times New Roman" w:hAnsi="Times New Roman" w:cs="Times New Roman"/>
      <w:b/>
      <w:bCs/>
      <w:sz w:val="36"/>
      <w:szCs w:val="36"/>
      <w:lang w:val="en-GB"/>
    </w:rPr>
  </w:style>
  <w:style w:type="character" w:customStyle="1" w:styleId="Heading1Char">
    <w:name w:val="Heading 1 Char"/>
    <w:basedOn w:val="DefaultParagraphFont"/>
    <w:link w:val="Heading1"/>
    <w:uiPriority w:val="9"/>
    <w:rsid w:val="00EE0DE9"/>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7E1F"/>
    <w:pPr>
      <w:tabs>
        <w:tab w:val="center" w:pos="4513"/>
        <w:tab w:val="right" w:pos="9026"/>
      </w:tabs>
    </w:pPr>
  </w:style>
  <w:style w:type="character" w:customStyle="1" w:styleId="HeaderChar">
    <w:name w:val="Header Char"/>
    <w:basedOn w:val="DefaultParagraphFont"/>
    <w:link w:val="Header"/>
    <w:uiPriority w:val="99"/>
    <w:rsid w:val="00C37E1F"/>
  </w:style>
  <w:style w:type="paragraph" w:styleId="Footer">
    <w:name w:val="footer"/>
    <w:basedOn w:val="Normal"/>
    <w:link w:val="FooterChar"/>
    <w:uiPriority w:val="99"/>
    <w:unhideWhenUsed/>
    <w:rsid w:val="00C37E1F"/>
    <w:pPr>
      <w:tabs>
        <w:tab w:val="center" w:pos="4513"/>
        <w:tab w:val="right" w:pos="9026"/>
      </w:tabs>
    </w:pPr>
  </w:style>
  <w:style w:type="character" w:customStyle="1" w:styleId="FooterChar">
    <w:name w:val="Footer Char"/>
    <w:basedOn w:val="DefaultParagraphFont"/>
    <w:link w:val="Footer"/>
    <w:uiPriority w:val="99"/>
    <w:rsid w:val="00C37E1F"/>
  </w:style>
  <w:style w:type="paragraph" w:customStyle="1" w:styleId="Style">
    <w:name w:val="Style"/>
    <w:uiPriority w:val="99"/>
    <w:rsid w:val="00845D18"/>
    <w:pPr>
      <w:widowControl w:val="0"/>
      <w:autoSpaceDE w:val="0"/>
      <w:autoSpaceDN w:val="0"/>
      <w:adjustRightInd w:val="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229578">
      <w:bodyDiv w:val="1"/>
      <w:marLeft w:val="0"/>
      <w:marRight w:val="0"/>
      <w:marTop w:val="0"/>
      <w:marBottom w:val="0"/>
      <w:divBdr>
        <w:top w:val="none" w:sz="0" w:space="0" w:color="auto"/>
        <w:left w:val="none" w:sz="0" w:space="0" w:color="auto"/>
        <w:bottom w:val="none" w:sz="0" w:space="0" w:color="auto"/>
        <w:right w:val="none" w:sz="0" w:space="0" w:color="auto"/>
      </w:divBdr>
    </w:div>
    <w:div w:id="1439835763">
      <w:bodyDiv w:val="1"/>
      <w:marLeft w:val="0"/>
      <w:marRight w:val="0"/>
      <w:marTop w:val="0"/>
      <w:marBottom w:val="0"/>
      <w:divBdr>
        <w:top w:val="none" w:sz="0" w:space="0" w:color="auto"/>
        <w:left w:val="none" w:sz="0" w:space="0" w:color="auto"/>
        <w:bottom w:val="none" w:sz="0" w:space="0" w:color="auto"/>
        <w:right w:val="none" w:sz="0" w:space="0" w:color="auto"/>
      </w:divBdr>
    </w:div>
    <w:div w:id="21272634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uk/government/publications/safe-working-in-education-childcare-and-childrens-social-care" TargetMode="External"/><Relationship Id="rId18" Type="http://schemas.openxmlformats.org/officeDocument/2006/relationships/hyperlink" Target="https://gov.wales/coronavirus" TargetMode="External"/><Relationship Id="rId26" Type="http://schemas.openxmlformats.org/officeDocument/2006/relationships/hyperlink" Target="https://www.gov.uk/government/publications/protective-measures-for-holiday-or-after-school-clubs-and-other-out-of-school-settings-for-children-during-the-coronavirus-covid-19-outbreak" TargetMode="External"/><Relationship Id="rId39" Type="http://schemas.openxmlformats.org/officeDocument/2006/relationships/hyperlink" Target="https://oeapng.info/downloads/download-info/7-3d-oeap-2020-taking-learning-outside-the-classroom-adapting-activities/" TargetMode="External"/><Relationship Id="rId21" Type="http://schemas.openxmlformats.org/officeDocument/2006/relationships/hyperlink" Target="https://gov.wales/education-coronavirus" TargetMode="External"/><Relationship Id="rId34" Type="http://schemas.openxmlformats.org/officeDocument/2006/relationships/hyperlink" Target="https://oeapng.info/downloads/download-info/7-3b-oeap-2020-how-to-take-your-learning-outside-the-classroom/" TargetMode="External"/><Relationship Id="rId42" Type="http://schemas.openxmlformats.org/officeDocument/2006/relationships/hyperlink" Target="https://oeapng.info/downloads/download-info/7-3d-oeap-2020-taking-learning-outside-the-classroom-adapting-activities/" TargetMode="External"/><Relationship Id="rId47" Type="http://schemas.openxmlformats.org/officeDocument/2006/relationships/hyperlink" Target="https://www.nationaltrust.org.uk/features/50-things-to-do-before-youre-11--activity-list" TargetMode="External"/><Relationship Id="rId50" Type="http://schemas.openxmlformats.org/officeDocument/2006/relationships/hyperlink" Target="http://www.gov.uk/government/publications/coronavirus-covid-19-travel-advice-for-educational-settings" TargetMode="External"/><Relationship Id="rId55" Type="http://schemas.openxmlformats.org/officeDocument/2006/relationships/hyperlink" Target="https://oeapng.info/downloads/download-info/3-2i-contracts-and-waivers/" TargetMode="External"/><Relationship Id="rId63" Type="http://schemas.openxmlformats.org/officeDocument/2006/relationships/hyperlink" Target="http://www.abi.org.uk/products-and-issues/topics-and-issues/coronavirus-qa" TargetMode="External"/><Relationship Id="rId68" Type="http://schemas.openxmlformats.org/officeDocument/2006/relationships/hyperlink" Target="https://www.gov.uk/foreign-travel-advice" TargetMode="Externa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www.abta.com/news/coronavirus-outbreak" TargetMode="External"/><Relationship Id="rId2" Type="http://schemas.openxmlformats.org/officeDocument/2006/relationships/styles" Target="styles.xml"/><Relationship Id="rId16" Type="http://schemas.openxmlformats.org/officeDocument/2006/relationships/hyperlink" Target="https://www.gov.uk/government/publications/coronavirus-covid-19-travel-advice-for-educational-settings" TargetMode="External"/><Relationship Id="rId29" Type="http://schemas.openxmlformats.org/officeDocument/2006/relationships/hyperlink" Target="https://www.gov.uk/government/publications/guidance-for-parents-and-carers-of-children-attending-out-of-school-settings-during-the-coronavirus-covid-19-outbreak" TargetMode="External"/><Relationship Id="rId11" Type="http://schemas.openxmlformats.org/officeDocument/2006/relationships/package" Target="embeddings/Microsoft_Word_Document1.docx"/><Relationship Id="rId24" Type="http://schemas.openxmlformats.org/officeDocument/2006/relationships/hyperlink" Target="https://www.gov.uk/government/publications/protective-measures-for-holiday-or-after-school-clubs-and-other-out-of-school-settings-for-children-during-the-coronavirus-covid-19-outbreak" TargetMode="External"/><Relationship Id="rId32" Type="http://schemas.openxmlformats.org/officeDocument/2006/relationships/hyperlink" Target="https://oeapng.info/downloads/download-info/1b-foundations/" TargetMode="External"/><Relationship Id="rId37" Type="http://schemas.openxmlformats.org/officeDocument/2006/relationships/hyperlink" Target="https://oeapng.info/downloads/download-info/7-3c-oeap-2020-learning-outside-the-classroom-activity-cards/" TargetMode="External"/><Relationship Id="rId40" Type="http://schemas.openxmlformats.org/officeDocument/2006/relationships/hyperlink" Target="https://oeapng.info/downloads/download-info/7-3d-oeap-2020-taking-learning-outside-the-classroom-adapting-activities/" TargetMode="External"/><Relationship Id="rId45" Type="http://schemas.openxmlformats.org/officeDocument/2006/relationships/hyperlink" Target="http://www.ltl.org.uk/free-resources" TargetMode="External"/><Relationship Id="rId53" Type="http://schemas.openxmlformats.org/officeDocument/2006/relationships/hyperlink" Target="https://oeapng.info/downloads/download-info/4-4g-selecting-external-providers-and-facilities/" TargetMode="External"/><Relationship Id="rId58" Type="http://schemas.openxmlformats.org/officeDocument/2006/relationships/hyperlink" Target="https://oeapng.info/downloads/download-info/4-4c-insurance/" TargetMode="External"/><Relationship Id="rId66" Type="http://schemas.openxmlformats.org/officeDocument/2006/relationships/hyperlink" Target="https://www.gov.uk/foreign-travel-advice" TargetMode="External"/><Relationship Id="rId7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gov.uk/government/publications/coronavirus-covid-19-travel-advice-for-educational-settings" TargetMode="External"/><Relationship Id="rId23" Type="http://schemas.openxmlformats.org/officeDocument/2006/relationships/hyperlink" Target="https://gov.wales/coronavirus-travel-guidance-education-settings-and-students" TargetMode="External"/><Relationship Id="rId28" Type="http://schemas.openxmlformats.org/officeDocument/2006/relationships/hyperlink" Target="https://www.gov.uk/government/publications/guidance-for-parents-and-carers-of-children-attending-out-of-school-settings-during-the-coronavirus-covid-19-outbreak" TargetMode="External"/><Relationship Id="rId36" Type="http://schemas.openxmlformats.org/officeDocument/2006/relationships/hyperlink" Target="https://oeapng.info/downloads/download-info/7-3c-oeap-2020-learning-outside-the-classroom-activity-cards/" TargetMode="External"/><Relationship Id="rId49" Type="http://schemas.openxmlformats.org/officeDocument/2006/relationships/hyperlink" Target="http://www.gov.uk/government/publications/coronavirus-covid-19-travel-advice-for-educational-settings" TargetMode="External"/><Relationship Id="rId57" Type="http://schemas.openxmlformats.org/officeDocument/2006/relationships/hyperlink" Target="https://oeapng.info/downloads/download-info/3-2i-contracts-and-waivers/" TargetMode="External"/><Relationship Id="rId61" Type="http://schemas.openxmlformats.org/officeDocument/2006/relationships/hyperlink" Target="https://oeapng.info/downloads/download-info/4-4c-insurance/" TargetMode="External"/><Relationship Id="rId10" Type="http://schemas.openxmlformats.org/officeDocument/2006/relationships/image" Target="media/image2.emf"/><Relationship Id="rId19" Type="http://schemas.openxmlformats.org/officeDocument/2006/relationships/hyperlink" Target="https://gov.wales/coronavirus" TargetMode="External"/><Relationship Id="rId31" Type="http://schemas.openxmlformats.org/officeDocument/2006/relationships/hyperlink" Target="https://oeapng.info/downloads/download-info/1b-foundations/" TargetMode="External"/><Relationship Id="rId44" Type="http://schemas.openxmlformats.org/officeDocument/2006/relationships/hyperlink" Target="http://www.lotc.org.uk/resources/education-resources" TargetMode="External"/><Relationship Id="rId52" Type="http://schemas.openxmlformats.org/officeDocument/2006/relationships/hyperlink" Target="https://oeapng.info/downloads/download-info/4-4g-selecting-external-providers-and-facilities/" TargetMode="External"/><Relationship Id="rId60" Type="http://schemas.openxmlformats.org/officeDocument/2006/relationships/hyperlink" Target="https://oeapng.info/downloads/download-info/4-4c-insurance/" TargetMode="External"/><Relationship Id="rId65" Type="http://schemas.openxmlformats.org/officeDocument/2006/relationships/hyperlink" Target="https://oeapng.info/downloads/download-info/7r-overseas-visits/" TargetMode="External"/><Relationship Id="rId73" Type="http://schemas.openxmlformats.org/officeDocument/2006/relationships/hyperlink" Target="https://www.abta.com/news/coronavirus-outbreak" TargetMode="External"/><Relationship Id="rId4" Type="http://schemas.openxmlformats.org/officeDocument/2006/relationships/webSettings" Target="webSettings.xml"/><Relationship Id="rId9" Type="http://schemas.openxmlformats.org/officeDocument/2006/relationships/hyperlink" Target="http://www.oeap.info" TargetMode="External"/><Relationship Id="rId14" Type="http://schemas.openxmlformats.org/officeDocument/2006/relationships/hyperlink" Target="http://www.gov.uk/government/publications/safe-working-in-education-childcare-and-childrens-social-care" TargetMode="External"/><Relationship Id="rId22" Type="http://schemas.openxmlformats.org/officeDocument/2006/relationships/hyperlink" Target="https://gov.wales/coronavirus-travel-guidance-education-settings-and-students" TargetMode="External"/><Relationship Id="rId27" Type="http://schemas.openxmlformats.org/officeDocument/2006/relationships/hyperlink" Target="https://www.gov.uk/government/publications/protective-measures-for-holiday-or-after-school-clubs-and-other-out-of-school-settings-for-children-during-the-coronavirus-covid-19-outbreak" TargetMode="External"/><Relationship Id="rId30" Type="http://schemas.openxmlformats.org/officeDocument/2006/relationships/hyperlink" Target="https://www.gov.uk/government/publications/guidance-for-parents-and-carers-of-children-attending-out-of-school-settings-during-the-coronavirus-covid-19-outbreak" TargetMode="External"/><Relationship Id="rId35" Type="http://schemas.openxmlformats.org/officeDocument/2006/relationships/hyperlink" Target="https://oeapng.info/downloads/download-info/7-3c-oeap-2020-learning-outside-the-classroom-activity-cards/" TargetMode="External"/><Relationship Id="rId43" Type="http://schemas.openxmlformats.org/officeDocument/2006/relationships/hyperlink" Target="http://www.lotc.org.uk/resources/education-resources" TargetMode="External"/><Relationship Id="rId48" Type="http://schemas.openxmlformats.org/officeDocument/2006/relationships/hyperlink" Target="https://www.nationaltrust.org.uk/features/50-things-to-do-before-youre-11--activity-list" TargetMode="External"/><Relationship Id="rId56" Type="http://schemas.openxmlformats.org/officeDocument/2006/relationships/hyperlink" Target="https://oeapng.info/downloads/download-info/3-2i-contracts-and-waivers/" TargetMode="External"/><Relationship Id="rId64" Type="http://schemas.openxmlformats.org/officeDocument/2006/relationships/hyperlink" Target="https://oeapng.info/downloads/download-info/7r-overseas-visits/" TargetMode="External"/><Relationship Id="rId69" Type="http://schemas.openxmlformats.org/officeDocument/2006/relationships/hyperlink" Target="https://www.gov.uk/guidance/travel-advice-novel-coronavirus" TargetMode="External"/><Relationship Id="rId8" Type="http://schemas.openxmlformats.org/officeDocument/2006/relationships/footer" Target="footer1.xml"/><Relationship Id="rId51" Type="http://schemas.openxmlformats.org/officeDocument/2006/relationships/hyperlink" Target="http://www.gov.uk/government/publications/coronavirus-covid-19-travel-advice-for-educational-settings" TargetMode="External"/><Relationship Id="rId72" Type="http://schemas.openxmlformats.org/officeDocument/2006/relationships/hyperlink" Target="https://www.abta.com/news/coronavirus-outbreak" TargetMode="External"/><Relationship Id="rId3" Type="http://schemas.openxmlformats.org/officeDocument/2006/relationships/settings" Target="settings.xml"/><Relationship Id="rId12" Type="http://schemas.openxmlformats.org/officeDocument/2006/relationships/hyperlink" Target="http://www.gov.uk/government/publications/safe-working-in-education-childcare-and-childrens-social-care" TargetMode="External"/><Relationship Id="rId17" Type="http://schemas.openxmlformats.org/officeDocument/2006/relationships/hyperlink" Target="https://www.gov.uk/government/publications/coronavirus-covid-19-travel-advice-for-educational-settings" TargetMode="External"/><Relationship Id="rId25" Type="http://schemas.openxmlformats.org/officeDocument/2006/relationships/hyperlink" Target="https://www.gov.uk/government/publications/protective-measures-for-holiday-or-after-school-clubs-and-other-out-of-school-settings-for-children-during-the-coronavirus-covid-19-outbreak" TargetMode="External"/><Relationship Id="rId33" Type="http://schemas.openxmlformats.org/officeDocument/2006/relationships/hyperlink" Target="https://oeapng.info/downloads/download-info/7-3b-oeap-2020-how-to-take-your-learning-outside-the-classroom/" TargetMode="External"/><Relationship Id="rId38" Type="http://schemas.openxmlformats.org/officeDocument/2006/relationships/hyperlink" Target="https://oeapng.info/downloads/download-info/7-3c-oeap-2020-learning-outside-the-classroom-activity-cards/" TargetMode="External"/><Relationship Id="rId46" Type="http://schemas.openxmlformats.org/officeDocument/2006/relationships/hyperlink" Target="http://www.ltl.org.uk/free-resources" TargetMode="External"/><Relationship Id="rId59" Type="http://schemas.openxmlformats.org/officeDocument/2006/relationships/hyperlink" Target="https://oeapng.info/downloads/download-info/4-4c-insurance/" TargetMode="External"/><Relationship Id="rId67" Type="http://schemas.openxmlformats.org/officeDocument/2006/relationships/hyperlink" Target="https://www.gov.uk/foreign-travel-advice" TargetMode="External"/><Relationship Id="rId20" Type="http://schemas.openxmlformats.org/officeDocument/2006/relationships/hyperlink" Target="https://gov.wales/education-coronavirus" TargetMode="External"/><Relationship Id="rId41" Type="http://schemas.openxmlformats.org/officeDocument/2006/relationships/hyperlink" Target="https://oeapng.info/downloads/download-info/7-3d-oeap-2020-taking-learning-outside-the-classroom-adapting-activities/" TargetMode="External"/><Relationship Id="rId54" Type="http://schemas.openxmlformats.org/officeDocument/2006/relationships/hyperlink" Target="https://oeapng.info/downloads/download-info/3-2i-contracts-and-waivers/" TargetMode="External"/><Relationship Id="rId62" Type="http://schemas.openxmlformats.org/officeDocument/2006/relationships/hyperlink" Target="http://www.abi.org.uk/products-and-issues/topics-and-issues/coronavirus-qa" TargetMode="External"/><Relationship Id="rId70" Type="http://schemas.openxmlformats.org/officeDocument/2006/relationships/hyperlink" Target="https://www.gov.uk/guidance/travel-advice-novel-coronavirus"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A3B70873</Template>
  <TotalTime>112</TotalTime>
  <Pages>16</Pages>
  <Words>4968</Words>
  <Characters>28324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Willis</dc:creator>
  <cp:keywords/>
  <dc:description/>
  <cp:lastModifiedBy>Mrs J. Shepley</cp:lastModifiedBy>
  <cp:revision>9</cp:revision>
  <cp:lastPrinted>2020-10-22T10:56:00Z</cp:lastPrinted>
  <dcterms:created xsi:type="dcterms:W3CDTF">2018-05-10T15:32:00Z</dcterms:created>
  <dcterms:modified xsi:type="dcterms:W3CDTF">2020-10-22T10:56:00Z</dcterms:modified>
</cp:coreProperties>
</file>