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10B" w:rsidRDefault="00D522D0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8496300</wp:posOffset>
                </wp:positionV>
                <wp:extent cx="1466850" cy="8667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2D0" w:rsidRDefault="00D522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30588" wp14:editId="5DF7EC2D">
                                  <wp:extent cx="1190625" cy="892969"/>
                                  <wp:effectExtent l="0" t="0" r="0" b="2540"/>
                                  <wp:docPr id="17" name="Picture 17" descr="C:\Users\Smith.D.ANMP\Local Settings\Temporary Internet Files\Content.Word\IMG_06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mith.D.ANMP\Local Settings\Temporary Internet Files\Content.Word\IMG_06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409" cy="894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48.75pt;margin-top:669pt;width:115.5pt;height:6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" fillcolor="white [3201]" strokeweight=".5pt">
                <v:textbox>
                  <w:txbxContent>
                    <w:p w:rsidR="00D522D0" w:rsidRDefault="00D522D0">
                      <w:r>
                        <w:rPr>
                          <w:noProof/>
                        </w:rPr>
                        <w:drawing>
                          <wp:inline distT="0" distB="0" distL="0" distR="0" wp14:anchorId="1B030588" wp14:editId="5DF7EC2D">
                            <wp:extent cx="1190625" cy="892969"/>
                            <wp:effectExtent l="0" t="0" r="0" b="2540"/>
                            <wp:docPr id="17" name="Picture 17" descr="C:\Users\Smith.D.ANMP\Local Settings\Temporary Internet Files\Content.Word\IMG_06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mith.D.ANMP\Local Settings\Temporary Internet Files\Content.Word\IMG_06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2409" cy="894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52F001B1" wp14:editId="5C7DB366">
                <wp:simplePos x="0" y="0"/>
                <wp:positionH relativeFrom="column">
                  <wp:posOffset>2114550</wp:posOffset>
                </wp:positionH>
                <wp:positionV relativeFrom="paragraph">
                  <wp:posOffset>8524875</wp:posOffset>
                </wp:positionV>
                <wp:extent cx="2000250" cy="781050"/>
                <wp:effectExtent l="38100" t="38100" r="38100" b="3810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781050"/>
                        </a:xfrm>
                        <a:prstGeom prst="rect">
                          <a:avLst/>
                        </a:prstGeom>
                        <a:noFill/>
                        <a:ln w="79375">
                          <a:solidFill>
                            <a:srgbClr val="FF66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1FE2" w:rsidRPr="00AE3423" w:rsidRDefault="00F71FE2" w:rsidP="00D522D0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/>
                                <w:u w:val="single"/>
                                <w14:ligatures w14:val="none"/>
                              </w:rPr>
                            </w:pPr>
                            <w:bookmarkStart w:id="0" w:name="_GoBack"/>
                            <w:r w:rsidRPr="00AE3423">
                              <w:rPr>
                                <w:rFonts w:ascii="SassoonPrimaryType" w:hAnsi="SassoonPrimaryType"/>
                                <w:u w:val="single"/>
                                <w14:ligatures w14:val="none"/>
                              </w:rPr>
                              <w:t>Expressive Arts and Design.</w:t>
                            </w:r>
                          </w:p>
                          <w:p w:rsidR="00D522D0" w:rsidRDefault="00F71FE2" w:rsidP="00D522D0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/>
                                <w14:ligatures w14:val="none"/>
                              </w:rPr>
                            </w:pPr>
                            <w:r w:rsidRPr="00AE3423">
                              <w:rPr>
                                <w:rFonts w:ascii="SassoonPrimaryType" w:hAnsi="SassoonPrimaryType"/>
                                <w14:ligatures w14:val="none"/>
                              </w:rPr>
                              <w:t xml:space="preserve">We are </w:t>
                            </w:r>
                            <w:r w:rsidR="00A506B9">
                              <w:rPr>
                                <w:rFonts w:ascii="SassoonPrimaryType" w:hAnsi="SassoonPrimaryType"/>
                                <w14:ligatures w14:val="none"/>
                              </w:rPr>
                              <w:t>creating a display</w:t>
                            </w:r>
                          </w:p>
                          <w:p w:rsidR="00F71FE2" w:rsidRPr="00AE3423" w:rsidRDefault="00D522D0" w:rsidP="00D522D0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14:ligatures w14:val="none"/>
                              </w:rPr>
                              <w:t xml:space="preserve">About </w:t>
                            </w:r>
                            <w:r w:rsidR="00A506B9">
                              <w:rPr>
                                <w:rFonts w:ascii="SassoonPrimaryType" w:hAnsi="SassoonPrimaryType"/>
                                <w14:ligatures w14:val="none"/>
                              </w:rPr>
                              <w:t>our favourite foods.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001B1" id="Text Box 8" o:spid="_x0000_s1027" type="#_x0000_t202" style="position:absolute;margin-left:166.5pt;margin-top:671.25pt;width:157.5pt;height:61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" filled="f" fillcolor="#5b9bd5" strokecolor="#f6c" strokeweight="6.25pt">
                <v:shadow color="black"/>
                <v:textbox inset="2.88pt,2.88pt,2.88pt,2.88pt">
                  <w:txbxContent>
                    <w:p w:rsidR="00F71FE2" w:rsidRPr="00AE3423" w:rsidRDefault="00F71FE2" w:rsidP="00D522D0">
                      <w:pPr>
                        <w:widowControl w:val="0"/>
                        <w:jc w:val="center"/>
                        <w:rPr>
                          <w:rFonts w:ascii="SassoonPrimaryType" w:hAnsi="SassoonPrimaryType"/>
                          <w:u w:val="single"/>
                          <w14:ligatures w14:val="none"/>
                        </w:rPr>
                      </w:pPr>
                      <w:bookmarkStart w:id="1" w:name="_GoBack"/>
                      <w:r w:rsidRPr="00AE3423">
                        <w:rPr>
                          <w:rFonts w:ascii="SassoonPrimaryType" w:hAnsi="SassoonPrimaryType"/>
                          <w:u w:val="single"/>
                          <w14:ligatures w14:val="none"/>
                        </w:rPr>
                        <w:t>Expressive Arts and Design.</w:t>
                      </w:r>
                    </w:p>
                    <w:p w:rsidR="00D522D0" w:rsidRDefault="00F71FE2" w:rsidP="00D522D0">
                      <w:pPr>
                        <w:widowControl w:val="0"/>
                        <w:jc w:val="center"/>
                        <w:rPr>
                          <w:rFonts w:ascii="SassoonPrimaryType" w:hAnsi="SassoonPrimaryType"/>
                          <w14:ligatures w14:val="none"/>
                        </w:rPr>
                      </w:pPr>
                      <w:r w:rsidRPr="00AE3423">
                        <w:rPr>
                          <w:rFonts w:ascii="SassoonPrimaryType" w:hAnsi="SassoonPrimaryType"/>
                          <w14:ligatures w14:val="none"/>
                        </w:rPr>
                        <w:t xml:space="preserve">We are </w:t>
                      </w:r>
                      <w:r w:rsidR="00A506B9">
                        <w:rPr>
                          <w:rFonts w:ascii="SassoonPrimaryType" w:hAnsi="SassoonPrimaryType"/>
                          <w14:ligatures w14:val="none"/>
                        </w:rPr>
                        <w:t>creating a display</w:t>
                      </w:r>
                    </w:p>
                    <w:p w:rsidR="00F71FE2" w:rsidRPr="00AE3423" w:rsidRDefault="00D522D0" w:rsidP="00D522D0">
                      <w:pPr>
                        <w:widowControl w:val="0"/>
                        <w:jc w:val="center"/>
                        <w:rPr>
                          <w:rFonts w:ascii="SassoonPrimaryType" w:hAnsi="SassoonPrimaryType"/>
                          <w14:ligatures w14:val="none"/>
                        </w:rPr>
                      </w:pPr>
                      <w:r>
                        <w:rPr>
                          <w:rFonts w:ascii="SassoonPrimaryType" w:hAnsi="SassoonPrimaryType"/>
                          <w14:ligatures w14:val="none"/>
                        </w:rPr>
                        <w:t xml:space="preserve">About </w:t>
                      </w:r>
                      <w:r w:rsidR="00A506B9">
                        <w:rPr>
                          <w:rFonts w:ascii="SassoonPrimaryType" w:hAnsi="SassoonPrimaryType"/>
                          <w14:ligatures w14:val="none"/>
                        </w:rPr>
                        <w:t>our favourite foods.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6731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75A8FD5A" wp14:editId="6F0C6658">
                <wp:simplePos x="0" y="0"/>
                <wp:positionH relativeFrom="column">
                  <wp:posOffset>-704850</wp:posOffset>
                </wp:positionH>
                <wp:positionV relativeFrom="paragraph">
                  <wp:posOffset>-685800</wp:posOffset>
                </wp:positionV>
                <wp:extent cx="7000875" cy="10144125"/>
                <wp:effectExtent l="57150" t="57150" r="85725" b="857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10144125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1FE2" w:rsidRDefault="00F71FE2" w:rsidP="00F71FE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8FD5A" id="Text Box 2" o:spid="_x0000_s1028" type="#_x0000_t202" style="position:absolute;margin-left:-55.5pt;margin-top:-54pt;width:551.25pt;height:798.7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" filled="f" fillcolor="#5b9bd5" strokecolor="#00b0f0" strokeweight="10pt">
                <v:shadow color="black [0]"/>
                <v:textbox inset="2.88pt,2.88pt,2.88pt,2.88pt">
                  <w:txbxContent>
                    <w:p w:rsidR="00F71FE2" w:rsidRDefault="00F71FE2" w:rsidP="00F71FE2"/>
                  </w:txbxContent>
                </v:textbox>
              </v:shape>
            </w:pict>
          </mc:Fallback>
        </mc:AlternateContent>
      </w:r>
      <w:r w:rsidR="0026731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8785D0" wp14:editId="3E256F94">
                <wp:simplePos x="0" y="0"/>
                <wp:positionH relativeFrom="margin">
                  <wp:posOffset>-593090</wp:posOffset>
                </wp:positionH>
                <wp:positionV relativeFrom="paragraph">
                  <wp:posOffset>-523875</wp:posOffset>
                </wp:positionV>
                <wp:extent cx="2933700" cy="10477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1" w:rsidRPr="00AE3423" w:rsidRDefault="009C274D" w:rsidP="00BF7E11">
                            <w:pPr>
                              <w:rPr>
                                <w:rFonts w:ascii="SassoonPrimaryType" w:hAnsi="SassoonPrimaryType"/>
                              </w:rPr>
                            </w:pPr>
                            <w:r w:rsidRPr="00AE3423">
                              <w:rPr>
                                <w:rFonts w:ascii="SassoonPrimaryType" w:hAnsi="SassoonPrimaryType"/>
                              </w:rPr>
                              <w:t xml:space="preserve">This term children some of the children’s learning is going to </w:t>
                            </w:r>
                            <w:r w:rsidR="00A506B9">
                              <w:rPr>
                                <w:rFonts w:ascii="SassoonPrimaryType" w:hAnsi="SassoonPrimaryType"/>
                              </w:rPr>
                              <w:t xml:space="preserve">be </w:t>
                            </w:r>
                            <w:r w:rsidRPr="00AE3423">
                              <w:rPr>
                                <w:rFonts w:ascii="SassoonPrimaryType" w:hAnsi="SassoonPrimaryType"/>
                              </w:rPr>
                              <w:t xml:space="preserve">based around the </w:t>
                            </w:r>
                            <w:r w:rsidR="00BF7E11">
                              <w:rPr>
                                <w:rFonts w:ascii="SassoonPrimaryType" w:hAnsi="SassoonPrimaryType"/>
                              </w:rPr>
                              <w:t>subject ‘Hea</w:t>
                            </w:r>
                            <w:r w:rsidR="00092773">
                              <w:rPr>
                                <w:rFonts w:ascii="SassoonPrimaryType" w:hAnsi="SassoonPrimaryType"/>
                              </w:rPr>
                              <w:t>l</w:t>
                            </w:r>
                            <w:r w:rsidR="00BF7E11">
                              <w:rPr>
                                <w:rFonts w:ascii="SassoonPrimaryType" w:hAnsi="SassoonPrimaryType"/>
                              </w:rPr>
                              <w:t>thy Me’. We have changed our role play into Tesco- the children really enjoy playing in there! Take a look at some of the things that we will be doing…</w:t>
                            </w:r>
                          </w:p>
                          <w:p w:rsidR="009C274D" w:rsidRPr="00AE3423" w:rsidRDefault="009C274D">
                            <w:pPr>
                              <w:rPr>
                                <w:rFonts w:ascii="SassoonPrimaryType" w:hAnsi="SassoonPrimaryTy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785D0" id="Text Box 12" o:spid="_x0000_s1029" type="#_x0000_t202" style="position:absolute;margin-left:-46.7pt;margin-top:-41.25pt;width:231pt;height:82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" fillcolor="white [3201]" strokecolor="#7030a0" strokeweight=".5pt">
                <v:textbox>
                  <w:txbxContent>
                    <w:p w:rsidR="00BF7E11" w:rsidRPr="00AE3423" w:rsidRDefault="009C274D" w:rsidP="00BF7E11">
                      <w:pPr>
                        <w:rPr>
                          <w:rFonts w:ascii="SassoonPrimaryType" w:hAnsi="SassoonPrimaryType"/>
                        </w:rPr>
                      </w:pPr>
                      <w:r w:rsidRPr="00AE3423">
                        <w:rPr>
                          <w:rFonts w:ascii="SassoonPrimaryType" w:hAnsi="SassoonPrimaryType"/>
                        </w:rPr>
                        <w:t xml:space="preserve">This term children some of the children’s learning is going to </w:t>
                      </w:r>
                      <w:r w:rsidR="00A506B9">
                        <w:rPr>
                          <w:rFonts w:ascii="SassoonPrimaryType" w:hAnsi="SassoonPrimaryType"/>
                        </w:rPr>
                        <w:t xml:space="preserve">be </w:t>
                      </w:r>
                      <w:r w:rsidRPr="00AE3423">
                        <w:rPr>
                          <w:rFonts w:ascii="SassoonPrimaryType" w:hAnsi="SassoonPrimaryType"/>
                        </w:rPr>
                        <w:t xml:space="preserve">based around the </w:t>
                      </w:r>
                      <w:r w:rsidR="00BF7E11">
                        <w:rPr>
                          <w:rFonts w:ascii="SassoonPrimaryType" w:hAnsi="SassoonPrimaryType"/>
                        </w:rPr>
                        <w:t>subject ‘Hea</w:t>
                      </w:r>
                      <w:r w:rsidR="00092773">
                        <w:rPr>
                          <w:rFonts w:ascii="SassoonPrimaryType" w:hAnsi="SassoonPrimaryType"/>
                        </w:rPr>
                        <w:t>l</w:t>
                      </w:r>
                      <w:r w:rsidR="00BF7E11">
                        <w:rPr>
                          <w:rFonts w:ascii="SassoonPrimaryType" w:hAnsi="SassoonPrimaryType"/>
                        </w:rPr>
                        <w:t>thy Me’. We have changed our role play into Tesco- the children really enjoy playing in there! Take a look at some of the things that we will be doing…</w:t>
                      </w:r>
                    </w:p>
                    <w:p w:rsidR="009C274D" w:rsidRPr="00AE3423" w:rsidRDefault="009C274D">
                      <w:pPr>
                        <w:rPr>
                          <w:rFonts w:ascii="SassoonPrimaryType" w:hAnsi="SassoonPrimaryTyp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31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3653A3" wp14:editId="68336A01">
                <wp:simplePos x="0" y="0"/>
                <wp:positionH relativeFrom="column">
                  <wp:posOffset>2705100</wp:posOffset>
                </wp:positionH>
                <wp:positionV relativeFrom="paragraph">
                  <wp:posOffset>-571500</wp:posOffset>
                </wp:positionV>
                <wp:extent cx="3238500" cy="5524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002" w:rsidRPr="00B76002" w:rsidRDefault="00B76002">
                            <w:pP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B76002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Spring </w:t>
                            </w:r>
                            <w:r w:rsidR="00BF7E11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2 </w:t>
                            </w:r>
                            <w:r w:rsidRPr="00B76002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653A3" id="Text Box 11" o:spid="_x0000_s1030" type="#_x0000_t202" style="position:absolute;margin-left:213pt;margin-top:-45pt;width:255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" fillcolor="white [3201]" strokeweight=".5pt">
                <v:textbox>
                  <w:txbxContent>
                    <w:p w:rsidR="00B76002" w:rsidRPr="00B76002" w:rsidRDefault="00B76002">
                      <w:pPr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 w:rsidRPr="00B76002">
                        <w:rPr>
                          <w:b/>
                          <w:sz w:val="56"/>
                          <w:szCs w:val="56"/>
                          <w:u w:val="single"/>
                        </w:rPr>
                        <w:t xml:space="preserve">Spring </w:t>
                      </w:r>
                      <w:r w:rsidR="00BF7E11">
                        <w:rPr>
                          <w:b/>
                          <w:sz w:val="56"/>
                          <w:szCs w:val="56"/>
                          <w:u w:val="single"/>
                        </w:rPr>
                        <w:t xml:space="preserve">2 </w:t>
                      </w:r>
                      <w:r w:rsidRPr="00B76002">
                        <w:rPr>
                          <w:b/>
                          <w:sz w:val="56"/>
                          <w:szCs w:val="56"/>
                          <w:u w:val="single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26731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2C831970" wp14:editId="3C739609">
                <wp:simplePos x="0" y="0"/>
                <wp:positionH relativeFrom="margin">
                  <wp:posOffset>2381250</wp:posOffset>
                </wp:positionH>
                <wp:positionV relativeFrom="paragraph">
                  <wp:posOffset>5676900</wp:posOffset>
                </wp:positionV>
                <wp:extent cx="3653155" cy="2733675"/>
                <wp:effectExtent l="38100" t="38100" r="42545" b="476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3155" cy="2733675"/>
                        </a:xfrm>
                        <a:prstGeom prst="rect">
                          <a:avLst/>
                        </a:prstGeom>
                        <a:noFill/>
                        <a:ln w="793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3423" w:rsidRPr="00985DA0" w:rsidRDefault="00F71FE2" w:rsidP="00985DA0">
                            <w:pPr>
                              <w:pStyle w:val="ListParagraph"/>
                              <w:widowControl w:val="0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 w:rsidRPr="00AE3423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Gentle Reminders.</w:t>
                            </w:r>
                          </w:p>
                          <w:p w:rsidR="00B76002" w:rsidRPr="00AE3423" w:rsidRDefault="00F71FE2" w:rsidP="00AE342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Type" w:hAnsi="SassoonPrimaryType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E3423">
                              <w:rPr>
                                <w:rFonts w:ascii="SassoonPrimaryType" w:hAnsi="SassoonPrimaryType"/>
                                <w:sz w:val="24"/>
                                <w:szCs w:val="24"/>
                                <w14:ligatures w14:val="none"/>
                              </w:rPr>
                              <w:t>All children need a PE kit in school</w:t>
                            </w:r>
                            <w:r w:rsidR="00B76002" w:rsidRPr="00AE3423">
                              <w:rPr>
                                <w:rFonts w:ascii="SassoonPrimaryType" w:hAnsi="SassoonPrimaryType"/>
                                <w:sz w:val="24"/>
                                <w:szCs w:val="24"/>
                                <w14:ligatures w14:val="none"/>
                              </w:rPr>
                              <w:t xml:space="preserve"> and pumps</w:t>
                            </w:r>
                          </w:p>
                          <w:p w:rsidR="00B76002" w:rsidRPr="00AE3423" w:rsidRDefault="00B76002" w:rsidP="00B7600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 w:rsidRPr="00AE3423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If you would like to donate to our EYFS fund it is just 50p a week</w:t>
                            </w:r>
                          </w:p>
                          <w:p w:rsidR="00B76002" w:rsidRDefault="00985DA0" w:rsidP="00B7600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Parents evening will be on the 20</w:t>
                            </w:r>
                            <w:r w:rsidRPr="00985DA0">
                              <w:rPr>
                                <w:rFonts w:ascii="SassoonPrimaryType" w:hAnsi="SassoonPrimaryType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 xml:space="preserve"> March, times can be selected shortly.</w:t>
                            </w:r>
                          </w:p>
                          <w:p w:rsidR="00985DA0" w:rsidRDefault="00985DA0" w:rsidP="00B7600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We need volunteers to attend the Easter service at church on the 28</w:t>
                            </w:r>
                            <w:r w:rsidRPr="00985DA0">
                              <w:rPr>
                                <w:rFonts w:ascii="SassoonPrimaryType" w:hAnsi="SassoonPrimaryType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 xml:space="preserve"> March</w:t>
                            </w:r>
                          </w:p>
                          <w:p w:rsidR="00985DA0" w:rsidRDefault="00985DA0" w:rsidP="00B7600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Dogs Trust are coming in to visit our class on the 5</w:t>
                            </w:r>
                            <w:r w:rsidRPr="00985DA0">
                              <w:rPr>
                                <w:rFonts w:ascii="SassoonPrimaryType" w:hAnsi="SassoonPrimaryType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 xml:space="preserve"> March </w:t>
                            </w:r>
                          </w:p>
                          <w:p w:rsidR="00FF2CA5" w:rsidRPr="00AE3423" w:rsidRDefault="00FF2CA5" w:rsidP="00B7600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 xml:space="preserve">Easter Mix Ups are this term, times are to be </w:t>
                            </w:r>
                            <w:r w:rsidR="00A506B9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chosen</w:t>
                            </w:r>
                            <w:r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 xml:space="preserve"> shortly</w:t>
                            </w:r>
                          </w:p>
                          <w:p w:rsidR="00B76002" w:rsidRDefault="00B76002" w:rsidP="00B76002">
                            <w:pPr>
                              <w:widowControl w:val="0"/>
                              <w:ind w:left="567" w:hanging="567"/>
                            </w:pPr>
                          </w:p>
                          <w:p w:rsidR="00B76002" w:rsidRDefault="00B76002" w:rsidP="00B76002">
                            <w:pPr>
                              <w:widowControl w:val="0"/>
                              <w:rPr>
                                <w:u w:val="single"/>
                                <w14:ligatures w14:val="none"/>
                              </w:rPr>
                            </w:pPr>
                          </w:p>
                          <w:p w:rsidR="00F71FE2" w:rsidRDefault="00F71FE2" w:rsidP="00F71FE2">
                            <w:pPr>
                              <w:widowControl w:val="0"/>
                              <w:ind w:left="567" w:hanging="567"/>
                              <w:rPr>
                                <w:u w:val="single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31970" id="_x0000_s1031" type="#_x0000_t202" style="position:absolute;margin-left:187.5pt;margin-top:447pt;width:287.65pt;height:215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" filled="f" fillcolor="#5b9bd5" strokecolor="#92d050" strokeweight="6.25pt">
                <v:shadow color="black"/>
                <v:textbox inset="2.88pt,2.88pt,2.88pt,2.88pt">
                  <w:txbxContent>
                    <w:p w:rsidR="00AE3423" w:rsidRPr="00985DA0" w:rsidRDefault="00F71FE2" w:rsidP="00985DA0">
                      <w:pPr>
                        <w:pStyle w:val="ListParagraph"/>
                        <w:widowControl w:val="0"/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 w:rsidRPr="00AE3423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  <w14:ligatures w14:val="none"/>
                        </w:rPr>
                        <w:t>Gentle Reminders.</w:t>
                      </w:r>
                    </w:p>
                    <w:p w:rsidR="00B76002" w:rsidRPr="00AE3423" w:rsidRDefault="00F71FE2" w:rsidP="00AE3423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SassoonPrimaryType" w:hAnsi="SassoonPrimaryType"/>
                          <w:sz w:val="24"/>
                          <w:szCs w:val="24"/>
                          <w14:ligatures w14:val="none"/>
                        </w:rPr>
                      </w:pPr>
                      <w:r w:rsidRPr="00AE3423">
                        <w:rPr>
                          <w:rFonts w:ascii="SassoonPrimaryType" w:hAnsi="SassoonPrimaryType"/>
                          <w:sz w:val="24"/>
                          <w:szCs w:val="24"/>
                          <w14:ligatures w14:val="none"/>
                        </w:rPr>
                        <w:t>All children need a PE kit in school</w:t>
                      </w:r>
                      <w:r w:rsidR="00B76002" w:rsidRPr="00AE3423">
                        <w:rPr>
                          <w:rFonts w:ascii="SassoonPrimaryType" w:hAnsi="SassoonPrimaryType"/>
                          <w:sz w:val="24"/>
                          <w:szCs w:val="24"/>
                          <w14:ligatures w14:val="none"/>
                        </w:rPr>
                        <w:t xml:space="preserve"> and pumps</w:t>
                      </w:r>
                    </w:p>
                    <w:p w:rsidR="00B76002" w:rsidRPr="00AE3423" w:rsidRDefault="00B76002" w:rsidP="00B76002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 w:rsidRPr="00AE3423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If you would like to donate to our EYFS fund it is just 50p a week</w:t>
                      </w:r>
                    </w:p>
                    <w:p w:rsidR="00B76002" w:rsidRDefault="00985DA0" w:rsidP="00B76002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Parents evening will be on the 20</w:t>
                      </w:r>
                      <w:r w:rsidRPr="00985DA0">
                        <w:rPr>
                          <w:rFonts w:ascii="SassoonPrimaryType" w:hAnsi="SassoonPrimaryType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 xml:space="preserve"> March, times can be selected shortly.</w:t>
                      </w:r>
                    </w:p>
                    <w:p w:rsidR="00985DA0" w:rsidRDefault="00985DA0" w:rsidP="00B76002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We need volunteers to attend the Easter service at church on the 28</w:t>
                      </w:r>
                      <w:r w:rsidRPr="00985DA0">
                        <w:rPr>
                          <w:rFonts w:ascii="SassoonPrimaryType" w:hAnsi="SassoonPrimaryType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 xml:space="preserve"> March</w:t>
                      </w:r>
                    </w:p>
                    <w:p w:rsidR="00985DA0" w:rsidRDefault="00985DA0" w:rsidP="00B76002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Dogs Trust are coming in to visit our class on the 5</w:t>
                      </w:r>
                      <w:r w:rsidRPr="00985DA0">
                        <w:rPr>
                          <w:rFonts w:ascii="SassoonPrimaryType" w:hAnsi="SassoonPrimaryType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 xml:space="preserve"> March </w:t>
                      </w:r>
                    </w:p>
                    <w:p w:rsidR="00FF2CA5" w:rsidRPr="00AE3423" w:rsidRDefault="00FF2CA5" w:rsidP="00B76002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 xml:space="preserve">Easter Mix Ups are this term, times are to be </w:t>
                      </w:r>
                      <w:r w:rsidR="00A506B9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chosen</w:t>
                      </w:r>
                      <w:r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 xml:space="preserve"> shortly</w:t>
                      </w:r>
                    </w:p>
                    <w:p w:rsidR="00B76002" w:rsidRDefault="00B76002" w:rsidP="00B76002">
                      <w:pPr>
                        <w:widowControl w:val="0"/>
                        <w:ind w:left="567" w:hanging="567"/>
                      </w:pPr>
                    </w:p>
                    <w:p w:rsidR="00B76002" w:rsidRDefault="00B76002" w:rsidP="00B76002">
                      <w:pPr>
                        <w:widowControl w:val="0"/>
                        <w:rPr>
                          <w:u w:val="single"/>
                          <w14:ligatures w14:val="none"/>
                        </w:rPr>
                      </w:pPr>
                    </w:p>
                    <w:p w:rsidR="00F71FE2" w:rsidRDefault="00F71FE2" w:rsidP="00F71FE2">
                      <w:pPr>
                        <w:widowControl w:val="0"/>
                        <w:ind w:left="567" w:hanging="567"/>
                        <w:rPr>
                          <w:u w:val="single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31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94FA186" wp14:editId="3EF46BBE">
                <wp:simplePos x="0" y="0"/>
                <wp:positionH relativeFrom="column">
                  <wp:posOffset>-447675</wp:posOffset>
                </wp:positionH>
                <wp:positionV relativeFrom="paragraph">
                  <wp:posOffset>7277100</wp:posOffset>
                </wp:positionV>
                <wp:extent cx="2407920" cy="2000250"/>
                <wp:effectExtent l="38100" t="38100" r="30480" b="3810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2000250"/>
                        </a:xfrm>
                        <a:prstGeom prst="rect">
                          <a:avLst/>
                        </a:prstGeom>
                        <a:noFill/>
                        <a:ln w="79375">
                          <a:solidFill>
                            <a:srgbClr val="FF66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1FE2" w:rsidRPr="00DA678F" w:rsidRDefault="00F71FE2" w:rsidP="00AD0799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 w:rsidRPr="00DA678F"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Communication and Language Development.</w:t>
                            </w:r>
                          </w:p>
                          <w:p w:rsidR="00AD0799" w:rsidRDefault="00AD0799" w:rsidP="00AD0799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  <w:t>Children will be following and giving instructions whilst making food.</w:t>
                            </w:r>
                          </w:p>
                          <w:p w:rsidR="00AD0799" w:rsidRDefault="00AD0799" w:rsidP="00AD0799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  <w:t>We always promote positive communications between children and adults.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FA186" id="_x0000_s1032" type="#_x0000_t202" style="position:absolute;margin-left:-35.25pt;margin-top:573pt;width:189.6pt;height:157.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" filled="f" fillcolor="#5b9bd5" strokecolor="#f6c" strokeweight="6.25pt">
                <v:shadow color="black"/>
                <v:textbox inset="2.88pt,2.88pt,2.88pt,2.88pt">
                  <w:txbxContent>
                    <w:p w:rsidR="00F71FE2" w:rsidRPr="00DA678F" w:rsidRDefault="00F71FE2" w:rsidP="00AD0799">
                      <w:pPr>
                        <w:widowControl w:val="0"/>
                        <w:jc w:val="center"/>
                        <w:rPr>
                          <w:rFonts w:ascii="SassoonPrimaryType" w:hAnsi="SassoonPrimaryType" w:cs="Arial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 w:rsidRPr="00DA678F">
                        <w:rPr>
                          <w:rFonts w:ascii="SassoonPrimaryType" w:hAnsi="SassoonPrimaryType" w:cs="Arial"/>
                          <w:sz w:val="24"/>
                          <w:szCs w:val="24"/>
                          <w:u w:val="single"/>
                          <w14:ligatures w14:val="none"/>
                        </w:rPr>
                        <w:t>Communication and Language Development.</w:t>
                      </w:r>
                    </w:p>
                    <w:p w:rsidR="00AD0799" w:rsidRDefault="00AD0799" w:rsidP="00AD0799">
                      <w:pPr>
                        <w:widowControl w:val="0"/>
                        <w:jc w:val="center"/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  <w:t>Children will be following and giving instructions whilst making food.</w:t>
                      </w:r>
                    </w:p>
                    <w:p w:rsidR="00AD0799" w:rsidRDefault="00AD0799" w:rsidP="00AD0799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  <w:t>We always promote positive communications between children and adults.</w:t>
                      </w:r>
                    </w:p>
                  </w:txbxContent>
                </v:textbox>
              </v:shape>
            </w:pict>
          </mc:Fallback>
        </mc:AlternateContent>
      </w:r>
      <w:r w:rsidR="00A506B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1D63E9A" wp14:editId="532C66F9">
                <wp:simplePos x="0" y="0"/>
                <wp:positionH relativeFrom="column">
                  <wp:posOffset>-409575</wp:posOffset>
                </wp:positionH>
                <wp:positionV relativeFrom="paragraph">
                  <wp:posOffset>1885950</wp:posOffset>
                </wp:positionV>
                <wp:extent cx="2317115" cy="2257425"/>
                <wp:effectExtent l="38100" t="38100" r="45085" b="4762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2257425"/>
                        </a:xfrm>
                        <a:prstGeom prst="rect">
                          <a:avLst/>
                        </a:prstGeom>
                        <a:noFill/>
                        <a:ln w="79375">
                          <a:solidFill>
                            <a:srgbClr val="FF66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1FE2" w:rsidRDefault="00F71FE2" w:rsidP="00A506B9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E3423"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Knowledge and Understanding of the world</w:t>
                            </w:r>
                            <w:r w:rsidR="00A506B9"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:rsidR="00A506B9" w:rsidRDefault="00A506B9" w:rsidP="00A506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506B9"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We will be using the IPads to </w:t>
                            </w:r>
                            <w:r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do </w:t>
                            </w:r>
                            <w:r w:rsidRPr="00A506B9"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research </w:t>
                            </w:r>
                            <w:r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  <w:t>on healthy and unhealthy foods.</w:t>
                            </w:r>
                          </w:p>
                          <w:p w:rsidR="00A506B9" w:rsidRPr="00A506B9" w:rsidRDefault="00A506B9" w:rsidP="00A506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We are pretending to be shop keepers and pay for things like we see </w:t>
                            </w:r>
                            <w:proofErr w:type="spellStart"/>
                            <w:r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  <w:t>grown ups</w:t>
                            </w:r>
                            <w:proofErr w:type="spellEnd"/>
                            <w:r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do in shops</w:t>
                            </w:r>
                          </w:p>
                          <w:p w:rsidR="00307F79" w:rsidRDefault="00307F7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63E9A" id="Text Box 5" o:spid="_x0000_s1033" type="#_x0000_t202" style="position:absolute;margin-left:-32.25pt;margin-top:148.5pt;width:182.45pt;height:177.7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" filled="f" fillcolor="#5b9bd5" strokecolor="#f6c" strokeweight="6.25pt">
                <v:shadow color="black"/>
                <v:textbox inset="2.88pt,2.88pt,2.88pt,2.88pt">
                  <w:txbxContent>
                    <w:p w:rsidR="00F71FE2" w:rsidRDefault="00F71FE2" w:rsidP="00A506B9">
                      <w:pPr>
                        <w:widowControl w:val="0"/>
                        <w:jc w:val="center"/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</w:pPr>
                      <w:r w:rsidRPr="00AE3423">
                        <w:rPr>
                          <w:rFonts w:ascii="SassoonPrimaryType" w:hAnsi="SassoonPrimaryType" w:cs="Arial"/>
                          <w:sz w:val="24"/>
                          <w:szCs w:val="24"/>
                          <w:u w:val="single"/>
                          <w14:ligatures w14:val="none"/>
                        </w:rPr>
                        <w:t>Knowledge and Understanding of the world</w:t>
                      </w:r>
                      <w:r w:rsidR="00A506B9"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  <w:p w:rsidR="00A506B9" w:rsidRDefault="00A506B9" w:rsidP="00A506B9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</w:pPr>
                      <w:r w:rsidRPr="00A506B9"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  <w:t xml:space="preserve">We will be using the IPads to </w:t>
                      </w:r>
                      <w:r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  <w:t xml:space="preserve">do </w:t>
                      </w:r>
                      <w:r w:rsidRPr="00A506B9"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  <w:t xml:space="preserve">research </w:t>
                      </w:r>
                      <w:r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  <w:t>on healthy and unhealthy foods.</w:t>
                      </w:r>
                    </w:p>
                    <w:p w:rsidR="00A506B9" w:rsidRPr="00A506B9" w:rsidRDefault="00A506B9" w:rsidP="00A506B9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  <w:t xml:space="preserve">We are pretending to be shop keepers and pay for things like we see </w:t>
                      </w:r>
                      <w:proofErr w:type="spellStart"/>
                      <w:r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  <w:t>grown ups</w:t>
                      </w:r>
                      <w:proofErr w:type="spellEnd"/>
                      <w:r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  <w:t xml:space="preserve"> do in shops</w:t>
                      </w:r>
                    </w:p>
                    <w:p w:rsidR="00307F79" w:rsidRDefault="00307F79"/>
                  </w:txbxContent>
                </v:textbox>
              </v:shape>
            </w:pict>
          </mc:Fallback>
        </mc:AlternateContent>
      </w:r>
      <w:r w:rsidR="00A506B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9772DCE" wp14:editId="1C251F64">
                <wp:simplePos x="0" y="0"/>
                <wp:positionH relativeFrom="column">
                  <wp:posOffset>-590550</wp:posOffset>
                </wp:positionH>
                <wp:positionV relativeFrom="paragraph">
                  <wp:posOffset>609600</wp:posOffset>
                </wp:positionV>
                <wp:extent cx="2905125" cy="1152525"/>
                <wp:effectExtent l="38100" t="38100" r="47625" b="4762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152525"/>
                        </a:xfrm>
                        <a:prstGeom prst="rect">
                          <a:avLst/>
                        </a:prstGeom>
                        <a:noFill/>
                        <a:ln w="7937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1FE2" w:rsidRPr="00AE3423" w:rsidRDefault="00F71FE2" w:rsidP="00F71FE2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 w:rsidRPr="00AE3423">
                              <w:rPr>
                                <w:rFonts w:ascii="SassoonPrimaryType" w:hAnsi="SassoonPrimaryType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Personal, Social and Emotional Development.</w:t>
                            </w:r>
                          </w:p>
                          <w:p w:rsidR="002031EC" w:rsidRPr="00AE3423" w:rsidRDefault="002031EC" w:rsidP="00F71FE2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E3423">
                              <w:rPr>
                                <w:rFonts w:ascii="SassoonPrimaryType" w:hAnsi="SassoonPrimaryType"/>
                                <w:sz w:val="24"/>
                                <w:szCs w:val="24"/>
                                <w14:ligatures w14:val="none"/>
                              </w:rPr>
                              <w:t>We are continuing</w:t>
                            </w:r>
                            <w:r w:rsidR="00985DA0">
                              <w:rPr>
                                <w:rFonts w:ascii="SassoonPrimaryType" w:hAnsi="SassoonPrimaryType"/>
                                <w:sz w:val="24"/>
                                <w:szCs w:val="24"/>
                                <w14:ligatures w14:val="none"/>
                              </w:rPr>
                              <w:t xml:space="preserve"> the have relevant PSHE lessons which are relevant to </w:t>
                            </w:r>
                            <w:r w:rsidR="00985DA0" w:rsidRPr="00AE3423">
                              <w:rPr>
                                <w:rFonts w:ascii="SassoonPrimaryType" w:hAnsi="SassoonPrimaryType"/>
                                <w:sz w:val="24"/>
                                <w:szCs w:val="24"/>
                                <w14:ligatures w14:val="none"/>
                              </w:rPr>
                              <w:t>the</w:t>
                            </w:r>
                            <w:r w:rsidR="00985DA0">
                              <w:rPr>
                                <w:rFonts w:ascii="SassoonPrimaryType" w:hAnsi="SassoonPrimaryType"/>
                                <w:sz w:val="24"/>
                                <w:szCs w:val="24"/>
                                <w14:ligatures w14:val="none"/>
                              </w:rPr>
                              <w:t xml:space="preserve"> children. </w:t>
                            </w:r>
                          </w:p>
                          <w:p w:rsidR="00F71FE2" w:rsidRDefault="00F71FE2" w:rsidP="00F71FE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2DCE" id="_x0000_s1034" type="#_x0000_t202" style="position:absolute;margin-left:-46.5pt;margin-top:48pt;width:228.75pt;height:90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" filled="f" fillcolor="#5b9bd5" strokecolor="yellow" strokeweight="6.25pt">
                <v:shadow color="black"/>
                <v:textbox inset="2.88pt,2.88pt,2.88pt,2.88pt">
                  <w:txbxContent>
                    <w:p w:rsidR="00F71FE2" w:rsidRPr="00AE3423" w:rsidRDefault="00F71FE2" w:rsidP="00F71FE2">
                      <w:pPr>
                        <w:widowControl w:val="0"/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 w:rsidRPr="00AE3423">
                        <w:rPr>
                          <w:rFonts w:ascii="SassoonPrimaryType" w:hAnsi="SassoonPrimaryType"/>
                          <w:sz w:val="24"/>
                          <w:szCs w:val="24"/>
                          <w:u w:val="single"/>
                          <w14:ligatures w14:val="none"/>
                        </w:rPr>
                        <w:t>Personal, Social and Emotional Development.</w:t>
                      </w:r>
                    </w:p>
                    <w:p w:rsidR="002031EC" w:rsidRPr="00AE3423" w:rsidRDefault="002031EC" w:rsidP="00F71FE2">
                      <w:pPr>
                        <w:widowControl w:val="0"/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  <w14:ligatures w14:val="none"/>
                        </w:rPr>
                      </w:pPr>
                      <w:r w:rsidRPr="00AE3423">
                        <w:rPr>
                          <w:rFonts w:ascii="SassoonPrimaryType" w:hAnsi="SassoonPrimaryType"/>
                          <w:sz w:val="24"/>
                          <w:szCs w:val="24"/>
                          <w14:ligatures w14:val="none"/>
                        </w:rPr>
                        <w:t>We are continuing</w:t>
                      </w:r>
                      <w:r w:rsidR="00985DA0">
                        <w:rPr>
                          <w:rFonts w:ascii="SassoonPrimaryType" w:hAnsi="SassoonPrimaryType"/>
                          <w:sz w:val="24"/>
                          <w:szCs w:val="24"/>
                          <w14:ligatures w14:val="none"/>
                        </w:rPr>
                        <w:t xml:space="preserve"> the have relevant PSHE lessons which are relevant to </w:t>
                      </w:r>
                      <w:r w:rsidR="00985DA0" w:rsidRPr="00AE3423">
                        <w:rPr>
                          <w:rFonts w:ascii="SassoonPrimaryType" w:hAnsi="SassoonPrimaryType"/>
                          <w:sz w:val="24"/>
                          <w:szCs w:val="24"/>
                          <w14:ligatures w14:val="none"/>
                        </w:rPr>
                        <w:t>the</w:t>
                      </w:r>
                      <w:r w:rsidR="00985DA0">
                        <w:rPr>
                          <w:rFonts w:ascii="SassoonPrimaryType" w:hAnsi="SassoonPrimaryType"/>
                          <w:sz w:val="24"/>
                          <w:szCs w:val="24"/>
                          <w14:ligatures w14:val="none"/>
                        </w:rPr>
                        <w:t xml:space="preserve"> children. </w:t>
                      </w:r>
                    </w:p>
                    <w:p w:rsidR="00F71FE2" w:rsidRDefault="00F71FE2" w:rsidP="00F71FE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079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78EEE7BD" wp14:editId="003D33E7">
                <wp:simplePos x="0" y="0"/>
                <wp:positionH relativeFrom="column">
                  <wp:posOffset>-447675</wp:posOffset>
                </wp:positionH>
                <wp:positionV relativeFrom="paragraph">
                  <wp:posOffset>4438650</wp:posOffset>
                </wp:positionV>
                <wp:extent cx="2407920" cy="2724150"/>
                <wp:effectExtent l="38100" t="38100" r="30480" b="3810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2724150"/>
                        </a:xfrm>
                        <a:prstGeom prst="rect">
                          <a:avLst/>
                        </a:prstGeom>
                        <a:noFill/>
                        <a:ln w="79375">
                          <a:solidFill>
                            <a:srgbClr val="FF66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1FE2" w:rsidRPr="00DA678F" w:rsidRDefault="00F71FE2" w:rsidP="00F71FE2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</w:pPr>
                            <w:r w:rsidRPr="00DA678F">
                              <w:rPr>
                                <w:rFonts w:ascii="SassoonPrimaryType" w:hAnsi="SassoonPrimaryType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Physical Development.</w:t>
                            </w:r>
                          </w:p>
                          <w:p w:rsidR="002031EC" w:rsidRPr="00DA678F" w:rsidRDefault="002031EC" w:rsidP="002031EC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A678F"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This term we have </w:t>
                            </w:r>
                            <w:r w:rsidR="00BF7E11"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a PE coach called Tom in from the Premiership Football Club. </w:t>
                            </w:r>
                            <w:r w:rsidR="00AD0799"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  <w:t>We will be learning how to control a ball and use a variety of movements successfully.</w:t>
                            </w:r>
                          </w:p>
                          <w:p w:rsidR="00F71FE2" w:rsidRDefault="00BF7E11" w:rsidP="00307F79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  <w:t>We are learning all about how to be healthy and why we need to exercise and eat well.</w:t>
                            </w:r>
                          </w:p>
                          <w:p w:rsidR="00AD0799" w:rsidRDefault="00AD0799" w:rsidP="00307F79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Type" w:hAnsi="SassoonPrimaryType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We are cooking some simple foods. </w:t>
                            </w:r>
                          </w:p>
                          <w:p w:rsidR="00AD0799" w:rsidRDefault="00AD0799" w:rsidP="00307F79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</w:p>
                          <w:p w:rsidR="00307F79" w:rsidRDefault="00307F7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EE7BD" id="_x0000_s1035" type="#_x0000_t202" style="position:absolute;margin-left:-35.25pt;margin-top:349.5pt;width:189.6pt;height:214.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" filled="f" fillcolor="#5b9bd5" strokecolor="#f6c" strokeweight="6.25pt">
                <v:shadow color="black"/>
                <v:textbox inset="2.88pt,2.88pt,2.88pt,2.88pt">
                  <w:txbxContent>
                    <w:p w:rsidR="00F71FE2" w:rsidRPr="00DA678F" w:rsidRDefault="00F71FE2" w:rsidP="00F71FE2">
                      <w:pPr>
                        <w:widowControl w:val="0"/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  <w:u w:val="single"/>
                          <w14:ligatures w14:val="none"/>
                        </w:rPr>
                      </w:pPr>
                      <w:r w:rsidRPr="00DA678F">
                        <w:rPr>
                          <w:rFonts w:ascii="SassoonPrimaryType" w:hAnsi="SassoonPrimaryType"/>
                          <w:sz w:val="24"/>
                          <w:szCs w:val="24"/>
                          <w:u w:val="single"/>
                          <w14:ligatures w14:val="none"/>
                        </w:rPr>
                        <w:t>Physical Development.</w:t>
                      </w:r>
                    </w:p>
                    <w:p w:rsidR="002031EC" w:rsidRPr="00DA678F" w:rsidRDefault="002031EC" w:rsidP="002031EC">
                      <w:pPr>
                        <w:widowControl w:val="0"/>
                        <w:jc w:val="center"/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</w:pPr>
                      <w:r w:rsidRPr="00DA678F"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  <w:t xml:space="preserve">This term we have </w:t>
                      </w:r>
                      <w:r w:rsidR="00BF7E11"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  <w:t xml:space="preserve">a PE coach called Tom in from the Premiership Football Club. </w:t>
                      </w:r>
                      <w:r w:rsidR="00AD0799"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  <w:t>We will be learning how to control a ball and use a variety of movements successfully.</w:t>
                      </w:r>
                    </w:p>
                    <w:p w:rsidR="00F71FE2" w:rsidRDefault="00BF7E11" w:rsidP="00307F79">
                      <w:pPr>
                        <w:widowControl w:val="0"/>
                        <w:jc w:val="center"/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  <w:t>We are learning all about how to be healthy and why we need to exercise and eat well.</w:t>
                      </w:r>
                    </w:p>
                    <w:p w:rsidR="00AD0799" w:rsidRDefault="00AD0799" w:rsidP="00307F79">
                      <w:pPr>
                        <w:widowControl w:val="0"/>
                        <w:jc w:val="center"/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SassoonPrimaryType" w:hAnsi="SassoonPrimaryType" w:cs="Arial"/>
                          <w:sz w:val="24"/>
                          <w:szCs w:val="24"/>
                          <w14:ligatures w14:val="none"/>
                        </w:rPr>
                        <w:t xml:space="preserve">We are cooking some simple foods. </w:t>
                      </w:r>
                    </w:p>
                    <w:p w:rsidR="00AD0799" w:rsidRDefault="00AD0799" w:rsidP="00307F79">
                      <w:pPr>
                        <w:widowControl w:val="0"/>
                        <w:jc w:val="center"/>
                        <w:rPr>
                          <w14:ligatures w14:val="none"/>
                        </w:rPr>
                      </w:pPr>
                    </w:p>
                    <w:p w:rsidR="00307F79" w:rsidRDefault="00307F79"/>
                  </w:txbxContent>
                </v:textbox>
              </v:shape>
            </w:pict>
          </mc:Fallback>
        </mc:AlternateContent>
      </w:r>
      <w:r w:rsidR="00FF2CA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46FCCA4F" wp14:editId="6AEA04AD">
                <wp:simplePos x="0" y="0"/>
                <wp:positionH relativeFrom="column">
                  <wp:posOffset>2333625</wp:posOffset>
                </wp:positionH>
                <wp:positionV relativeFrom="paragraph">
                  <wp:posOffset>2971800</wp:posOffset>
                </wp:positionV>
                <wp:extent cx="3895725" cy="2600325"/>
                <wp:effectExtent l="38100" t="38100" r="47625" b="4762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2600325"/>
                        </a:xfrm>
                        <a:prstGeom prst="rect">
                          <a:avLst/>
                        </a:prstGeom>
                        <a:noFill/>
                        <a:ln w="79375">
                          <a:solidFill>
                            <a:srgbClr val="FF66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1FE2" w:rsidRPr="00AE3423" w:rsidRDefault="00F71FE2" w:rsidP="00F71FE2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/>
                                <w:u w:val="single"/>
                                <w14:ligatures w14:val="none"/>
                              </w:rPr>
                            </w:pPr>
                            <w:r w:rsidRPr="00AE3423">
                              <w:rPr>
                                <w:rFonts w:ascii="SassoonPrimaryType" w:hAnsi="SassoonPrimaryType"/>
                                <w:u w:val="single"/>
                                <w14:ligatures w14:val="none"/>
                              </w:rPr>
                              <w:t>Mathematics.</w:t>
                            </w:r>
                          </w:p>
                          <w:p w:rsidR="00756D90" w:rsidRDefault="00985DA0" w:rsidP="00985DA0">
                            <w:pPr>
                              <w:widowControl w:val="0"/>
                              <w:rPr>
                                <w:rFonts w:ascii="SassoonPrimaryType" w:hAnsi="SassoonPrimaryType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Type" w:hAnsi="SassoonPrimaryType" w:cs="Arial"/>
                                <w14:ligatures w14:val="none"/>
                              </w:rPr>
                              <w:t xml:space="preserve">We are using money in our shop to add up amounts and pay for items. </w:t>
                            </w:r>
                          </w:p>
                          <w:p w:rsidR="00985DA0" w:rsidRDefault="00985DA0" w:rsidP="00985DA0">
                            <w:pPr>
                              <w:widowControl w:val="0"/>
                              <w:rPr>
                                <w:rFonts w:ascii="SassoonPrimaryType" w:hAnsi="SassoonPrimaryType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Type" w:hAnsi="SassoonPrimaryType" w:cs="Arial"/>
                                <w14:ligatures w14:val="none"/>
                              </w:rPr>
                              <w:t>We are going to measure time using stop watches and timers and also talk about time.</w:t>
                            </w:r>
                          </w:p>
                          <w:p w:rsidR="00985DA0" w:rsidRDefault="00985DA0" w:rsidP="00985DA0">
                            <w:pPr>
                              <w:widowControl w:val="0"/>
                              <w:rPr>
                                <w:rFonts w:ascii="SassoonPrimaryType" w:hAnsi="SassoonPrimaryType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Type" w:hAnsi="SassoonPrimaryType" w:cs="Arial"/>
                                <w14:ligatures w14:val="none"/>
                              </w:rPr>
                              <w:t>We are continuing to practise our 3D and 2D shapes.</w:t>
                            </w:r>
                          </w:p>
                          <w:p w:rsidR="00985DA0" w:rsidRDefault="00985DA0" w:rsidP="00985DA0">
                            <w:pPr>
                              <w:widowControl w:val="0"/>
                              <w:rPr>
                                <w:rFonts w:ascii="SassoonPrimaryType" w:hAnsi="SassoonPrimaryType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Type" w:hAnsi="SassoonPrimaryType" w:cs="Arial"/>
                                <w14:ligatures w14:val="none"/>
                              </w:rPr>
                              <w:t>We are learning about doubling, halving and sharing.</w:t>
                            </w:r>
                          </w:p>
                          <w:p w:rsidR="00985DA0" w:rsidRDefault="00985DA0" w:rsidP="00985DA0">
                            <w:pPr>
                              <w:widowControl w:val="0"/>
                              <w:rPr>
                                <w:rFonts w:ascii="SassoonPrimaryType" w:hAnsi="SassoonPrimaryType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Type" w:hAnsi="SassoonPrimaryType" w:cs="Arial"/>
                                <w14:ligatures w14:val="none"/>
                              </w:rPr>
                              <w:t>We are continuing to practise adding and subtracting.</w:t>
                            </w:r>
                          </w:p>
                          <w:p w:rsidR="00985DA0" w:rsidRPr="00AE3423" w:rsidRDefault="00985DA0" w:rsidP="00985DA0">
                            <w:pPr>
                              <w:widowControl w:val="0"/>
                              <w:rPr>
                                <w:rFonts w:ascii="SassoonPrimaryType" w:hAnsi="SassoonPrimaryType" w:cs="Arial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Type" w:hAnsi="SassoonPrimaryType" w:cs="Arial"/>
                                <w14:ligatures w14:val="none"/>
                              </w:rPr>
                              <w:t>We are discussing distance.</w:t>
                            </w:r>
                          </w:p>
                          <w:p w:rsidR="00756D90" w:rsidRPr="00AE3423" w:rsidRDefault="00756D90" w:rsidP="00F71FE2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 w:cs="Arial"/>
                                <w:b/>
                                <w14:ligatures w14:val="none"/>
                              </w:rPr>
                            </w:pPr>
                            <w:r w:rsidRPr="00AE3423">
                              <w:rPr>
                                <w:rFonts w:ascii="SassoonPrimaryType" w:hAnsi="SassoonPrimaryType" w:cs="Arial"/>
                                <w:b/>
                                <w14:ligatures w14:val="none"/>
                              </w:rPr>
                              <w:t xml:space="preserve">Please can you practise writing and working out sums with your children. Additionally, if you child is unable to write their numbers please practise these too.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CCA4F" id="_x0000_s1036" type="#_x0000_t202" style="position:absolute;margin-left:183.75pt;margin-top:234pt;width:306.75pt;height:204.7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" filled="f" fillcolor="#5b9bd5" strokecolor="#f6c" strokeweight="6.25pt">
                <v:shadow color="black"/>
                <v:textbox inset="2.88pt,2.88pt,2.88pt,2.88pt">
                  <w:txbxContent>
                    <w:p w:rsidR="00F71FE2" w:rsidRPr="00AE3423" w:rsidRDefault="00F71FE2" w:rsidP="00F71FE2">
                      <w:pPr>
                        <w:widowControl w:val="0"/>
                        <w:jc w:val="center"/>
                        <w:rPr>
                          <w:rFonts w:ascii="SassoonPrimaryType" w:hAnsi="SassoonPrimaryType"/>
                          <w:u w:val="single"/>
                          <w14:ligatures w14:val="none"/>
                        </w:rPr>
                      </w:pPr>
                      <w:r w:rsidRPr="00AE3423">
                        <w:rPr>
                          <w:rFonts w:ascii="SassoonPrimaryType" w:hAnsi="SassoonPrimaryType"/>
                          <w:u w:val="single"/>
                          <w14:ligatures w14:val="none"/>
                        </w:rPr>
                        <w:t>Mathematics.</w:t>
                      </w:r>
                    </w:p>
                    <w:p w:rsidR="00756D90" w:rsidRDefault="00985DA0" w:rsidP="00985DA0">
                      <w:pPr>
                        <w:widowControl w:val="0"/>
                        <w:rPr>
                          <w:rFonts w:ascii="SassoonPrimaryType" w:hAnsi="SassoonPrimaryType" w:cs="Arial"/>
                          <w14:ligatures w14:val="none"/>
                        </w:rPr>
                      </w:pPr>
                      <w:r>
                        <w:rPr>
                          <w:rFonts w:ascii="SassoonPrimaryType" w:hAnsi="SassoonPrimaryType" w:cs="Arial"/>
                          <w14:ligatures w14:val="none"/>
                        </w:rPr>
                        <w:t xml:space="preserve">We are using money in our shop to add up amounts and pay for items. </w:t>
                      </w:r>
                    </w:p>
                    <w:p w:rsidR="00985DA0" w:rsidRDefault="00985DA0" w:rsidP="00985DA0">
                      <w:pPr>
                        <w:widowControl w:val="0"/>
                        <w:rPr>
                          <w:rFonts w:ascii="SassoonPrimaryType" w:hAnsi="SassoonPrimaryType" w:cs="Arial"/>
                          <w14:ligatures w14:val="none"/>
                        </w:rPr>
                      </w:pPr>
                      <w:r>
                        <w:rPr>
                          <w:rFonts w:ascii="SassoonPrimaryType" w:hAnsi="SassoonPrimaryType" w:cs="Arial"/>
                          <w14:ligatures w14:val="none"/>
                        </w:rPr>
                        <w:t>We are going to measure time using stop watches and timers and also talk about time.</w:t>
                      </w:r>
                    </w:p>
                    <w:p w:rsidR="00985DA0" w:rsidRDefault="00985DA0" w:rsidP="00985DA0">
                      <w:pPr>
                        <w:widowControl w:val="0"/>
                        <w:rPr>
                          <w:rFonts w:ascii="SassoonPrimaryType" w:hAnsi="SassoonPrimaryType" w:cs="Arial"/>
                          <w14:ligatures w14:val="none"/>
                        </w:rPr>
                      </w:pPr>
                      <w:r>
                        <w:rPr>
                          <w:rFonts w:ascii="SassoonPrimaryType" w:hAnsi="SassoonPrimaryType" w:cs="Arial"/>
                          <w14:ligatures w14:val="none"/>
                        </w:rPr>
                        <w:t>We are continuing to practise our 3D and 2D shapes.</w:t>
                      </w:r>
                    </w:p>
                    <w:p w:rsidR="00985DA0" w:rsidRDefault="00985DA0" w:rsidP="00985DA0">
                      <w:pPr>
                        <w:widowControl w:val="0"/>
                        <w:rPr>
                          <w:rFonts w:ascii="SassoonPrimaryType" w:hAnsi="SassoonPrimaryType" w:cs="Arial"/>
                          <w14:ligatures w14:val="none"/>
                        </w:rPr>
                      </w:pPr>
                      <w:r>
                        <w:rPr>
                          <w:rFonts w:ascii="SassoonPrimaryType" w:hAnsi="SassoonPrimaryType" w:cs="Arial"/>
                          <w14:ligatures w14:val="none"/>
                        </w:rPr>
                        <w:t>We are learning about doubling, halving and sharing.</w:t>
                      </w:r>
                    </w:p>
                    <w:p w:rsidR="00985DA0" w:rsidRDefault="00985DA0" w:rsidP="00985DA0">
                      <w:pPr>
                        <w:widowControl w:val="0"/>
                        <w:rPr>
                          <w:rFonts w:ascii="SassoonPrimaryType" w:hAnsi="SassoonPrimaryType" w:cs="Arial"/>
                          <w14:ligatures w14:val="none"/>
                        </w:rPr>
                      </w:pPr>
                      <w:r>
                        <w:rPr>
                          <w:rFonts w:ascii="SassoonPrimaryType" w:hAnsi="SassoonPrimaryType" w:cs="Arial"/>
                          <w14:ligatures w14:val="none"/>
                        </w:rPr>
                        <w:t>We are continuing to practise adding and subtracting.</w:t>
                      </w:r>
                    </w:p>
                    <w:p w:rsidR="00985DA0" w:rsidRPr="00AE3423" w:rsidRDefault="00985DA0" w:rsidP="00985DA0">
                      <w:pPr>
                        <w:widowControl w:val="0"/>
                        <w:rPr>
                          <w:rFonts w:ascii="SassoonPrimaryType" w:hAnsi="SassoonPrimaryType" w:cs="Arial"/>
                          <w14:ligatures w14:val="none"/>
                        </w:rPr>
                      </w:pPr>
                      <w:r>
                        <w:rPr>
                          <w:rFonts w:ascii="SassoonPrimaryType" w:hAnsi="SassoonPrimaryType" w:cs="Arial"/>
                          <w14:ligatures w14:val="none"/>
                        </w:rPr>
                        <w:t>We are discussing distance.</w:t>
                      </w:r>
                    </w:p>
                    <w:p w:rsidR="00756D90" w:rsidRPr="00AE3423" w:rsidRDefault="00756D90" w:rsidP="00F71FE2">
                      <w:pPr>
                        <w:widowControl w:val="0"/>
                        <w:jc w:val="center"/>
                        <w:rPr>
                          <w:rFonts w:ascii="SassoonPrimaryType" w:hAnsi="SassoonPrimaryType" w:cs="Arial"/>
                          <w:b/>
                          <w14:ligatures w14:val="none"/>
                        </w:rPr>
                      </w:pPr>
                      <w:r w:rsidRPr="00AE3423">
                        <w:rPr>
                          <w:rFonts w:ascii="SassoonPrimaryType" w:hAnsi="SassoonPrimaryType" w:cs="Arial"/>
                          <w:b/>
                          <w14:ligatures w14:val="none"/>
                        </w:rPr>
                        <w:t xml:space="preserve">Please can you practise writing and working out sums with your children. Additionally, if you child is unable to write their numbers please practise these too. </w:t>
                      </w:r>
                    </w:p>
                  </w:txbxContent>
                </v:textbox>
              </v:shape>
            </w:pict>
          </mc:Fallback>
        </mc:AlternateContent>
      </w:r>
      <w:r w:rsidR="00985DA0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2EC2501E" wp14:editId="6F885EB2">
                <wp:simplePos x="0" y="0"/>
                <wp:positionH relativeFrom="margin">
                  <wp:posOffset>2474595</wp:posOffset>
                </wp:positionH>
                <wp:positionV relativeFrom="paragraph">
                  <wp:posOffset>44450</wp:posOffset>
                </wp:positionV>
                <wp:extent cx="3710305" cy="2774913"/>
                <wp:effectExtent l="38100" t="38100" r="42545" b="4508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774913"/>
                        </a:xfrm>
                        <a:prstGeom prst="rect">
                          <a:avLst/>
                        </a:prstGeom>
                        <a:noFill/>
                        <a:ln w="793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31EC" w:rsidRPr="00BF7E11" w:rsidRDefault="00756D90" w:rsidP="00756D90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</w:pPr>
                            <w:r w:rsidRPr="00BF7E11">
                              <w:rPr>
                                <w:rFonts w:ascii="SassoonPrimaryType" w:hAnsi="SassoonPrimaryType"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 xml:space="preserve">Literacy </w:t>
                            </w:r>
                          </w:p>
                          <w:p w:rsidR="00B76002" w:rsidRDefault="00B76002" w:rsidP="00B76002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/>
                                <w:b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</w:pPr>
                            <w:r w:rsidRPr="00BF7E11">
                              <w:rPr>
                                <w:rFonts w:ascii="SassoonPrimaryType" w:hAnsi="SassoonPrimaryType"/>
                                <w:b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Please read with your child every day-this is vital! Also, please practise writing sentences with your child and also practise writing their high frequency words.</w:t>
                            </w:r>
                          </w:p>
                          <w:p w:rsidR="00BF7E11" w:rsidRDefault="00BF7E11" w:rsidP="00B76002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/>
                                <w:b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b/>
                                <w:sz w:val="18"/>
                                <w:szCs w:val="18"/>
                                <w:u w:val="single"/>
                                <w14:ligatures w14:val="none"/>
                              </w:rPr>
                              <w:t>Instructional Writing.</w:t>
                            </w:r>
                          </w:p>
                          <w:p w:rsidR="00BF7E11" w:rsidRDefault="00BF7E11" w:rsidP="00B76002">
                            <w:pPr>
                              <w:widowControl w:val="0"/>
                              <w:jc w:val="center"/>
                              <w:rPr>
                                <w:rFonts w:ascii="SassoonPrimaryType" w:hAnsi="SassoonPrimaryType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BF7E11">
                              <w:rPr>
                                <w:rFonts w:ascii="SassoonPrimaryType" w:hAnsi="SassoonPrimaryType"/>
                                <w:sz w:val="18"/>
                                <w:szCs w:val="18"/>
                                <w14:ligatures w14:val="none"/>
                              </w:rPr>
                              <w:t xml:space="preserve">This week we have already learnt something new-how to write instructions. We read the book ‘The Best Chip’, take a look at us m </w:t>
                            </w:r>
                            <w:r w:rsidR="00A506B9" w:rsidRPr="00BF7E11">
                              <w:rPr>
                                <w:rFonts w:ascii="SassoonPrimaryType" w:hAnsi="SassoonPrimaryType"/>
                                <w:sz w:val="18"/>
                                <w:szCs w:val="18"/>
                                <w14:ligatures w14:val="none"/>
                              </w:rPr>
                              <w:t>making</w:t>
                            </w:r>
                            <w:r w:rsidRPr="00BF7E11">
                              <w:rPr>
                                <w:rFonts w:ascii="SassoonPrimaryType" w:hAnsi="SassoonPrimaryType"/>
                                <w:sz w:val="18"/>
                                <w:szCs w:val="18"/>
                                <w14:ligatures w14:val="none"/>
                              </w:rPr>
                              <w:t xml:space="preserve"> our own chips and then instructions to tell </w:t>
                            </w:r>
                            <w:r w:rsidR="00A506B9" w:rsidRPr="00BF7E11">
                              <w:rPr>
                                <w:rFonts w:ascii="SassoonPrimaryType" w:hAnsi="SassoonPrimaryType"/>
                                <w:sz w:val="18"/>
                                <w:szCs w:val="18"/>
                                <w14:ligatures w14:val="none"/>
                              </w:rPr>
                              <w:t>people</w:t>
                            </w:r>
                            <w:r w:rsidRPr="00BF7E11">
                              <w:rPr>
                                <w:rFonts w:ascii="SassoonPrimaryType" w:hAnsi="SassoonPrimaryType"/>
                                <w:sz w:val="18"/>
                                <w:szCs w:val="18"/>
                                <w14:ligatures w14:val="none"/>
                              </w:rPr>
                              <w:t xml:space="preserve"> how we made the chips.</w:t>
                            </w:r>
                          </w:p>
                          <w:p w:rsidR="00BF7E11" w:rsidRPr="00BF7E11" w:rsidRDefault="00BF7E11" w:rsidP="00BF7E11">
                            <w:pPr>
                              <w:widowControl w:val="0"/>
                              <w:rPr>
                                <w:rFonts w:ascii="SassoonPrimaryType" w:hAnsi="SassoonPrimaryType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18"/>
                                <w:szCs w:val="18"/>
                                <w14:ligatures w14:val="none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710CF6" wp14:editId="050B1682">
                                  <wp:extent cx="1134526" cy="850790"/>
                                  <wp:effectExtent l="0" t="0" r="8890" b="6985"/>
                                  <wp:docPr id="14" name="Picture 14" descr="C:\Users\Smith.D.ANMP\Local Settings\Temporary Internet Files\Content.Word\IMG_06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mith.D.ANMP\Local Settings\Temporary Internet Files\Content.Word\IMG_06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670" cy="853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assoonPrimaryType" w:hAnsi="SassoonPrimaryType"/>
                                <w:sz w:val="18"/>
                                <w:szCs w:val="18"/>
                                <w14:ligatures w14:val="none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6B243D" wp14:editId="4A59F5AD">
                                  <wp:extent cx="1155731" cy="866692"/>
                                  <wp:effectExtent l="0" t="0" r="6350" b="0"/>
                                  <wp:docPr id="9" name="Picture 9" descr="C:\Users\Smith.D.ANMP\Local Settings\Temporary Internet Files\Content.Word\IMG_06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mith.D.ANMP\Local Settings\Temporary Internet Files\Content.Word\IMG_06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9106" cy="869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assoonPrimaryType" w:hAnsi="SassoonPrimaryType"/>
                                <w:sz w:val="18"/>
                                <w:szCs w:val="18"/>
                                <w14:ligatures w14:val="none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2501E" id="_x0000_s1037" type="#_x0000_t202" style="position:absolute;margin-left:194.85pt;margin-top:3.5pt;width:292.15pt;height:218.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" filled="f" fillcolor="#5b9bd5" strokecolor="#7030a0" strokeweight="6.25pt">
                <v:shadow color="black"/>
                <v:textbox inset="2.88pt,2.88pt,2.88pt,2.88pt">
                  <w:txbxContent>
                    <w:p w:rsidR="002031EC" w:rsidRPr="00BF7E11" w:rsidRDefault="00756D90" w:rsidP="00756D90">
                      <w:pPr>
                        <w:widowControl w:val="0"/>
                        <w:jc w:val="center"/>
                        <w:rPr>
                          <w:rFonts w:ascii="SassoonPrimaryType" w:hAnsi="SassoonPrimaryType"/>
                          <w:sz w:val="28"/>
                          <w:szCs w:val="28"/>
                          <w:u w:val="single"/>
                          <w14:ligatures w14:val="none"/>
                        </w:rPr>
                      </w:pPr>
                      <w:r w:rsidRPr="00BF7E11">
                        <w:rPr>
                          <w:rFonts w:ascii="SassoonPrimaryType" w:hAnsi="SassoonPrimaryType"/>
                          <w:sz w:val="28"/>
                          <w:szCs w:val="28"/>
                          <w:u w:val="single"/>
                          <w14:ligatures w14:val="none"/>
                        </w:rPr>
                        <w:t xml:space="preserve">Literacy </w:t>
                      </w:r>
                    </w:p>
                    <w:p w:rsidR="00B76002" w:rsidRDefault="00B76002" w:rsidP="00B76002">
                      <w:pPr>
                        <w:widowControl w:val="0"/>
                        <w:jc w:val="center"/>
                        <w:rPr>
                          <w:rFonts w:ascii="SassoonPrimaryType" w:hAnsi="SassoonPrimaryType"/>
                          <w:b/>
                          <w:sz w:val="18"/>
                          <w:szCs w:val="18"/>
                          <w:u w:val="single"/>
                          <w14:ligatures w14:val="none"/>
                        </w:rPr>
                      </w:pPr>
                      <w:r w:rsidRPr="00BF7E11">
                        <w:rPr>
                          <w:rFonts w:ascii="SassoonPrimaryType" w:hAnsi="SassoonPrimaryType"/>
                          <w:b/>
                          <w:sz w:val="18"/>
                          <w:szCs w:val="18"/>
                          <w:u w:val="single"/>
                          <w14:ligatures w14:val="none"/>
                        </w:rPr>
                        <w:t>Please read with your child every day-this is vital! Also, please practise writing sentences with your child and also practise writing their high frequency words.</w:t>
                      </w:r>
                    </w:p>
                    <w:p w:rsidR="00BF7E11" w:rsidRDefault="00BF7E11" w:rsidP="00B76002">
                      <w:pPr>
                        <w:widowControl w:val="0"/>
                        <w:jc w:val="center"/>
                        <w:rPr>
                          <w:rFonts w:ascii="SassoonPrimaryType" w:hAnsi="SassoonPrimaryType"/>
                          <w:b/>
                          <w:sz w:val="18"/>
                          <w:szCs w:val="18"/>
                          <w:u w:val="single"/>
                          <w14:ligatures w14:val="none"/>
                        </w:rPr>
                      </w:pPr>
                      <w:r>
                        <w:rPr>
                          <w:rFonts w:ascii="SassoonPrimaryType" w:hAnsi="SassoonPrimaryType"/>
                          <w:b/>
                          <w:sz w:val="18"/>
                          <w:szCs w:val="18"/>
                          <w:u w:val="single"/>
                          <w14:ligatures w14:val="none"/>
                        </w:rPr>
                        <w:t>Instructional Writing.</w:t>
                      </w:r>
                    </w:p>
                    <w:p w:rsidR="00BF7E11" w:rsidRDefault="00BF7E11" w:rsidP="00B76002">
                      <w:pPr>
                        <w:widowControl w:val="0"/>
                        <w:jc w:val="center"/>
                        <w:rPr>
                          <w:rFonts w:ascii="SassoonPrimaryType" w:hAnsi="SassoonPrimaryType"/>
                          <w:sz w:val="18"/>
                          <w:szCs w:val="18"/>
                          <w14:ligatures w14:val="none"/>
                        </w:rPr>
                      </w:pPr>
                      <w:r w:rsidRPr="00BF7E11">
                        <w:rPr>
                          <w:rFonts w:ascii="SassoonPrimaryType" w:hAnsi="SassoonPrimaryType"/>
                          <w:sz w:val="18"/>
                          <w:szCs w:val="18"/>
                          <w14:ligatures w14:val="none"/>
                        </w:rPr>
                        <w:t xml:space="preserve">This week we have already learnt something new-how to write instructions. We read the book ‘The Best Chip’, take a look at us m </w:t>
                      </w:r>
                      <w:r w:rsidR="00A506B9" w:rsidRPr="00BF7E11">
                        <w:rPr>
                          <w:rFonts w:ascii="SassoonPrimaryType" w:hAnsi="SassoonPrimaryType"/>
                          <w:sz w:val="18"/>
                          <w:szCs w:val="18"/>
                          <w14:ligatures w14:val="none"/>
                        </w:rPr>
                        <w:t>making</w:t>
                      </w:r>
                      <w:r w:rsidRPr="00BF7E11">
                        <w:rPr>
                          <w:rFonts w:ascii="SassoonPrimaryType" w:hAnsi="SassoonPrimaryType"/>
                          <w:sz w:val="18"/>
                          <w:szCs w:val="18"/>
                          <w14:ligatures w14:val="none"/>
                        </w:rPr>
                        <w:t xml:space="preserve"> our own chips and then instructions to tell </w:t>
                      </w:r>
                      <w:r w:rsidR="00A506B9" w:rsidRPr="00BF7E11">
                        <w:rPr>
                          <w:rFonts w:ascii="SassoonPrimaryType" w:hAnsi="SassoonPrimaryType"/>
                          <w:sz w:val="18"/>
                          <w:szCs w:val="18"/>
                          <w14:ligatures w14:val="none"/>
                        </w:rPr>
                        <w:t>people</w:t>
                      </w:r>
                      <w:r w:rsidRPr="00BF7E11">
                        <w:rPr>
                          <w:rFonts w:ascii="SassoonPrimaryType" w:hAnsi="SassoonPrimaryType"/>
                          <w:sz w:val="18"/>
                          <w:szCs w:val="18"/>
                          <w14:ligatures w14:val="none"/>
                        </w:rPr>
                        <w:t xml:space="preserve"> how we made the chips.</w:t>
                      </w:r>
                    </w:p>
                    <w:p w:rsidR="00BF7E11" w:rsidRPr="00BF7E11" w:rsidRDefault="00BF7E11" w:rsidP="00BF7E11">
                      <w:pPr>
                        <w:widowControl w:val="0"/>
                        <w:rPr>
                          <w:rFonts w:ascii="SassoonPrimaryType" w:hAnsi="SassoonPrimaryType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SassoonPrimaryType" w:hAnsi="SassoonPrimaryType"/>
                          <w:sz w:val="18"/>
                          <w:szCs w:val="18"/>
                          <w14:ligatures w14:val="none"/>
                        </w:rPr>
                        <w:t xml:space="preserve">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710CF6" wp14:editId="050B1682">
                            <wp:extent cx="1134526" cy="850790"/>
                            <wp:effectExtent l="0" t="0" r="8890" b="6985"/>
                            <wp:docPr id="14" name="Picture 14" descr="C:\Users\Smith.D.ANMP\Local Settings\Temporary Internet Files\Content.Word\IMG_06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mith.D.ANMP\Local Settings\Temporary Internet Files\Content.Word\IMG_06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8670" cy="853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assoonPrimaryType" w:hAnsi="SassoonPrimaryType"/>
                          <w:sz w:val="18"/>
                          <w:szCs w:val="18"/>
                          <w14:ligatures w14:val="none"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6B243D" wp14:editId="4A59F5AD">
                            <wp:extent cx="1155731" cy="866692"/>
                            <wp:effectExtent l="0" t="0" r="6350" b="0"/>
                            <wp:docPr id="9" name="Picture 9" descr="C:\Users\Smith.D.ANMP\Local Settings\Temporary Internet Files\Content.Word\IMG_06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mith.D.ANMP\Local Settings\Temporary Internet Files\Content.Word\IMG_06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9106" cy="869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assoonPrimaryType" w:hAnsi="SassoonPrimaryType"/>
                          <w:sz w:val="18"/>
                          <w:szCs w:val="18"/>
                          <w14:ligatures w14:val="none"/>
                        </w:rPr>
                        <w:t xml:space="preserve">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FE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      </w:t>
      </w:r>
      <w:r w:rsidR="002031E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</w:p>
    <w:sectPr w:rsidR="003171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70984"/>
    <w:multiLevelType w:val="hybridMultilevel"/>
    <w:tmpl w:val="9954C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F743B"/>
    <w:multiLevelType w:val="hybridMultilevel"/>
    <w:tmpl w:val="AE78C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B5E6A"/>
    <w:multiLevelType w:val="hybridMultilevel"/>
    <w:tmpl w:val="8F320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A545E0"/>
    <w:multiLevelType w:val="hybridMultilevel"/>
    <w:tmpl w:val="D7AEE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781FE0"/>
    <w:multiLevelType w:val="hybridMultilevel"/>
    <w:tmpl w:val="F9722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4420A8"/>
    <w:multiLevelType w:val="hybridMultilevel"/>
    <w:tmpl w:val="201E6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FE2"/>
    <w:rsid w:val="00092773"/>
    <w:rsid w:val="002031EC"/>
    <w:rsid w:val="00267314"/>
    <w:rsid w:val="00307F79"/>
    <w:rsid w:val="0031710B"/>
    <w:rsid w:val="005A0BCA"/>
    <w:rsid w:val="00756D90"/>
    <w:rsid w:val="00985DA0"/>
    <w:rsid w:val="009C274D"/>
    <w:rsid w:val="00A506B9"/>
    <w:rsid w:val="00AD0799"/>
    <w:rsid w:val="00AE3423"/>
    <w:rsid w:val="00B76002"/>
    <w:rsid w:val="00BF7E11"/>
    <w:rsid w:val="00D522D0"/>
    <w:rsid w:val="00DA678F"/>
    <w:rsid w:val="00F71FE2"/>
    <w:rsid w:val="00FF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E91CBD-73A4-4E76-A96C-6934D1F78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FE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0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73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314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BA0A5E5F</Template>
  <TotalTime>112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D. Smith</dc:creator>
  <cp:keywords/>
  <dc:description/>
  <cp:lastModifiedBy>Miss D. Smith</cp:lastModifiedBy>
  <cp:revision>6</cp:revision>
  <cp:lastPrinted>2018-02-28T14:52:00Z</cp:lastPrinted>
  <dcterms:created xsi:type="dcterms:W3CDTF">2018-02-28T13:01:00Z</dcterms:created>
  <dcterms:modified xsi:type="dcterms:W3CDTF">2018-02-28T15:02:00Z</dcterms:modified>
</cp:coreProperties>
</file>